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2BD3EA" w14:textId="48FFC2C0" w:rsidR="0098252A" w:rsidRDefault="002F689A" w:rsidP="0084725B">
      <w:pPr>
        <w:suppressAutoHyphens/>
        <w:jc w:val="center"/>
        <w:rPr>
          <w:sz w:val="28"/>
          <w:szCs w:val="28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0DA1BD5" wp14:editId="16DF1D30">
            <wp:simplePos x="0" y="0"/>
            <wp:positionH relativeFrom="column">
              <wp:posOffset>2788920</wp:posOffset>
            </wp:positionH>
            <wp:positionV relativeFrom="paragraph">
              <wp:posOffset>-218440</wp:posOffset>
            </wp:positionV>
            <wp:extent cx="590550" cy="740410"/>
            <wp:effectExtent l="0" t="0" r="0" b="2540"/>
            <wp:wrapNone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8" t="16817" r="9666" b="8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A8A7C" w14:textId="77777777" w:rsidR="0098252A" w:rsidRDefault="0098252A" w:rsidP="0084725B">
      <w:pPr>
        <w:suppressAutoHyphens/>
        <w:jc w:val="center"/>
        <w:rPr>
          <w:sz w:val="28"/>
          <w:szCs w:val="28"/>
        </w:rPr>
      </w:pPr>
    </w:p>
    <w:p w14:paraId="4C9DDE41" w14:textId="77777777" w:rsidR="0084725B" w:rsidRPr="0084725B" w:rsidRDefault="0084725B" w:rsidP="0084725B">
      <w:pPr>
        <w:ind w:right="18"/>
        <w:jc w:val="center"/>
        <w:rPr>
          <w:rFonts w:ascii="Arial" w:hAnsi="Arial" w:cs="Arial"/>
          <w:b/>
          <w:bCs/>
          <w:sz w:val="26"/>
          <w:szCs w:val="26"/>
        </w:rPr>
      </w:pPr>
    </w:p>
    <w:p w14:paraId="5F6433EF" w14:textId="77777777" w:rsidR="0084725B" w:rsidRPr="0084725B" w:rsidRDefault="0084725B" w:rsidP="0084725B">
      <w:pPr>
        <w:ind w:right="18"/>
        <w:jc w:val="center"/>
        <w:rPr>
          <w:b/>
          <w:bCs/>
          <w:sz w:val="20"/>
          <w:szCs w:val="20"/>
        </w:rPr>
      </w:pPr>
    </w:p>
    <w:p w14:paraId="22294D3D" w14:textId="77777777" w:rsidR="0084725B" w:rsidRPr="002F689A" w:rsidRDefault="0084725B" w:rsidP="0084725B">
      <w:pPr>
        <w:jc w:val="center"/>
        <w:rPr>
          <w:b/>
          <w:bCs/>
        </w:rPr>
      </w:pPr>
      <w:r w:rsidRPr="002F689A">
        <w:rPr>
          <w:b/>
          <w:bCs/>
        </w:rPr>
        <w:t xml:space="preserve">Муниципальное образование сельское поселение </w:t>
      </w:r>
      <w:proofErr w:type="spellStart"/>
      <w:r w:rsidRPr="002F689A">
        <w:rPr>
          <w:b/>
          <w:bCs/>
        </w:rPr>
        <w:t>Усть-Юган</w:t>
      </w:r>
      <w:proofErr w:type="spellEnd"/>
    </w:p>
    <w:p w14:paraId="2584E8D7" w14:textId="77777777" w:rsidR="0084725B" w:rsidRPr="002F689A" w:rsidRDefault="0084725B" w:rsidP="0084725B">
      <w:pPr>
        <w:jc w:val="center"/>
        <w:rPr>
          <w:b/>
          <w:bCs/>
        </w:rPr>
      </w:pPr>
      <w:proofErr w:type="spellStart"/>
      <w:r w:rsidRPr="002F689A">
        <w:rPr>
          <w:b/>
          <w:bCs/>
        </w:rPr>
        <w:t>Нефтеюганский</w:t>
      </w:r>
      <w:proofErr w:type="spellEnd"/>
      <w:r w:rsidRPr="002F689A">
        <w:rPr>
          <w:b/>
          <w:bCs/>
        </w:rPr>
        <w:t xml:space="preserve"> район</w:t>
      </w:r>
    </w:p>
    <w:p w14:paraId="76E5451D" w14:textId="77777777" w:rsidR="0084725B" w:rsidRPr="002F689A" w:rsidRDefault="0084725B" w:rsidP="0084725B">
      <w:pPr>
        <w:jc w:val="center"/>
        <w:rPr>
          <w:b/>
          <w:bCs/>
        </w:rPr>
      </w:pPr>
      <w:r w:rsidRPr="002F689A">
        <w:rPr>
          <w:b/>
          <w:bCs/>
        </w:rPr>
        <w:t>Ханты-Мансийский автономный округ – Югра</w:t>
      </w:r>
    </w:p>
    <w:p w14:paraId="54994E8A" w14:textId="77777777" w:rsidR="0084725B" w:rsidRPr="0084725B" w:rsidRDefault="0084725B" w:rsidP="0084725B">
      <w:pPr>
        <w:ind w:right="18"/>
        <w:jc w:val="center"/>
        <w:rPr>
          <w:sz w:val="20"/>
          <w:szCs w:val="20"/>
        </w:rPr>
      </w:pPr>
    </w:p>
    <w:p w14:paraId="1866D848" w14:textId="77777777" w:rsidR="0084725B" w:rsidRPr="0084725B" w:rsidRDefault="0084725B" w:rsidP="0084725B">
      <w:pPr>
        <w:ind w:right="18"/>
        <w:jc w:val="center"/>
        <w:rPr>
          <w:b/>
          <w:bCs/>
          <w:sz w:val="36"/>
          <w:szCs w:val="36"/>
        </w:rPr>
      </w:pPr>
      <w:r w:rsidRPr="0084725B">
        <w:rPr>
          <w:b/>
          <w:bCs/>
          <w:sz w:val="36"/>
          <w:szCs w:val="36"/>
        </w:rPr>
        <w:t>СОВЕТ ДЕПУТАТОВ</w:t>
      </w:r>
    </w:p>
    <w:p w14:paraId="3C83F4F5" w14:textId="77777777" w:rsidR="0084725B" w:rsidRPr="0084725B" w:rsidRDefault="0084725B" w:rsidP="0084725B">
      <w:pPr>
        <w:ind w:right="18"/>
        <w:jc w:val="center"/>
        <w:rPr>
          <w:sz w:val="36"/>
          <w:szCs w:val="36"/>
        </w:rPr>
      </w:pPr>
      <w:r w:rsidRPr="0084725B">
        <w:rPr>
          <w:b/>
          <w:bCs/>
          <w:sz w:val="36"/>
          <w:szCs w:val="36"/>
        </w:rPr>
        <w:t>СЕЛЬСКОГО ПОСЕЛЕНИЯ УСТЬ-ЮГАН</w:t>
      </w:r>
    </w:p>
    <w:p w14:paraId="2D593AB0" w14:textId="77777777" w:rsidR="0084725B" w:rsidRPr="0084725B" w:rsidRDefault="0084725B" w:rsidP="0084725B">
      <w:pPr>
        <w:ind w:right="18"/>
        <w:jc w:val="center"/>
        <w:rPr>
          <w:sz w:val="20"/>
          <w:szCs w:val="20"/>
        </w:rPr>
      </w:pPr>
    </w:p>
    <w:p w14:paraId="532D4A0D" w14:textId="3F5706E2" w:rsidR="0084725B" w:rsidRPr="002F689A" w:rsidRDefault="000A66EF" w:rsidP="0084725B">
      <w:pPr>
        <w:ind w:right="1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РЕШЕНИЕ</w:t>
      </w:r>
    </w:p>
    <w:p w14:paraId="0B7EC5F1" w14:textId="77777777" w:rsidR="0084725B" w:rsidRPr="0084725B" w:rsidRDefault="0084725B" w:rsidP="0084725B">
      <w:pPr>
        <w:ind w:right="18"/>
        <w:jc w:val="center"/>
        <w:rPr>
          <w:b/>
          <w:bCs/>
          <w:sz w:val="20"/>
          <w:szCs w:val="20"/>
        </w:rPr>
      </w:pPr>
    </w:p>
    <w:p w14:paraId="197C73A3" w14:textId="330102C3" w:rsidR="0084725B" w:rsidRPr="000A66EF" w:rsidRDefault="000A66EF" w:rsidP="0084725B">
      <w:pPr>
        <w:ind w:right="18"/>
        <w:rPr>
          <w:sz w:val="18"/>
          <w:szCs w:val="18"/>
          <w:u w:val="single"/>
          <w:lang w:eastAsia="ar-SA"/>
        </w:rPr>
      </w:pPr>
      <w:r w:rsidRPr="00DC5BFD">
        <w:rPr>
          <w:sz w:val="28"/>
          <w:szCs w:val="28"/>
          <w:u w:val="single"/>
        </w:rPr>
        <w:t>11.09.2020</w:t>
      </w:r>
      <w:r w:rsidR="0084725B" w:rsidRPr="0084725B">
        <w:rPr>
          <w:sz w:val="28"/>
          <w:szCs w:val="28"/>
        </w:rPr>
        <w:t xml:space="preserve">                                                                                                      № </w:t>
      </w:r>
      <w:r w:rsidR="00DC5BFD">
        <w:rPr>
          <w:sz w:val="28"/>
          <w:szCs w:val="28"/>
          <w:u w:val="single"/>
        </w:rPr>
        <w:t>161</w:t>
      </w:r>
    </w:p>
    <w:p w14:paraId="566CF9D2" w14:textId="77777777" w:rsidR="0084725B" w:rsidRPr="0084725B" w:rsidRDefault="0084725B" w:rsidP="0084725B">
      <w:pPr>
        <w:shd w:val="clear" w:color="auto" w:fill="FFFFFF"/>
        <w:autoSpaceDE w:val="0"/>
        <w:spacing w:line="280" w:lineRule="exact"/>
        <w:ind w:right="-83"/>
        <w:jc w:val="center"/>
        <w:rPr>
          <w:sz w:val="18"/>
          <w:szCs w:val="18"/>
          <w:lang w:eastAsia="ar-SA"/>
        </w:rPr>
      </w:pPr>
      <w:r w:rsidRPr="0084725B">
        <w:rPr>
          <w:sz w:val="18"/>
          <w:szCs w:val="18"/>
          <w:lang w:eastAsia="ar-SA"/>
        </w:rPr>
        <w:t xml:space="preserve">п. </w:t>
      </w:r>
      <w:proofErr w:type="spellStart"/>
      <w:r w:rsidRPr="0084725B">
        <w:rPr>
          <w:sz w:val="18"/>
          <w:szCs w:val="18"/>
          <w:lang w:eastAsia="ar-SA"/>
        </w:rPr>
        <w:t>Усть-Юган</w:t>
      </w:r>
      <w:proofErr w:type="spellEnd"/>
    </w:p>
    <w:p w14:paraId="047857F6" w14:textId="77777777" w:rsidR="0084725B" w:rsidRDefault="0084725B" w:rsidP="0084725B">
      <w:pPr>
        <w:suppressAutoHyphens/>
        <w:jc w:val="center"/>
        <w:rPr>
          <w:sz w:val="28"/>
          <w:szCs w:val="28"/>
        </w:rPr>
      </w:pPr>
    </w:p>
    <w:p w14:paraId="3D26F0D2" w14:textId="77777777" w:rsidR="0084725B" w:rsidRPr="002F689A" w:rsidRDefault="0084725B" w:rsidP="0084725B">
      <w:pPr>
        <w:jc w:val="center"/>
        <w:rPr>
          <w:sz w:val="28"/>
          <w:szCs w:val="28"/>
        </w:rPr>
      </w:pPr>
      <w:r w:rsidRPr="002F689A">
        <w:rPr>
          <w:sz w:val="28"/>
          <w:szCs w:val="28"/>
        </w:rPr>
        <w:t xml:space="preserve">О внесении изменений в решение Совета депутатов </w:t>
      </w:r>
    </w:p>
    <w:p w14:paraId="733570BD" w14:textId="77777777" w:rsidR="000A66EF" w:rsidRDefault="0084725B" w:rsidP="000A66EF">
      <w:pPr>
        <w:jc w:val="center"/>
        <w:rPr>
          <w:sz w:val="28"/>
          <w:szCs w:val="28"/>
        </w:rPr>
      </w:pPr>
      <w:r w:rsidRPr="002F689A">
        <w:rPr>
          <w:sz w:val="28"/>
          <w:szCs w:val="28"/>
        </w:rPr>
        <w:t xml:space="preserve">сельского поселения </w:t>
      </w:r>
      <w:proofErr w:type="spellStart"/>
      <w:r w:rsidRPr="002F689A">
        <w:rPr>
          <w:sz w:val="28"/>
          <w:szCs w:val="28"/>
        </w:rPr>
        <w:t>Усть-Юган</w:t>
      </w:r>
      <w:proofErr w:type="spellEnd"/>
      <w:r w:rsidRPr="002F689A">
        <w:rPr>
          <w:sz w:val="28"/>
          <w:szCs w:val="28"/>
        </w:rPr>
        <w:t xml:space="preserve"> </w:t>
      </w:r>
      <w:r w:rsidR="0098252A" w:rsidRPr="002F689A">
        <w:rPr>
          <w:sz w:val="28"/>
          <w:szCs w:val="28"/>
        </w:rPr>
        <w:t xml:space="preserve">от 28.12.2012 № 276 «О землепользовании и </w:t>
      </w:r>
    </w:p>
    <w:p w14:paraId="5CE996FB" w14:textId="1092119C" w:rsidR="0084725B" w:rsidRPr="002F689A" w:rsidRDefault="0098252A" w:rsidP="000A66EF">
      <w:pPr>
        <w:jc w:val="center"/>
        <w:rPr>
          <w:sz w:val="28"/>
          <w:szCs w:val="28"/>
        </w:rPr>
      </w:pPr>
      <w:r w:rsidRPr="002F689A">
        <w:rPr>
          <w:sz w:val="28"/>
          <w:szCs w:val="28"/>
        </w:rPr>
        <w:t xml:space="preserve">застройке территории муниципального образования сельское поселение </w:t>
      </w:r>
      <w:proofErr w:type="spellStart"/>
      <w:r w:rsidRPr="002F689A">
        <w:rPr>
          <w:sz w:val="28"/>
          <w:szCs w:val="28"/>
        </w:rPr>
        <w:t>Усть-</w:t>
      </w:r>
      <w:proofErr w:type="gramStart"/>
      <w:r w:rsidRPr="002F689A">
        <w:rPr>
          <w:sz w:val="28"/>
          <w:szCs w:val="28"/>
        </w:rPr>
        <w:t>Юган</w:t>
      </w:r>
      <w:proofErr w:type="spellEnd"/>
      <w:r w:rsidRPr="002F689A">
        <w:rPr>
          <w:sz w:val="28"/>
          <w:szCs w:val="28"/>
        </w:rPr>
        <w:t>» (в редакции от 29.11.2013 № 24, от 17.03.2014 № 51, от 25.04.2014 № 57, от 12.05.2014 № 60, от 10.01.2014 № 84, от 26.11.2014 № 92, от 16.06.2016 № 220, от 23.06.2016 № 221, от 08.09.2017 № 305, от 11.01.2019 № 30)</w:t>
      </w:r>
      <w:proofErr w:type="gramEnd"/>
    </w:p>
    <w:p w14:paraId="08520210" w14:textId="77777777" w:rsidR="0084725B" w:rsidRPr="002F689A" w:rsidRDefault="0084725B" w:rsidP="0084725B">
      <w:pPr>
        <w:jc w:val="center"/>
        <w:rPr>
          <w:sz w:val="28"/>
          <w:szCs w:val="28"/>
        </w:rPr>
      </w:pPr>
      <w:bookmarkStart w:id="0" w:name="_GoBack"/>
      <w:bookmarkEnd w:id="0"/>
    </w:p>
    <w:p w14:paraId="4D25E259" w14:textId="77777777" w:rsidR="0084725B" w:rsidRPr="002F689A" w:rsidRDefault="0084725B" w:rsidP="0084725B">
      <w:pPr>
        <w:rPr>
          <w:sz w:val="28"/>
          <w:szCs w:val="28"/>
        </w:rPr>
      </w:pPr>
    </w:p>
    <w:p w14:paraId="4169558F" w14:textId="0D21C271" w:rsidR="0084725B" w:rsidRPr="002F689A" w:rsidRDefault="0084725B" w:rsidP="002F689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2F689A">
        <w:rPr>
          <w:sz w:val="28"/>
          <w:szCs w:val="28"/>
        </w:rPr>
        <w:t>В соответствии с Градостроительным кодексом Российской Федерации, Ф</w:t>
      </w:r>
      <w:r w:rsidRPr="002F689A">
        <w:rPr>
          <w:sz w:val="28"/>
          <w:szCs w:val="28"/>
        </w:rPr>
        <w:t>е</w:t>
      </w:r>
      <w:r w:rsidRPr="002F689A">
        <w:rPr>
          <w:sz w:val="28"/>
          <w:szCs w:val="28"/>
        </w:rPr>
        <w:t>деральным законом от 06.10.2003 № 131-ФЗ «Об общих принципах организации местного самоуправления в Российской Федерации», Уставом сельского посел</w:t>
      </w:r>
      <w:r w:rsidRPr="002F689A">
        <w:rPr>
          <w:sz w:val="28"/>
          <w:szCs w:val="28"/>
        </w:rPr>
        <w:t>е</w:t>
      </w:r>
      <w:r w:rsidRPr="002F689A">
        <w:rPr>
          <w:sz w:val="28"/>
          <w:szCs w:val="28"/>
        </w:rPr>
        <w:t xml:space="preserve">ния </w:t>
      </w:r>
      <w:proofErr w:type="spellStart"/>
      <w:r w:rsidRPr="002F689A">
        <w:rPr>
          <w:sz w:val="28"/>
          <w:szCs w:val="28"/>
        </w:rPr>
        <w:t>Усть-Юган</w:t>
      </w:r>
      <w:proofErr w:type="spellEnd"/>
      <w:r w:rsidRPr="002F689A">
        <w:rPr>
          <w:sz w:val="28"/>
          <w:szCs w:val="28"/>
        </w:rPr>
        <w:t xml:space="preserve">, на основании постановления администрации сельского поселения </w:t>
      </w:r>
      <w:proofErr w:type="spellStart"/>
      <w:r w:rsidRPr="002F689A">
        <w:rPr>
          <w:sz w:val="28"/>
          <w:szCs w:val="28"/>
        </w:rPr>
        <w:t>Усть-Юган</w:t>
      </w:r>
      <w:proofErr w:type="spellEnd"/>
      <w:r w:rsidRPr="002F689A">
        <w:rPr>
          <w:sz w:val="28"/>
          <w:szCs w:val="28"/>
        </w:rPr>
        <w:t xml:space="preserve"> от 27.02.2020 № 47-па «О подготовке проекта о внесении изменений в Правила землепользования и застройки </w:t>
      </w:r>
      <w:r w:rsidR="0098252A" w:rsidRPr="002F689A">
        <w:rPr>
          <w:sz w:val="28"/>
          <w:szCs w:val="28"/>
        </w:rPr>
        <w:t xml:space="preserve">муниципального образования </w:t>
      </w:r>
      <w:r w:rsidRPr="002F689A">
        <w:rPr>
          <w:sz w:val="28"/>
          <w:szCs w:val="28"/>
        </w:rPr>
        <w:t>сельско</w:t>
      </w:r>
      <w:r w:rsidR="0098252A" w:rsidRPr="002F689A">
        <w:rPr>
          <w:sz w:val="28"/>
          <w:szCs w:val="28"/>
        </w:rPr>
        <w:t>е</w:t>
      </w:r>
      <w:r w:rsidRPr="002F689A">
        <w:rPr>
          <w:sz w:val="28"/>
          <w:szCs w:val="28"/>
        </w:rPr>
        <w:t xml:space="preserve"> поселени</w:t>
      </w:r>
      <w:r w:rsidR="0098252A" w:rsidRPr="002F689A">
        <w:rPr>
          <w:sz w:val="28"/>
          <w:szCs w:val="28"/>
        </w:rPr>
        <w:t>е</w:t>
      </w:r>
      <w:r w:rsidRPr="002F689A">
        <w:rPr>
          <w:sz w:val="28"/>
          <w:szCs w:val="28"/>
        </w:rPr>
        <w:t xml:space="preserve"> </w:t>
      </w:r>
      <w:proofErr w:type="spellStart"/>
      <w:r w:rsidRPr="002F689A">
        <w:rPr>
          <w:sz w:val="28"/>
          <w:szCs w:val="28"/>
        </w:rPr>
        <w:t>Усть-Юган</w:t>
      </w:r>
      <w:proofErr w:type="spellEnd"/>
      <w:r w:rsidRPr="002F689A">
        <w:rPr>
          <w:sz w:val="28"/>
          <w:szCs w:val="28"/>
        </w:rPr>
        <w:t>», Совет депутатов</w:t>
      </w:r>
      <w:proofErr w:type="gramEnd"/>
    </w:p>
    <w:p w14:paraId="01043801" w14:textId="77777777" w:rsidR="0084725B" w:rsidRPr="002F689A" w:rsidRDefault="0084725B" w:rsidP="0084725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14:paraId="19E524CE" w14:textId="77777777" w:rsidR="0084725B" w:rsidRPr="002F689A" w:rsidRDefault="0084725B" w:rsidP="0084725B">
      <w:pPr>
        <w:autoSpaceDE w:val="0"/>
        <w:autoSpaceDN w:val="0"/>
        <w:adjustRightInd w:val="0"/>
        <w:ind w:firstLine="708"/>
        <w:jc w:val="center"/>
        <w:rPr>
          <w:b/>
          <w:color w:val="FF0000"/>
          <w:sz w:val="28"/>
          <w:szCs w:val="28"/>
        </w:rPr>
      </w:pPr>
      <w:r w:rsidRPr="002F689A">
        <w:rPr>
          <w:b/>
          <w:sz w:val="28"/>
          <w:szCs w:val="28"/>
        </w:rPr>
        <w:t>РЕШИЛ:</w:t>
      </w:r>
    </w:p>
    <w:p w14:paraId="06C1AD49" w14:textId="77777777" w:rsidR="0084725B" w:rsidRPr="002F689A" w:rsidRDefault="0084725B" w:rsidP="0084725B">
      <w:pPr>
        <w:tabs>
          <w:tab w:val="left" w:pos="993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14:paraId="346ADC77" w14:textId="77777777" w:rsidR="0098252A" w:rsidRPr="002F689A" w:rsidRDefault="0084725B" w:rsidP="002F689A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2F689A">
        <w:rPr>
          <w:sz w:val="28"/>
          <w:szCs w:val="28"/>
        </w:rPr>
        <w:t xml:space="preserve">1. </w:t>
      </w:r>
      <w:proofErr w:type="gramStart"/>
      <w:r w:rsidRPr="002F689A">
        <w:rPr>
          <w:sz w:val="28"/>
          <w:szCs w:val="28"/>
        </w:rPr>
        <w:t xml:space="preserve">Внести изменения в решение Совета депутатов сельского поселения </w:t>
      </w:r>
      <w:proofErr w:type="spellStart"/>
      <w:r w:rsidRPr="002F689A">
        <w:rPr>
          <w:sz w:val="28"/>
          <w:szCs w:val="28"/>
        </w:rPr>
        <w:t>Усть-Юган</w:t>
      </w:r>
      <w:proofErr w:type="spellEnd"/>
      <w:r w:rsidRPr="002F689A">
        <w:rPr>
          <w:sz w:val="28"/>
          <w:szCs w:val="28"/>
        </w:rPr>
        <w:t xml:space="preserve"> от 28.12.2012 № 276 </w:t>
      </w:r>
      <w:r w:rsidR="0098252A" w:rsidRPr="002F689A">
        <w:rPr>
          <w:sz w:val="28"/>
          <w:szCs w:val="28"/>
        </w:rPr>
        <w:t>«О внесении изменений в решение Совета деп</w:t>
      </w:r>
      <w:r w:rsidR="0098252A" w:rsidRPr="002F689A">
        <w:rPr>
          <w:sz w:val="28"/>
          <w:szCs w:val="28"/>
        </w:rPr>
        <w:t>у</w:t>
      </w:r>
      <w:r w:rsidR="0098252A" w:rsidRPr="002F689A">
        <w:rPr>
          <w:sz w:val="28"/>
          <w:szCs w:val="28"/>
        </w:rPr>
        <w:t xml:space="preserve">татов сельского поселения </w:t>
      </w:r>
      <w:proofErr w:type="spellStart"/>
      <w:r w:rsidR="0098252A" w:rsidRPr="002F689A">
        <w:rPr>
          <w:sz w:val="28"/>
          <w:szCs w:val="28"/>
        </w:rPr>
        <w:t>Усть-Юган</w:t>
      </w:r>
      <w:proofErr w:type="spellEnd"/>
      <w:r w:rsidR="0098252A" w:rsidRPr="002F689A">
        <w:rPr>
          <w:sz w:val="28"/>
          <w:szCs w:val="28"/>
        </w:rPr>
        <w:t xml:space="preserve"> от 28.12.2012 № 276 «О землепользовании и застройке территории муниципального образования сельское поселение </w:t>
      </w:r>
      <w:proofErr w:type="spellStart"/>
      <w:r w:rsidR="0098252A" w:rsidRPr="002F689A">
        <w:rPr>
          <w:sz w:val="28"/>
          <w:szCs w:val="28"/>
        </w:rPr>
        <w:t>Усть-Юган</w:t>
      </w:r>
      <w:proofErr w:type="spellEnd"/>
      <w:r w:rsidR="0098252A" w:rsidRPr="002F689A">
        <w:rPr>
          <w:sz w:val="28"/>
          <w:szCs w:val="28"/>
        </w:rPr>
        <w:t>» (в редакции от 29.11.2013 № 24, от 17.03.2014 № 51, от 25.04.2014 № 57, от 12.05.2014 № 60, от 10.01.2014 № 84, от 26.11.2014 № 92, от 16.06.2016 № 220, от 23.06.2016</w:t>
      </w:r>
      <w:proofErr w:type="gramEnd"/>
      <w:r w:rsidR="0098252A" w:rsidRPr="002F689A">
        <w:rPr>
          <w:sz w:val="28"/>
          <w:szCs w:val="28"/>
        </w:rPr>
        <w:t xml:space="preserve"> № </w:t>
      </w:r>
      <w:proofErr w:type="gramStart"/>
      <w:r w:rsidR="0098252A" w:rsidRPr="002F689A">
        <w:rPr>
          <w:sz w:val="28"/>
          <w:szCs w:val="28"/>
        </w:rPr>
        <w:t>221, от 08.09.2017 № 305, от 11.01.2019 № 30),</w:t>
      </w:r>
      <w:r w:rsidRPr="002F689A">
        <w:rPr>
          <w:sz w:val="28"/>
          <w:szCs w:val="28"/>
        </w:rPr>
        <w:t xml:space="preserve"> изложив приложение к решению в редакции согласно приложению к настоящему решению.</w:t>
      </w:r>
      <w:proofErr w:type="gramEnd"/>
    </w:p>
    <w:p w14:paraId="52A6E5AA" w14:textId="001706FD" w:rsidR="0084725B" w:rsidRPr="002F689A" w:rsidRDefault="0098252A" w:rsidP="002F689A">
      <w:pPr>
        <w:ind w:firstLine="709"/>
        <w:jc w:val="both"/>
        <w:rPr>
          <w:sz w:val="28"/>
          <w:szCs w:val="28"/>
        </w:rPr>
      </w:pPr>
      <w:r w:rsidRPr="002F689A">
        <w:rPr>
          <w:sz w:val="28"/>
          <w:szCs w:val="28"/>
        </w:rPr>
        <w:t xml:space="preserve">2. </w:t>
      </w:r>
      <w:r w:rsidR="0084725B" w:rsidRPr="002F689A">
        <w:rPr>
          <w:sz w:val="28"/>
          <w:szCs w:val="28"/>
        </w:rPr>
        <w:t>Настоящее решение подлежит официальному опубликованию (обнарод</w:t>
      </w:r>
      <w:r w:rsidR="0084725B" w:rsidRPr="002F689A">
        <w:rPr>
          <w:sz w:val="28"/>
          <w:szCs w:val="28"/>
        </w:rPr>
        <w:t>о</w:t>
      </w:r>
      <w:r w:rsidR="0084725B" w:rsidRPr="002F689A">
        <w:rPr>
          <w:sz w:val="28"/>
          <w:szCs w:val="28"/>
        </w:rPr>
        <w:t>ванию) в бюллетене «</w:t>
      </w:r>
      <w:proofErr w:type="spellStart"/>
      <w:r w:rsidR="0084725B" w:rsidRPr="002F689A">
        <w:rPr>
          <w:sz w:val="28"/>
          <w:szCs w:val="28"/>
        </w:rPr>
        <w:t>Усть</w:t>
      </w:r>
      <w:proofErr w:type="spellEnd"/>
      <w:r w:rsidR="0084725B" w:rsidRPr="002F689A">
        <w:rPr>
          <w:sz w:val="28"/>
          <w:szCs w:val="28"/>
        </w:rPr>
        <w:t>-Юганский вестник</w:t>
      </w:r>
      <w:r w:rsidRPr="002F689A">
        <w:rPr>
          <w:sz w:val="28"/>
          <w:szCs w:val="28"/>
        </w:rPr>
        <w:t>»</w:t>
      </w:r>
      <w:r w:rsidR="002F689A" w:rsidRPr="002F689A">
        <w:rPr>
          <w:sz w:val="28"/>
          <w:szCs w:val="28"/>
        </w:rPr>
        <w:t xml:space="preserve"> и размещению на официальном сайте органов местного самоуправления сельского поселения </w:t>
      </w:r>
      <w:proofErr w:type="spellStart"/>
      <w:r w:rsidR="002F689A" w:rsidRPr="002F689A">
        <w:rPr>
          <w:sz w:val="28"/>
          <w:szCs w:val="28"/>
        </w:rPr>
        <w:t>Усть-Юган</w:t>
      </w:r>
      <w:proofErr w:type="spellEnd"/>
      <w:r w:rsidR="002F689A" w:rsidRPr="002F689A">
        <w:rPr>
          <w:sz w:val="28"/>
          <w:szCs w:val="28"/>
        </w:rPr>
        <w:t>.</w:t>
      </w:r>
    </w:p>
    <w:p w14:paraId="67C59C32" w14:textId="436CDE45" w:rsidR="0084725B" w:rsidRPr="002F689A" w:rsidRDefault="0084725B" w:rsidP="002F689A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2F689A">
        <w:rPr>
          <w:sz w:val="28"/>
          <w:szCs w:val="28"/>
        </w:rPr>
        <w:lastRenderedPageBreak/>
        <w:t>3. Настоящее решение вступает в силу после официального о</w:t>
      </w:r>
      <w:r w:rsidR="0098252A" w:rsidRPr="002F689A">
        <w:rPr>
          <w:sz w:val="28"/>
          <w:szCs w:val="28"/>
        </w:rPr>
        <w:t xml:space="preserve">публикования (обнародования) в </w:t>
      </w:r>
      <w:r w:rsidRPr="002F689A">
        <w:rPr>
          <w:sz w:val="28"/>
          <w:szCs w:val="28"/>
        </w:rPr>
        <w:t>бюллетене «</w:t>
      </w:r>
      <w:proofErr w:type="spellStart"/>
      <w:r w:rsidRPr="002F689A">
        <w:rPr>
          <w:sz w:val="28"/>
          <w:szCs w:val="28"/>
        </w:rPr>
        <w:t>Усть</w:t>
      </w:r>
      <w:proofErr w:type="spellEnd"/>
      <w:r w:rsidRPr="002F689A">
        <w:rPr>
          <w:sz w:val="28"/>
          <w:szCs w:val="28"/>
        </w:rPr>
        <w:t>-Юганский вестник».</w:t>
      </w:r>
    </w:p>
    <w:p w14:paraId="23062A85" w14:textId="77777777" w:rsidR="0084725B" w:rsidRPr="002F689A" w:rsidRDefault="0084725B" w:rsidP="002F689A">
      <w:pPr>
        <w:tabs>
          <w:tab w:val="left" w:pos="0"/>
          <w:tab w:val="left" w:pos="1134"/>
        </w:tabs>
        <w:ind w:firstLine="709"/>
        <w:jc w:val="both"/>
        <w:rPr>
          <w:sz w:val="28"/>
          <w:szCs w:val="28"/>
        </w:rPr>
      </w:pPr>
      <w:r w:rsidRPr="002F689A">
        <w:rPr>
          <w:sz w:val="28"/>
          <w:szCs w:val="28"/>
        </w:rPr>
        <w:t xml:space="preserve">4. </w:t>
      </w:r>
      <w:proofErr w:type="gramStart"/>
      <w:r w:rsidRPr="002F689A">
        <w:rPr>
          <w:sz w:val="28"/>
          <w:szCs w:val="28"/>
        </w:rPr>
        <w:t>Контроль за</w:t>
      </w:r>
      <w:proofErr w:type="gramEnd"/>
      <w:r w:rsidRPr="002F689A">
        <w:rPr>
          <w:sz w:val="28"/>
          <w:szCs w:val="28"/>
        </w:rPr>
        <w:t xml:space="preserve"> исполнением настоящего решения оставляю за собой.</w:t>
      </w:r>
    </w:p>
    <w:p w14:paraId="3E99E990" w14:textId="77777777" w:rsidR="0084725B" w:rsidRPr="002F689A" w:rsidRDefault="0084725B" w:rsidP="0084725B">
      <w:pPr>
        <w:tabs>
          <w:tab w:val="left" w:pos="5670"/>
        </w:tabs>
        <w:rPr>
          <w:sz w:val="28"/>
          <w:szCs w:val="28"/>
        </w:rPr>
      </w:pPr>
    </w:p>
    <w:p w14:paraId="31A20A76" w14:textId="77777777" w:rsidR="0084725B" w:rsidRPr="002F689A" w:rsidRDefault="0084725B" w:rsidP="0084725B">
      <w:pPr>
        <w:tabs>
          <w:tab w:val="left" w:pos="5670"/>
        </w:tabs>
        <w:rPr>
          <w:sz w:val="28"/>
          <w:szCs w:val="28"/>
        </w:rPr>
      </w:pPr>
    </w:p>
    <w:p w14:paraId="30781FD8" w14:textId="77777777" w:rsidR="0084725B" w:rsidRPr="002F689A" w:rsidRDefault="0084725B" w:rsidP="0084725B">
      <w:pPr>
        <w:tabs>
          <w:tab w:val="left" w:pos="5670"/>
        </w:tabs>
        <w:rPr>
          <w:sz w:val="28"/>
          <w:szCs w:val="28"/>
        </w:rPr>
      </w:pPr>
    </w:p>
    <w:p w14:paraId="0E73B67C" w14:textId="77777777" w:rsidR="002F689A" w:rsidRPr="002F689A" w:rsidRDefault="0084725B" w:rsidP="0084725B">
      <w:pPr>
        <w:tabs>
          <w:tab w:val="left" w:pos="5670"/>
        </w:tabs>
        <w:rPr>
          <w:sz w:val="28"/>
          <w:szCs w:val="28"/>
        </w:rPr>
      </w:pPr>
      <w:r w:rsidRPr="002F689A">
        <w:rPr>
          <w:sz w:val="28"/>
          <w:szCs w:val="28"/>
        </w:rPr>
        <w:t>Глава</w:t>
      </w:r>
      <w:r w:rsidR="0098252A" w:rsidRPr="002F689A">
        <w:rPr>
          <w:sz w:val="28"/>
          <w:szCs w:val="28"/>
        </w:rPr>
        <w:t xml:space="preserve"> </w:t>
      </w:r>
      <w:proofErr w:type="gramStart"/>
      <w:r w:rsidR="0098252A" w:rsidRPr="002F689A">
        <w:rPr>
          <w:sz w:val="28"/>
          <w:szCs w:val="28"/>
        </w:rPr>
        <w:t>сельского</w:t>
      </w:r>
      <w:proofErr w:type="gramEnd"/>
      <w:r w:rsidRPr="002F689A">
        <w:rPr>
          <w:sz w:val="28"/>
          <w:szCs w:val="28"/>
        </w:rPr>
        <w:t xml:space="preserve"> </w:t>
      </w:r>
    </w:p>
    <w:p w14:paraId="0B6A662E" w14:textId="3B835A7A" w:rsidR="0084725B" w:rsidRPr="002F689A" w:rsidRDefault="002F689A" w:rsidP="0098252A">
      <w:pPr>
        <w:tabs>
          <w:tab w:val="left" w:pos="5670"/>
        </w:tabs>
        <w:rPr>
          <w:sz w:val="28"/>
          <w:szCs w:val="28"/>
        </w:rPr>
      </w:pPr>
      <w:r w:rsidRPr="002F689A">
        <w:rPr>
          <w:sz w:val="28"/>
          <w:szCs w:val="28"/>
        </w:rPr>
        <w:t>п</w:t>
      </w:r>
      <w:r w:rsidR="0084725B" w:rsidRPr="002F689A">
        <w:rPr>
          <w:sz w:val="28"/>
          <w:szCs w:val="28"/>
        </w:rPr>
        <w:t>оселения</w:t>
      </w:r>
      <w:r w:rsidRPr="002F689A">
        <w:rPr>
          <w:sz w:val="28"/>
          <w:szCs w:val="28"/>
        </w:rPr>
        <w:t xml:space="preserve"> </w:t>
      </w:r>
      <w:proofErr w:type="spellStart"/>
      <w:r w:rsidR="0098252A" w:rsidRPr="002F689A">
        <w:rPr>
          <w:sz w:val="28"/>
          <w:szCs w:val="28"/>
        </w:rPr>
        <w:t>Усть-Юган</w:t>
      </w:r>
      <w:proofErr w:type="spellEnd"/>
      <w:r w:rsidR="0084725B" w:rsidRPr="002F689A">
        <w:rPr>
          <w:sz w:val="28"/>
          <w:szCs w:val="28"/>
        </w:rPr>
        <w:tab/>
      </w:r>
      <w:r w:rsidRPr="002F689A">
        <w:rPr>
          <w:sz w:val="28"/>
          <w:szCs w:val="28"/>
        </w:rPr>
        <w:t xml:space="preserve">                        </w:t>
      </w:r>
      <w:r w:rsidR="0084725B" w:rsidRPr="002F689A">
        <w:rPr>
          <w:sz w:val="28"/>
          <w:szCs w:val="28"/>
        </w:rPr>
        <w:t xml:space="preserve">В. А. </w:t>
      </w:r>
      <w:proofErr w:type="spellStart"/>
      <w:r w:rsidR="0084725B" w:rsidRPr="002F689A">
        <w:rPr>
          <w:sz w:val="28"/>
          <w:szCs w:val="28"/>
        </w:rPr>
        <w:t>Мякишев</w:t>
      </w:r>
      <w:proofErr w:type="spellEnd"/>
      <w:r w:rsidR="0084725B" w:rsidRPr="002F689A">
        <w:rPr>
          <w:sz w:val="28"/>
          <w:szCs w:val="28"/>
        </w:rPr>
        <w:t xml:space="preserve"> </w:t>
      </w:r>
    </w:p>
    <w:p w14:paraId="0BDEBBD8" w14:textId="77777777" w:rsidR="0084725B" w:rsidRPr="002F689A" w:rsidRDefault="0084725B" w:rsidP="0084725B">
      <w:pPr>
        <w:shd w:val="clear" w:color="auto" w:fill="FFFFFF"/>
        <w:ind w:left="5954"/>
        <w:rPr>
          <w:sz w:val="28"/>
          <w:szCs w:val="28"/>
        </w:rPr>
      </w:pPr>
    </w:p>
    <w:p w14:paraId="7AD90BBB" w14:textId="77777777" w:rsidR="0084725B" w:rsidRPr="002F689A" w:rsidRDefault="0084725B" w:rsidP="0084725B">
      <w:pPr>
        <w:shd w:val="clear" w:color="auto" w:fill="FFFFFF"/>
        <w:ind w:left="5954"/>
        <w:rPr>
          <w:sz w:val="28"/>
          <w:szCs w:val="28"/>
        </w:rPr>
      </w:pPr>
    </w:p>
    <w:p w14:paraId="73A402F6" w14:textId="77777777" w:rsidR="0084725B" w:rsidRPr="005A2C58" w:rsidRDefault="0084725B" w:rsidP="0084725B">
      <w:pPr>
        <w:shd w:val="clear" w:color="auto" w:fill="FFFFFF"/>
        <w:ind w:left="5954"/>
        <w:rPr>
          <w:sz w:val="26"/>
          <w:szCs w:val="26"/>
        </w:rPr>
      </w:pPr>
    </w:p>
    <w:p w14:paraId="76128549" w14:textId="77777777" w:rsidR="0084725B" w:rsidRPr="005A2C58" w:rsidRDefault="0084725B" w:rsidP="0084725B">
      <w:pPr>
        <w:shd w:val="clear" w:color="auto" w:fill="FFFFFF"/>
        <w:ind w:left="5954"/>
        <w:rPr>
          <w:sz w:val="26"/>
          <w:szCs w:val="26"/>
        </w:rPr>
      </w:pPr>
    </w:p>
    <w:p w14:paraId="3F902D57" w14:textId="77777777" w:rsidR="0084725B" w:rsidRPr="005A2C58" w:rsidRDefault="0084725B" w:rsidP="0084725B">
      <w:pPr>
        <w:shd w:val="clear" w:color="auto" w:fill="FFFFFF"/>
        <w:ind w:left="5954"/>
        <w:rPr>
          <w:sz w:val="26"/>
          <w:szCs w:val="26"/>
        </w:rPr>
      </w:pPr>
    </w:p>
    <w:p w14:paraId="19284B22" w14:textId="77777777" w:rsidR="0084725B" w:rsidRPr="005A2C58" w:rsidRDefault="0084725B" w:rsidP="0084725B">
      <w:pPr>
        <w:shd w:val="clear" w:color="auto" w:fill="FFFFFF"/>
        <w:ind w:left="5954"/>
        <w:rPr>
          <w:sz w:val="26"/>
          <w:szCs w:val="26"/>
        </w:rPr>
      </w:pPr>
    </w:p>
    <w:p w14:paraId="4F924738" w14:textId="77777777" w:rsidR="0098252A" w:rsidRPr="005A2C58" w:rsidRDefault="0098252A" w:rsidP="0084725B">
      <w:pPr>
        <w:shd w:val="clear" w:color="auto" w:fill="FFFFFF"/>
        <w:ind w:left="5954"/>
        <w:rPr>
          <w:sz w:val="26"/>
          <w:szCs w:val="26"/>
        </w:rPr>
      </w:pPr>
    </w:p>
    <w:p w14:paraId="39C30969" w14:textId="77777777" w:rsidR="0098252A" w:rsidRPr="005A2C58" w:rsidRDefault="0098252A" w:rsidP="0084725B">
      <w:pPr>
        <w:shd w:val="clear" w:color="auto" w:fill="FFFFFF"/>
        <w:ind w:left="5954"/>
        <w:rPr>
          <w:sz w:val="26"/>
          <w:szCs w:val="26"/>
        </w:rPr>
      </w:pPr>
    </w:p>
    <w:p w14:paraId="0A4CC15D" w14:textId="77777777" w:rsidR="0098252A" w:rsidRPr="005A2C58" w:rsidRDefault="0098252A" w:rsidP="0084725B">
      <w:pPr>
        <w:shd w:val="clear" w:color="auto" w:fill="FFFFFF"/>
        <w:ind w:left="5954"/>
        <w:rPr>
          <w:sz w:val="26"/>
          <w:szCs w:val="26"/>
        </w:rPr>
      </w:pPr>
    </w:p>
    <w:p w14:paraId="3DA2B373" w14:textId="77777777" w:rsidR="0098252A" w:rsidRPr="005A2C58" w:rsidRDefault="0098252A" w:rsidP="0084725B">
      <w:pPr>
        <w:shd w:val="clear" w:color="auto" w:fill="FFFFFF"/>
        <w:ind w:left="5954"/>
        <w:rPr>
          <w:sz w:val="26"/>
          <w:szCs w:val="26"/>
        </w:rPr>
      </w:pPr>
    </w:p>
    <w:p w14:paraId="25CB1221" w14:textId="77777777" w:rsidR="0098252A" w:rsidRPr="005A2C58" w:rsidRDefault="0098252A" w:rsidP="0084725B">
      <w:pPr>
        <w:shd w:val="clear" w:color="auto" w:fill="FFFFFF"/>
        <w:ind w:left="5954"/>
        <w:rPr>
          <w:sz w:val="26"/>
          <w:szCs w:val="26"/>
        </w:rPr>
      </w:pPr>
    </w:p>
    <w:p w14:paraId="7A833D2C" w14:textId="77777777" w:rsidR="0098252A" w:rsidRPr="005A2C58" w:rsidRDefault="0098252A" w:rsidP="0084725B">
      <w:pPr>
        <w:shd w:val="clear" w:color="auto" w:fill="FFFFFF"/>
        <w:ind w:left="5954"/>
        <w:rPr>
          <w:sz w:val="26"/>
          <w:szCs w:val="26"/>
        </w:rPr>
      </w:pPr>
    </w:p>
    <w:p w14:paraId="17CEC23D" w14:textId="77777777" w:rsidR="0098252A" w:rsidRPr="005A2C58" w:rsidRDefault="0098252A" w:rsidP="0084725B">
      <w:pPr>
        <w:shd w:val="clear" w:color="auto" w:fill="FFFFFF"/>
        <w:ind w:left="5954"/>
        <w:rPr>
          <w:sz w:val="26"/>
          <w:szCs w:val="26"/>
        </w:rPr>
      </w:pPr>
    </w:p>
    <w:p w14:paraId="71FE5E5F" w14:textId="77777777" w:rsidR="0098252A" w:rsidRDefault="0098252A" w:rsidP="0084725B">
      <w:pPr>
        <w:shd w:val="clear" w:color="auto" w:fill="FFFFFF"/>
        <w:ind w:left="5954"/>
        <w:rPr>
          <w:sz w:val="28"/>
          <w:szCs w:val="28"/>
        </w:rPr>
      </w:pPr>
    </w:p>
    <w:p w14:paraId="467755E7" w14:textId="77777777" w:rsidR="0098252A" w:rsidRDefault="0098252A" w:rsidP="0084725B">
      <w:pPr>
        <w:shd w:val="clear" w:color="auto" w:fill="FFFFFF"/>
        <w:ind w:left="5954"/>
        <w:rPr>
          <w:sz w:val="28"/>
          <w:szCs w:val="28"/>
        </w:rPr>
      </w:pPr>
    </w:p>
    <w:p w14:paraId="6B274E44" w14:textId="77777777" w:rsidR="0098252A" w:rsidRDefault="0098252A" w:rsidP="0084725B">
      <w:pPr>
        <w:shd w:val="clear" w:color="auto" w:fill="FFFFFF"/>
        <w:ind w:left="5954"/>
        <w:rPr>
          <w:sz w:val="28"/>
          <w:szCs w:val="28"/>
        </w:rPr>
      </w:pPr>
    </w:p>
    <w:p w14:paraId="5DF26E41" w14:textId="77777777" w:rsidR="0098252A" w:rsidRDefault="0098252A" w:rsidP="0084725B">
      <w:pPr>
        <w:shd w:val="clear" w:color="auto" w:fill="FFFFFF"/>
        <w:ind w:left="5954"/>
        <w:rPr>
          <w:sz w:val="28"/>
          <w:szCs w:val="28"/>
        </w:rPr>
      </w:pPr>
    </w:p>
    <w:p w14:paraId="387C8EA7" w14:textId="77777777" w:rsidR="0098252A" w:rsidRDefault="0098252A" w:rsidP="0084725B">
      <w:pPr>
        <w:shd w:val="clear" w:color="auto" w:fill="FFFFFF"/>
        <w:ind w:left="5954"/>
        <w:rPr>
          <w:sz w:val="28"/>
          <w:szCs w:val="28"/>
        </w:rPr>
      </w:pPr>
    </w:p>
    <w:p w14:paraId="1D796ABF" w14:textId="77777777" w:rsidR="0098252A" w:rsidRDefault="0098252A" w:rsidP="0084725B">
      <w:pPr>
        <w:shd w:val="clear" w:color="auto" w:fill="FFFFFF"/>
        <w:ind w:left="5954"/>
        <w:rPr>
          <w:sz w:val="28"/>
          <w:szCs w:val="28"/>
        </w:rPr>
      </w:pPr>
    </w:p>
    <w:p w14:paraId="5600DF34" w14:textId="77777777" w:rsidR="0098252A" w:rsidRDefault="0098252A" w:rsidP="0084725B">
      <w:pPr>
        <w:shd w:val="clear" w:color="auto" w:fill="FFFFFF"/>
        <w:ind w:left="5954"/>
        <w:rPr>
          <w:sz w:val="28"/>
          <w:szCs w:val="28"/>
        </w:rPr>
      </w:pPr>
    </w:p>
    <w:p w14:paraId="7A7FA21B" w14:textId="77777777" w:rsidR="0098252A" w:rsidRDefault="0098252A" w:rsidP="0084725B">
      <w:pPr>
        <w:shd w:val="clear" w:color="auto" w:fill="FFFFFF"/>
        <w:ind w:left="5954"/>
        <w:rPr>
          <w:sz w:val="28"/>
          <w:szCs w:val="28"/>
        </w:rPr>
      </w:pPr>
    </w:p>
    <w:p w14:paraId="0D7AEC4F" w14:textId="77777777" w:rsidR="0098252A" w:rsidRDefault="0098252A" w:rsidP="0084725B">
      <w:pPr>
        <w:shd w:val="clear" w:color="auto" w:fill="FFFFFF"/>
        <w:ind w:left="5954"/>
        <w:rPr>
          <w:sz w:val="28"/>
          <w:szCs w:val="28"/>
        </w:rPr>
      </w:pPr>
    </w:p>
    <w:p w14:paraId="3FC847F9" w14:textId="77777777" w:rsidR="0098252A" w:rsidRPr="0084725B" w:rsidRDefault="0098252A" w:rsidP="0084725B">
      <w:pPr>
        <w:shd w:val="clear" w:color="auto" w:fill="FFFFFF"/>
        <w:ind w:left="5954"/>
        <w:rPr>
          <w:sz w:val="28"/>
          <w:szCs w:val="28"/>
        </w:rPr>
      </w:pPr>
    </w:p>
    <w:p w14:paraId="5AB999CC" w14:textId="77777777" w:rsidR="004A71C6" w:rsidRPr="0084725B" w:rsidRDefault="004A71C6" w:rsidP="002F0688">
      <w:pPr>
        <w:jc w:val="center"/>
        <w:rPr>
          <w:b/>
          <w:sz w:val="28"/>
          <w:szCs w:val="28"/>
        </w:rPr>
      </w:pPr>
    </w:p>
    <w:p w14:paraId="1D4E1076" w14:textId="77777777" w:rsidR="004A71C6" w:rsidRPr="0084725B" w:rsidRDefault="004A71C6" w:rsidP="002F0688">
      <w:pPr>
        <w:jc w:val="center"/>
        <w:rPr>
          <w:b/>
          <w:sz w:val="28"/>
          <w:szCs w:val="28"/>
        </w:rPr>
      </w:pPr>
    </w:p>
    <w:p w14:paraId="56DA412D" w14:textId="77777777" w:rsidR="004A71C6" w:rsidRDefault="004A71C6" w:rsidP="002F0688">
      <w:pPr>
        <w:jc w:val="center"/>
        <w:rPr>
          <w:b/>
          <w:sz w:val="28"/>
          <w:szCs w:val="28"/>
        </w:rPr>
      </w:pPr>
    </w:p>
    <w:p w14:paraId="5DBB423B" w14:textId="77777777" w:rsidR="005A2C58" w:rsidRDefault="005A2C58" w:rsidP="002F0688">
      <w:pPr>
        <w:jc w:val="center"/>
        <w:rPr>
          <w:b/>
          <w:sz w:val="28"/>
          <w:szCs w:val="28"/>
        </w:rPr>
      </w:pPr>
    </w:p>
    <w:p w14:paraId="73E8B2EA" w14:textId="77777777" w:rsidR="005A2C58" w:rsidRDefault="005A2C58" w:rsidP="002F0688">
      <w:pPr>
        <w:jc w:val="center"/>
        <w:rPr>
          <w:b/>
          <w:sz w:val="28"/>
          <w:szCs w:val="28"/>
        </w:rPr>
      </w:pPr>
    </w:p>
    <w:p w14:paraId="4124A0E9" w14:textId="77777777" w:rsidR="005A2C58" w:rsidRDefault="005A2C58" w:rsidP="002F0688">
      <w:pPr>
        <w:jc w:val="center"/>
        <w:rPr>
          <w:b/>
          <w:sz w:val="28"/>
          <w:szCs w:val="28"/>
        </w:rPr>
      </w:pPr>
    </w:p>
    <w:p w14:paraId="353DE5AF" w14:textId="77777777" w:rsidR="005A2C58" w:rsidRPr="0084725B" w:rsidRDefault="005A2C58" w:rsidP="002F0688">
      <w:pPr>
        <w:jc w:val="center"/>
        <w:rPr>
          <w:b/>
          <w:sz w:val="28"/>
          <w:szCs w:val="28"/>
        </w:rPr>
      </w:pPr>
    </w:p>
    <w:p w14:paraId="0E03520A" w14:textId="77777777" w:rsidR="004A71C6" w:rsidRPr="0084725B" w:rsidRDefault="004A71C6" w:rsidP="002F0688">
      <w:pPr>
        <w:jc w:val="center"/>
        <w:rPr>
          <w:b/>
          <w:sz w:val="28"/>
          <w:szCs w:val="28"/>
        </w:rPr>
      </w:pPr>
    </w:p>
    <w:p w14:paraId="306EF252" w14:textId="77777777" w:rsidR="004A71C6" w:rsidRPr="0084725B" w:rsidRDefault="004A71C6" w:rsidP="002F0688">
      <w:pPr>
        <w:jc w:val="center"/>
        <w:rPr>
          <w:b/>
          <w:sz w:val="28"/>
          <w:szCs w:val="28"/>
        </w:rPr>
      </w:pPr>
    </w:p>
    <w:p w14:paraId="2B52FF78" w14:textId="77777777" w:rsidR="004A71C6" w:rsidRPr="0084725B" w:rsidRDefault="004A71C6" w:rsidP="002F0688">
      <w:pPr>
        <w:jc w:val="center"/>
        <w:rPr>
          <w:b/>
          <w:sz w:val="28"/>
          <w:szCs w:val="28"/>
        </w:rPr>
      </w:pPr>
    </w:p>
    <w:p w14:paraId="2A1F639B" w14:textId="77777777" w:rsidR="004A71C6" w:rsidRDefault="004A71C6" w:rsidP="002F0688">
      <w:pPr>
        <w:jc w:val="center"/>
        <w:rPr>
          <w:b/>
          <w:sz w:val="28"/>
          <w:szCs w:val="28"/>
        </w:rPr>
      </w:pPr>
    </w:p>
    <w:p w14:paraId="3932BDC2" w14:textId="77777777" w:rsidR="002F689A" w:rsidRDefault="002F689A" w:rsidP="002F0688">
      <w:pPr>
        <w:jc w:val="center"/>
        <w:rPr>
          <w:b/>
          <w:sz w:val="28"/>
          <w:szCs w:val="28"/>
        </w:rPr>
      </w:pPr>
    </w:p>
    <w:p w14:paraId="086F8153" w14:textId="77777777" w:rsidR="002F689A" w:rsidRDefault="002F689A" w:rsidP="002F0688">
      <w:pPr>
        <w:jc w:val="center"/>
        <w:rPr>
          <w:b/>
          <w:sz w:val="28"/>
          <w:szCs w:val="28"/>
        </w:rPr>
      </w:pPr>
    </w:p>
    <w:p w14:paraId="38C0FA2F" w14:textId="77777777" w:rsidR="002F689A" w:rsidRPr="0084725B" w:rsidRDefault="002F689A" w:rsidP="002F0688">
      <w:pPr>
        <w:jc w:val="center"/>
        <w:rPr>
          <w:b/>
          <w:sz w:val="28"/>
          <w:szCs w:val="28"/>
        </w:rPr>
      </w:pPr>
    </w:p>
    <w:p w14:paraId="3A07C000" w14:textId="77777777" w:rsidR="0098252A" w:rsidRPr="002F689A" w:rsidRDefault="0098252A" w:rsidP="000A66EF">
      <w:pPr>
        <w:ind w:left="5103"/>
        <w:rPr>
          <w:rFonts w:eastAsia="Calibri"/>
          <w:sz w:val="28"/>
          <w:szCs w:val="28"/>
          <w:lang w:eastAsia="en-US"/>
        </w:rPr>
      </w:pPr>
      <w:r w:rsidRPr="002F689A">
        <w:rPr>
          <w:rFonts w:eastAsia="Calibri"/>
          <w:sz w:val="28"/>
          <w:szCs w:val="28"/>
          <w:lang w:eastAsia="en-US"/>
        </w:rPr>
        <w:lastRenderedPageBreak/>
        <w:t xml:space="preserve">Приложение  </w:t>
      </w:r>
    </w:p>
    <w:p w14:paraId="2CDA1AE2" w14:textId="77777777" w:rsidR="000A66EF" w:rsidRDefault="0098252A" w:rsidP="000A66EF">
      <w:pPr>
        <w:ind w:left="5103"/>
        <w:rPr>
          <w:rFonts w:eastAsia="Calibri"/>
          <w:sz w:val="28"/>
          <w:szCs w:val="28"/>
          <w:lang w:eastAsia="en-US"/>
        </w:rPr>
      </w:pPr>
      <w:r w:rsidRPr="002F689A">
        <w:rPr>
          <w:rFonts w:eastAsia="Calibri"/>
          <w:sz w:val="28"/>
          <w:szCs w:val="28"/>
          <w:lang w:eastAsia="en-US"/>
        </w:rPr>
        <w:t xml:space="preserve">к решению Совета депутатов </w:t>
      </w:r>
    </w:p>
    <w:p w14:paraId="565DA5D4" w14:textId="4646181C" w:rsidR="0098252A" w:rsidRPr="002F689A" w:rsidRDefault="0098252A" w:rsidP="000A66EF">
      <w:pPr>
        <w:ind w:left="5103"/>
        <w:rPr>
          <w:rFonts w:eastAsia="Calibri"/>
          <w:sz w:val="28"/>
          <w:szCs w:val="28"/>
          <w:lang w:eastAsia="en-US"/>
        </w:rPr>
      </w:pPr>
      <w:r w:rsidRPr="002F689A">
        <w:rPr>
          <w:rFonts w:eastAsia="Calibri"/>
          <w:sz w:val="28"/>
          <w:szCs w:val="28"/>
          <w:lang w:eastAsia="en-US"/>
        </w:rPr>
        <w:t xml:space="preserve">сельского поселения </w:t>
      </w:r>
      <w:proofErr w:type="spellStart"/>
      <w:r w:rsidRPr="002F689A">
        <w:rPr>
          <w:rFonts w:eastAsia="Calibri"/>
          <w:sz w:val="28"/>
          <w:szCs w:val="28"/>
          <w:lang w:eastAsia="en-US"/>
        </w:rPr>
        <w:t>Усть-Юган</w:t>
      </w:r>
      <w:proofErr w:type="spellEnd"/>
      <w:r w:rsidRPr="002F689A">
        <w:rPr>
          <w:rFonts w:eastAsia="Calibri"/>
          <w:sz w:val="28"/>
          <w:szCs w:val="28"/>
          <w:lang w:eastAsia="en-US"/>
        </w:rPr>
        <w:t xml:space="preserve"> </w:t>
      </w:r>
    </w:p>
    <w:p w14:paraId="61AF8A15" w14:textId="72E39952" w:rsidR="0098252A" w:rsidRPr="000A66EF" w:rsidRDefault="000A66EF" w:rsidP="000A66EF">
      <w:pPr>
        <w:ind w:left="5103"/>
        <w:rPr>
          <w:rFonts w:eastAsia="Calibri"/>
          <w:sz w:val="28"/>
          <w:szCs w:val="28"/>
          <w:u w:val="single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от  </w:t>
      </w:r>
      <w:r>
        <w:rPr>
          <w:rFonts w:eastAsia="Calibri"/>
          <w:sz w:val="28"/>
          <w:szCs w:val="28"/>
          <w:u w:val="single"/>
          <w:lang w:eastAsia="en-US"/>
        </w:rPr>
        <w:t xml:space="preserve">11.09.2020 </w:t>
      </w:r>
      <w:r w:rsidR="0098252A" w:rsidRPr="002F689A">
        <w:rPr>
          <w:rFonts w:eastAsia="Calibri"/>
          <w:sz w:val="28"/>
          <w:szCs w:val="28"/>
          <w:lang w:eastAsia="en-US"/>
        </w:rPr>
        <w:t xml:space="preserve">  №  </w:t>
      </w:r>
      <w:r w:rsidR="00DC5BFD">
        <w:rPr>
          <w:rFonts w:eastAsia="Calibri"/>
          <w:sz w:val="28"/>
          <w:szCs w:val="28"/>
          <w:u w:val="single"/>
          <w:lang w:eastAsia="en-US"/>
        </w:rPr>
        <w:t>161</w:t>
      </w:r>
    </w:p>
    <w:p w14:paraId="69CE116B" w14:textId="77777777" w:rsidR="004A71C6" w:rsidRPr="002F689A" w:rsidRDefault="004A71C6" w:rsidP="002F0688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283069BD" w14:textId="77777777" w:rsidR="004A71C6" w:rsidRPr="004A71C6" w:rsidRDefault="004A71C6" w:rsidP="002F0688">
      <w:pPr>
        <w:jc w:val="center"/>
        <w:rPr>
          <w:rFonts w:ascii="Liberation Serif" w:hAnsi="Liberation Serif"/>
          <w:b/>
          <w:sz w:val="36"/>
          <w:szCs w:val="36"/>
        </w:rPr>
      </w:pPr>
    </w:p>
    <w:p w14:paraId="58BBC5BA" w14:textId="7403D6B2" w:rsidR="004A71C6" w:rsidRPr="002F689A" w:rsidRDefault="004A71C6" w:rsidP="002F0688">
      <w:pPr>
        <w:spacing w:line="276" w:lineRule="auto"/>
        <w:jc w:val="center"/>
        <w:rPr>
          <w:rFonts w:ascii="Liberation Serif" w:hAnsi="Liberation Serif"/>
          <w:b/>
          <w:sz w:val="32"/>
          <w:szCs w:val="32"/>
        </w:rPr>
      </w:pPr>
      <w:r w:rsidRPr="002F689A">
        <w:rPr>
          <w:rFonts w:ascii="Liberation Serif" w:hAnsi="Liberation Serif"/>
          <w:b/>
          <w:sz w:val="32"/>
          <w:szCs w:val="32"/>
        </w:rPr>
        <w:t>ПРАВИЛА ЗЕМЛЕПОЛЬЗОВАНИЯ И ЗАСТРОЙКИ</w:t>
      </w:r>
    </w:p>
    <w:p w14:paraId="24BD1F42" w14:textId="1D63E318" w:rsidR="004C2F6D" w:rsidRPr="002F689A" w:rsidRDefault="004A71C6" w:rsidP="002F0688">
      <w:pPr>
        <w:spacing w:line="276" w:lineRule="auto"/>
        <w:jc w:val="center"/>
        <w:rPr>
          <w:rFonts w:ascii="Liberation Serif" w:hAnsi="Liberation Serif"/>
          <w:b/>
          <w:sz w:val="32"/>
          <w:szCs w:val="32"/>
        </w:rPr>
      </w:pPr>
      <w:r w:rsidRPr="002F689A">
        <w:rPr>
          <w:rFonts w:ascii="Liberation Serif" w:hAnsi="Liberation Serif"/>
          <w:b/>
          <w:sz w:val="32"/>
          <w:szCs w:val="32"/>
        </w:rPr>
        <w:t xml:space="preserve">СЕЛЬСКОГО ПОСЕЛЕНИЯ УСТЬ </w:t>
      </w:r>
      <w:r w:rsidR="003F6D26" w:rsidRPr="002F689A">
        <w:rPr>
          <w:rFonts w:ascii="Liberation Serif" w:hAnsi="Liberation Serif"/>
          <w:b/>
          <w:sz w:val="32"/>
          <w:szCs w:val="32"/>
        </w:rPr>
        <w:t>–</w:t>
      </w:r>
      <w:r w:rsidR="005821EE" w:rsidRPr="002F689A">
        <w:rPr>
          <w:rFonts w:ascii="Liberation Serif" w:hAnsi="Liberation Serif"/>
          <w:b/>
          <w:sz w:val="32"/>
          <w:szCs w:val="32"/>
        </w:rPr>
        <w:t xml:space="preserve"> </w:t>
      </w:r>
      <w:r w:rsidRPr="002F689A">
        <w:rPr>
          <w:rFonts w:ascii="Liberation Serif" w:hAnsi="Liberation Serif"/>
          <w:b/>
          <w:sz w:val="32"/>
          <w:szCs w:val="32"/>
        </w:rPr>
        <w:t>ЮГАН</w:t>
      </w:r>
    </w:p>
    <w:p w14:paraId="4747BE14" w14:textId="77777777" w:rsidR="003F6D26" w:rsidRPr="002F689A" w:rsidRDefault="003F6D26" w:rsidP="002F0688">
      <w:pPr>
        <w:spacing w:line="276" w:lineRule="auto"/>
        <w:jc w:val="center"/>
        <w:rPr>
          <w:rFonts w:ascii="Liberation Serif" w:hAnsi="Liberation Serif"/>
          <w:b/>
          <w:sz w:val="32"/>
          <w:szCs w:val="32"/>
        </w:rPr>
      </w:pPr>
      <w:r w:rsidRPr="002F689A">
        <w:rPr>
          <w:rFonts w:ascii="Liberation Serif" w:hAnsi="Liberation Serif"/>
          <w:b/>
          <w:sz w:val="32"/>
          <w:szCs w:val="32"/>
        </w:rPr>
        <w:t xml:space="preserve">НЕФТЕЮГАНСКОГО РАЙОНА </w:t>
      </w:r>
    </w:p>
    <w:p w14:paraId="0FD7A641" w14:textId="2653D2AB" w:rsidR="003F6D26" w:rsidRPr="002F689A" w:rsidRDefault="003F6D26" w:rsidP="002F0688">
      <w:pPr>
        <w:spacing w:line="276" w:lineRule="auto"/>
        <w:jc w:val="center"/>
        <w:rPr>
          <w:rFonts w:ascii="Liberation Serif" w:hAnsi="Liberation Serif"/>
          <w:b/>
          <w:sz w:val="32"/>
          <w:szCs w:val="32"/>
        </w:rPr>
      </w:pPr>
      <w:r w:rsidRPr="002F689A">
        <w:rPr>
          <w:rFonts w:ascii="Liberation Serif" w:hAnsi="Liberation Serif"/>
          <w:b/>
          <w:sz w:val="32"/>
          <w:szCs w:val="32"/>
        </w:rPr>
        <w:t>ХАНТЫ-МАНСИЙСКОГО АВТОНОМНОГО ОКРУГА – ЮГРЫ</w:t>
      </w:r>
    </w:p>
    <w:p w14:paraId="4DA4735E" w14:textId="55A0D6F4" w:rsidR="004A71C6" w:rsidRPr="004A71C6" w:rsidRDefault="004A71C6" w:rsidP="002F0688">
      <w:pPr>
        <w:rPr>
          <w:rFonts w:ascii="Liberation Serif" w:hAnsi="Liberation Serif" w:cs="Arial"/>
          <w:b/>
          <w:sz w:val="26"/>
          <w:szCs w:val="26"/>
        </w:rPr>
      </w:pPr>
    </w:p>
    <w:p w14:paraId="2A9C230C" w14:textId="7384BEAE" w:rsidR="004A71C6" w:rsidRPr="00263AFF" w:rsidRDefault="004A71C6" w:rsidP="00A91D15">
      <w:pPr>
        <w:jc w:val="center"/>
        <w:rPr>
          <w:rFonts w:ascii="Liberation Serif" w:hAnsi="Liberation Serif" w:cs="Arial"/>
          <w:b/>
          <w:sz w:val="28"/>
          <w:szCs w:val="22"/>
        </w:rPr>
      </w:pPr>
      <w:r w:rsidRPr="00263AFF">
        <w:rPr>
          <w:rFonts w:ascii="Liberation Serif" w:hAnsi="Liberation Serif" w:cs="Arial"/>
          <w:b/>
          <w:sz w:val="28"/>
          <w:szCs w:val="22"/>
        </w:rPr>
        <w:t>Содержание</w:t>
      </w:r>
    </w:p>
    <w:sdt>
      <w:sdtPr>
        <w:rPr>
          <w:rFonts w:ascii="Liberation Serif" w:hAnsi="Liberation Serif"/>
          <w:b/>
          <w:szCs w:val="22"/>
        </w:rPr>
        <w:id w:val="1577018623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Cs w:val="24"/>
        </w:rPr>
      </w:sdtEndPr>
      <w:sdtContent>
        <w:p w14:paraId="70682D34" w14:textId="77777777" w:rsidR="00263AFF" w:rsidRPr="00263AFF" w:rsidRDefault="003F6D26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r w:rsidRPr="002F0688">
            <w:rPr>
              <w:rFonts w:ascii="Liberation Serif" w:hAnsi="Liberation Serif"/>
              <w:b/>
              <w:sz w:val="20"/>
              <w:szCs w:val="22"/>
            </w:rPr>
            <w:fldChar w:fldCharType="begin"/>
          </w:r>
          <w:r w:rsidRPr="002F0688">
            <w:rPr>
              <w:rFonts w:ascii="Liberation Serif" w:hAnsi="Liberation Serif"/>
              <w:b/>
              <w:sz w:val="20"/>
              <w:szCs w:val="22"/>
            </w:rPr>
            <w:instrText xml:space="preserve"> TOC \o "1-3" \h \z \u </w:instrText>
          </w:r>
          <w:r w:rsidRPr="002F0688">
            <w:rPr>
              <w:rFonts w:ascii="Liberation Serif" w:hAnsi="Liberation Serif"/>
              <w:b/>
              <w:sz w:val="20"/>
              <w:szCs w:val="22"/>
            </w:rPr>
            <w:fldChar w:fldCharType="separate"/>
          </w:r>
          <w:hyperlink w:anchor="_Toc47621122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ВВЕДЕНИЕ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_Toc47621122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6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679B2810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23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 xml:space="preserve">Раздел </w:t>
            </w:r>
            <w:r w:rsidR="00263AFF" w:rsidRPr="00263AFF">
              <w:rPr>
                <w:rStyle w:val="afc"/>
                <w:rFonts w:ascii="Liberation Serif" w:hAnsi="Liberation Serif"/>
                <w:b/>
                <w:noProof/>
                <w:lang w:val="en-US"/>
              </w:rPr>
              <w:t>I</w:t>
            </w:r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. ПОЛОЖЕНИЕ О ВНЕСЕНИИ ИЗМЕНЕНИЙ В ПРАВИЛА ЗЕМЛЕПОЛЬЗОВАНИЯ И ЗАСТРОЙКИ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_Toc47621123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6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465CD789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24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Глава 1. ОБЩИЕ ПОЛОЖЕНИЯ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_Toc47621124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6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72C587EC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25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1. Сфера применения настоящих Правил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_Toc47621125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6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1EFC4AD1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26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2. Назначение и содержание настоящих Правил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_Toc47621126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6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4FCF04EC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27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3. Порядок внесения изменений в настоящие Правила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_Toc47621127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6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53FCB922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28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Глава 2. ПОЛОЖЕНИЕ О РЕГУЛИРОВАНИИ ЗЕМЛЕПОЛЬЗОВАНИЯ И ЗАСТРОЙКИ ОРГАНАМИ МЕСТНОГО СОМОУПРАВЛЕНИЯ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_Toc47621128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9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215740AB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29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4. Полномочия Совета поселения в области землепользования и застройки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_Toc47621129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9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2B58A881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30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5. Полномочия Администрации поселения в области землепользования и застройки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_Toc47621130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9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0345222D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31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6. Полномочия Главы поселения в области землепользования и застройки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_Toc47621131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9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0E3CCC80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32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7. Полномочия градостроительной комиссии Администрации сельского поселения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_Toc47621132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10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4D7E0E29" w14:textId="77777777" w:rsidR="00263AFF" w:rsidRPr="00263AFF" w:rsidRDefault="00360BE7" w:rsidP="00263AFF">
          <w:pPr>
            <w:pStyle w:val="14"/>
            <w:tabs>
              <w:tab w:val="right" w:leader="dot" w:pos="9912"/>
            </w:tabs>
            <w:spacing w:after="0" w:line="276" w:lineRule="auto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33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8. Полномочия органа местного самоуправления Нефтеюганского района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_Toc47621133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11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77F22C8F" w14:textId="77777777" w:rsidR="00263AFF" w:rsidRPr="00263AFF" w:rsidRDefault="00360BE7" w:rsidP="00263AFF">
          <w:pPr>
            <w:pStyle w:val="14"/>
            <w:tabs>
              <w:tab w:val="right" w:leader="dot" w:pos="9912"/>
            </w:tabs>
            <w:spacing w:after="0" w:line="276" w:lineRule="auto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34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9. Предоставление земельных участков, находящихся в муниципальной собственности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_Toc47621134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11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20A458D8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35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10. Резервирование и изъятие земель для муниципальных нужд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_Toc47621135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12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5BF129B6" w14:textId="77777777" w:rsidR="00263AFF" w:rsidRPr="00263AFF" w:rsidRDefault="00360BE7" w:rsidP="00263AFF">
          <w:pPr>
            <w:pStyle w:val="14"/>
            <w:tabs>
              <w:tab w:val="right" w:leader="dot" w:pos="9912"/>
            </w:tabs>
            <w:spacing w:after="0" w:line="276" w:lineRule="auto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36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11. Выдача разрешения на строительство и разрешения на ввод объекта в эксплуатацию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_Toc47621136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13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4DDA23C0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37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12. Строительные работы, не требующие выдачи разрешения на строительство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_Toc47621137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13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449A6786" w14:textId="77777777" w:rsidR="00263AFF" w:rsidRPr="00263AFF" w:rsidRDefault="00360BE7" w:rsidP="00263AFF">
          <w:pPr>
            <w:pStyle w:val="14"/>
            <w:tabs>
              <w:tab w:val="right" w:leader="dot" w:pos="9912"/>
            </w:tabs>
            <w:spacing w:after="0" w:line="276" w:lineRule="auto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38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13. Контроль за осуществлением застройки на территории поселения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_Toc47621138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14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7282534C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39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  <w:snapToGrid w:val="0"/>
              </w:rPr>
              <w:t xml:space="preserve">Статья 14. </w:t>
            </w:r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Ограничения использования земельных участков и объектов капитального строительства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_Toc47621139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14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0CC27FBA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40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Глава 3. ПОЛОЖЕНИЕ О ПОДГОТОВКЕ ДОКУМЕНТАЦИИ ПО ПЛАНИРОВКЕ ТЕРРИТОРИИ ОРГАНАМИ МЕСТНОГО САМОУПРАВЛЕНИЯ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_Toc47621140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15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1CAAB274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41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15. Порядок подготовки документации по планировке территории поселения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_Toc47621141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15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5B8CC23D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42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Глава 4. ГРАДОСТРОИТЕЛЬНОЕ РЕГЛАМЕНТИРОВАНИЕ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_Toc47621142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17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42047D8B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43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16. Градостроительный регламент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_Toc47621143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17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4151201A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44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  <w:snapToGrid w:val="0"/>
              </w:rPr>
              <w:t>Статья 17. Порядок установления территориальных зон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_Toc47621144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18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604960C8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45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  <w:snapToGrid w:val="0"/>
              </w:rPr>
              <w:t>Статья 18. Виды территориальных зон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_Toc47621145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19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7A12C29A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46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  <w:snapToGrid w:val="0"/>
              </w:rPr>
              <w:t>Статья 19. Использование земельных участков и объектов капитального строительства, не соответствующих градостроительному регламенту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_Toc47621146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19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3CC08801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47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  <w:snapToGrid w:val="0"/>
              </w:rPr>
              <w:t xml:space="preserve">Глава 5. </w:t>
            </w:r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ПОЛОЖЕНИЕ ОБ ИЗМЕНЕНИЕ ВИДОВ РАЗРЕШЕННОГО ИСПОЛЬЗОВАНИЯ ЗЕМЕЛЬНЫХ УЧАСТКОВ И ОБЪЕКТОВ КАПИТАЛЬНОГО СТРОИТЕЛЬСТВА ФИЗИЧЕСКИМИ И ЮРИДИЧЕСКИМИ ЛИЦАМИ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_Toc47621147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20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412E6428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48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  <w:snapToGrid w:val="0"/>
              </w:rPr>
              <w:t>Статья 20. Виды разрешенного использования земельных участков и объектов капитального строительства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_Toc47621148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20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2BC52B8C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49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  <w:snapToGrid w:val="0"/>
              </w:rPr>
              <w:t>Статья 21. Предельные размеры земельных участков и предельные параметры разрешенного строительства, реконструкции объектов капитального строительства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_Toc47621149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21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46246B9B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50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22. Отклонение от предельных параметров разрешенного строительства, реконструкции объектов капитального строительства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_Toc47621150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21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7E40F9AA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51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23. Порядок предоставление разрешения на условно разрешенный вид использования земельных участков и объектов капитального строительства, отклонения от предельных параметров разрешенного строительства, реконструкции объектов капитального строительства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_Toc47621151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21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1DB6DF3A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52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Глава 6. ПОЛОЖЕНИЕ О ПРОВЕДЕНИИ ОБЩЕСТВЕННЫХ ОБСУЖДЕНИЙ, ПУБЛИЧНЫХ СЛУШАНИЙ ПО ВОПРОСАМ ЗЕМЛЕПОЛЬЗОВАНИЯ И ЗАСТРОЙКИ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_Toc47621152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22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0B9E8047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53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24. Общие положения об организации и проведения общественных обсуждений или публичных слушаний по вопросам землепользования и застройки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_Toc47621153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22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5AABCCDA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54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25. Сроки проведения общественных обсуждений или публичных слушаний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_Toc47621154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23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0BDEB5B8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55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26. Проведение общественных обсуждений или публичных слушаний по проекту внесения изменений в генеральный план поселения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_Toc47621155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24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79EE043F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56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27. Проведение общественных обсуждений или публичных слушаний по проекту внесения изменений в настоящие Правила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_Toc47621156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24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3B25CBC4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57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28. Проведение общественных обсуждений или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_Toc47621157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25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3406E0D1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58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29. Проведение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_Toc47621158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26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06EB77C3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59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30. Проведение общественных обсуждений или публичных слушаний по проектам планировки территории и проектам межевания территории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_Toc47621159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26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125E3268" w14:textId="77777777" w:rsidR="00263AFF" w:rsidRPr="00263AFF" w:rsidRDefault="00360BE7" w:rsidP="00263AFF">
          <w:pPr>
            <w:pStyle w:val="14"/>
            <w:tabs>
              <w:tab w:val="right" w:leader="dot" w:pos="9912"/>
            </w:tabs>
            <w:spacing w:after="0" w:line="276" w:lineRule="auto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60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Глава 7. ГРАДОСТРОИТЕЛЬНЫЕ ОГРАНИЧЕНИЯ (ЗОНЫ С ОСОБЫМИ УСЛОВИЯМИ ИСПОЛЬЗОВАНИЯ ТЕРРИТОРИЙ)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_Toc47621160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27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42C08CF5" w14:textId="77777777" w:rsidR="00263AFF" w:rsidRPr="00263AFF" w:rsidRDefault="00360BE7" w:rsidP="00263AFF">
          <w:pPr>
            <w:pStyle w:val="14"/>
            <w:tabs>
              <w:tab w:val="right" w:leader="dot" w:pos="9912"/>
            </w:tabs>
            <w:spacing w:after="0" w:line="276" w:lineRule="auto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61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31. Осуществление землепользования и застройки в зонах с особыми условиями использования территории поселения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_Toc47621161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27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6FEC7049" w14:textId="77777777" w:rsidR="00263AFF" w:rsidRPr="00263AFF" w:rsidRDefault="00360BE7" w:rsidP="00263AFF">
          <w:pPr>
            <w:pStyle w:val="14"/>
            <w:tabs>
              <w:tab w:val="right" w:leader="dot" w:pos="9912"/>
            </w:tabs>
            <w:spacing w:after="0" w:line="276" w:lineRule="auto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62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32. Охранные зоны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_Toc47621162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27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5C9CA631" w14:textId="77777777" w:rsidR="00263AFF" w:rsidRPr="00263AFF" w:rsidRDefault="00360BE7" w:rsidP="00263AFF">
          <w:pPr>
            <w:pStyle w:val="14"/>
            <w:tabs>
              <w:tab w:val="right" w:leader="dot" w:pos="9912"/>
            </w:tabs>
            <w:spacing w:after="0" w:line="276" w:lineRule="auto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63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33. Санитарно-защитные зоны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_Toc47621163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30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00A08171" w14:textId="77777777" w:rsidR="00263AFF" w:rsidRPr="00263AFF" w:rsidRDefault="00360BE7" w:rsidP="00263AFF">
          <w:pPr>
            <w:pStyle w:val="14"/>
            <w:tabs>
              <w:tab w:val="right" w:leader="dot" w:pos="9912"/>
            </w:tabs>
            <w:spacing w:after="0" w:line="276" w:lineRule="auto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64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34. Водоохранные зоны, прибрежные защитные полосы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_Toc47621164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31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28928526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65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35. Зоны санитарной охраны источников водоснабжения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_Toc47621165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32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180AC605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66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36. Зоны затопления и подтопления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_Toc47621166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33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705B6A2B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67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37. Придорожные полосы автомобильных дорог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_Toc47621167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34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7E04EC97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68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38. Осуществление контроля за использованием и охраной земель на территории поселения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_Toc47621168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34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1DF553C5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69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39. Ответственность за нарушение настоящих Правил, установленного порядка использования и охраны земель поселения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_Toc47621169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35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679B6A3B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70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Глава 8. ЗАКЛЮЧИТЕЛЬНЫЕ ПОЛОЖЕНИЯ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_Toc47621170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35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50474614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71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40. Вступление в силу настоящих Правил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_Toc47621171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35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595855A4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72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Статья 41. Действие настоящих Правил по отношению к ранее возникшим правоотношениям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_Toc47621172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35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2CDA4F65" w14:textId="77777777" w:rsidR="00263AFF" w:rsidRPr="00263AFF" w:rsidRDefault="00360BE7" w:rsidP="00263AFF">
          <w:pPr>
            <w:pStyle w:val="14"/>
            <w:tabs>
              <w:tab w:val="right" w:leader="dot" w:pos="9912"/>
            </w:tabs>
            <w:spacing w:after="0" w:line="276" w:lineRule="auto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73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Раздел II. КАРТА ГРАДОСТРОИТЕЛЬНОГО ЗОНИРОВАНИЯ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_Toc47621173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36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4E248EDC" w14:textId="77777777" w:rsidR="00263AFF" w:rsidRPr="00263AFF" w:rsidRDefault="00360BE7" w:rsidP="00263AFF">
          <w:pPr>
            <w:pStyle w:val="31"/>
            <w:tabs>
              <w:tab w:val="right" w:leader="dot" w:pos="9912"/>
            </w:tabs>
            <w:spacing w:after="0" w:line="276" w:lineRule="auto"/>
            <w:ind w:left="0"/>
            <w:jc w:val="both"/>
            <w:rPr>
              <w:rFonts w:ascii="Liberation Serif" w:eastAsiaTheme="minorEastAsia" w:hAnsi="Liberation Serif" w:cstheme="minorBidi"/>
              <w:b/>
              <w:noProof/>
            </w:rPr>
          </w:pPr>
          <w:hyperlink w:anchor="_Toc47621174" w:history="1">
            <w:r w:rsidR="00263AFF" w:rsidRPr="00263AFF">
              <w:rPr>
                <w:rStyle w:val="afc"/>
                <w:rFonts w:ascii="Liberation Serif" w:hAnsi="Liberation Serif"/>
                <w:b/>
                <w:noProof/>
              </w:rPr>
              <w:t>Раздел III. ГРАДОСТРОИТЕЛЬНЫЕ РЕГЛАМЕНТЫ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tab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begin"/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instrText xml:space="preserve"> PAGEREF _Toc47621174 \h </w:instrTex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separate"/>
            </w:r>
            <w:r w:rsidR="00700C7D">
              <w:rPr>
                <w:rFonts w:ascii="Liberation Serif" w:hAnsi="Liberation Serif"/>
                <w:b/>
                <w:noProof/>
                <w:webHidden/>
              </w:rPr>
              <w:t>36</w:t>
            </w:r>
            <w:r w:rsidR="00263AFF" w:rsidRPr="00263AFF">
              <w:rPr>
                <w:rFonts w:ascii="Liberation Serif" w:hAnsi="Liberation Serif"/>
                <w:b/>
                <w:noProof/>
                <w:webHidden/>
              </w:rPr>
              <w:fldChar w:fldCharType="end"/>
            </w:r>
          </w:hyperlink>
        </w:p>
        <w:p w14:paraId="7357DDB2" w14:textId="3B1C3479" w:rsidR="003F6D26" w:rsidRDefault="003F6D26" w:rsidP="00A91D15">
          <w:pPr>
            <w:tabs>
              <w:tab w:val="right" w:leader="dot" w:pos="9912"/>
            </w:tabs>
            <w:jc w:val="both"/>
          </w:pPr>
          <w:r w:rsidRPr="002F0688">
            <w:rPr>
              <w:rFonts w:ascii="Liberation Serif" w:hAnsi="Liberation Serif"/>
              <w:b/>
              <w:bCs/>
              <w:sz w:val="20"/>
              <w:szCs w:val="22"/>
            </w:rPr>
            <w:fldChar w:fldCharType="end"/>
          </w:r>
        </w:p>
      </w:sdtContent>
    </w:sdt>
    <w:p w14:paraId="42E78C45" w14:textId="77777777" w:rsidR="002F0688" w:rsidRDefault="002F0688" w:rsidP="00A91D15">
      <w:pPr>
        <w:rPr>
          <w:rFonts w:ascii="Liberation Serif" w:hAnsi="Liberation Serif" w:cs="Arial"/>
          <w:b/>
          <w:bCs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br w:type="page"/>
      </w:r>
    </w:p>
    <w:p w14:paraId="0122A55E" w14:textId="376899F8" w:rsidR="008C1BB6" w:rsidRPr="004A71C6" w:rsidRDefault="008C1BB6" w:rsidP="002F0688">
      <w:pPr>
        <w:pStyle w:val="3"/>
        <w:rPr>
          <w:rFonts w:ascii="Liberation Serif" w:hAnsi="Liberation Serif"/>
          <w:sz w:val="28"/>
          <w:szCs w:val="28"/>
        </w:rPr>
      </w:pPr>
      <w:bookmarkStart w:id="1" w:name="_Toc47621122"/>
      <w:r w:rsidRPr="004A71C6">
        <w:rPr>
          <w:rFonts w:ascii="Liberation Serif" w:hAnsi="Liberation Serif"/>
          <w:sz w:val="28"/>
          <w:szCs w:val="28"/>
        </w:rPr>
        <w:lastRenderedPageBreak/>
        <w:t>ВВЕДЕНИЕ</w:t>
      </w:r>
      <w:bookmarkEnd w:id="1"/>
    </w:p>
    <w:p w14:paraId="0122A55F" w14:textId="77777777" w:rsidR="008C1BB6" w:rsidRPr="002125C5" w:rsidRDefault="008C1BB6" w:rsidP="002F0688">
      <w:pPr>
        <w:ind w:firstLine="540"/>
        <w:jc w:val="center"/>
        <w:rPr>
          <w:rFonts w:ascii="Liberation Serif" w:hAnsi="Liberation Serif" w:cs="Arial"/>
          <w:b/>
          <w:sz w:val="20"/>
          <w:szCs w:val="20"/>
        </w:rPr>
      </w:pPr>
    </w:p>
    <w:p w14:paraId="0122A560" w14:textId="42B152DF" w:rsidR="008C1BB6" w:rsidRPr="004A71C6" w:rsidRDefault="008C1BB6" w:rsidP="002F0688">
      <w:pPr>
        <w:ind w:firstLine="567"/>
        <w:jc w:val="both"/>
        <w:rPr>
          <w:rFonts w:ascii="Liberation Serif" w:hAnsi="Liberation Serif" w:cs="Arial"/>
          <w:sz w:val="26"/>
          <w:szCs w:val="26"/>
        </w:rPr>
      </w:pPr>
      <w:proofErr w:type="gramStart"/>
      <w:r w:rsidRPr="004A71C6">
        <w:rPr>
          <w:rFonts w:ascii="Liberation Serif" w:hAnsi="Liberation Serif" w:cs="Arial"/>
          <w:szCs w:val="26"/>
        </w:rPr>
        <w:t xml:space="preserve">Правила землепользования и застройки </w:t>
      </w:r>
      <w:r w:rsidR="00560710" w:rsidRPr="004A71C6">
        <w:rPr>
          <w:rFonts w:ascii="Liberation Serif" w:hAnsi="Liberation Serif" w:cs="Arial"/>
          <w:szCs w:val="26"/>
        </w:rPr>
        <w:t>сельского</w:t>
      </w:r>
      <w:r w:rsidRPr="004A71C6">
        <w:rPr>
          <w:rFonts w:ascii="Liberation Serif" w:hAnsi="Liberation Serif" w:cs="Arial"/>
          <w:szCs w:val="26"/>
        </w:rPr>
        <w:t xml:space="preserve"> поселения </w:t>
      </w:r>
      <w:proofErr w:type="spellStart"/>
      <w:r w:rsidR="006C232F" w:rsidRPr="004A71C6">
        <w:rPr>
          <w:rFonts w:ascii="Liberation Serif" w:hAnsi="Liberation Serif" w:cs="Arial"/>
          <w:szCs w:val="26"/>
        </w:rPr>
        <w:t>Усть-</w:t>
      </w:r>
      <w:r w:rsidR="00560710" w:rsidRPr="004A71C6">
        <w:rPr>
          <w:rFonts w:ascii="Liberation Serif" w:hAnsi="Liberation Serif" w:cs="Arial"/>
          <w:szCs w:val="26"/>
        </w:rPr>
        <w:t>Юган</w:t>
      </w:r>
      <w:proofErr w:type="spellEnd"/>
      <w:r w:rsidRPr="004A71C6">
        <w:rPr>
          <w:rFonts w:ascii="Liberation Serif" w:hAnsi="Liberation Serif" w:cs="Arial"/>
          <w:szCs w:val="26"/>
        </w:rPr>
        <w:t xml:space="preserve"> (далее – Правила) устанавливают территориальные зоны, градостроительные регламенты, порядок применения настоящих Правил и внесения в них изменений и наряду с действующим законодательством, муниципальными правовыми актами органов местного самоуправления </w:t>
      </w:r>
      <w:r w:rsidR="00560710" w:rsidRPr="004A71C6">
        <w:rPr>
          <w:rFonts w:ascii="Liberation Serif" w:hAnsi="Liberation Serif" w:cs="Arial"/>
          <w:szCs w:val="26"/>
        </w:rPr>
        <w:t>сельского</w:t>
      </w:r>
      <w:r w:rsidRPr="004A71C6">
        <w:rPr>
          <w:rFonts w:ascii="Liberation Serif" w:hAnsi="Liberation Serif" w:cs="Arial"/>
          <w:szCs w:val="26"/>
        </w:rPr>
        <w:t xml:space="preserve"> поселения </w:t>
      </w:r>
      <w:proofErr w:type="spellStart"/>
      <w:r w:rsidR="005821EE">
        <w:rPr>
          <w:rFonts w:ascii="Liberation Serif" w:hAnsi="Liberation Serif" w:cs="Arial"/>
          <w:szCs w:val="26"/>
        </w:rPr>
        <w:t>Усть-</w:t>
      </w:r>
      <w:r w:rsidR="00560710" w:rsidRPr="004A71C6">
        <w:rPr>
          <w:rFonts w:ascii="Liberation Serif" w:hAnsi="Liberation Serif" w:cs="Arial"/>
          <w:szCs w:val="26"/>
        </w:rPr>
        <w:t>Юган</w:t>
      </w:r>
      <w:proofErr w:type="spellEnd"/>
      <w:r w:rsidRPr="004A71C6">
        <w:rPr>
          <w:rFonts w:ascii="Liberation Serif" w:hAnsi="Liberation Serif" w:cs="Arial"/>
          <w:szCs w:val="26"/>
        </w:rPr>
        <w:t xml:space="preserve"> (далее - поселение), создают условия для рационального использования территорий поселения с целью формирования гармоничной среды жизнедеятельности, планировки, з</w:t>
      </w:r>
      <w:r w:rsidRPr="004A71C6">
        <w:rPr>
          <w:rFonts w:ascii="Liberation Serif" w:hAnsi="Liberation Serif" w:cs="Arial"/>
          <w:szCs w:val="26"/>
        </w:rPr>
        <w:t>а</w:t>
      </w:r>
      <w:r w:rsidRPr="004A71C6">
        <w:rPr>
          <w:rFonts w:ascii="Liberation Serif" w:hAnsi="Liberation Serif" w:cs="Arial"/>
          <w:szCs w:val="26"/>
        </w:rPr>
        <w:t>стройки и благоустройства территории поселения, развития программы</w:t>
      </w:r>
      <w:proofErr w:type="gramEnd"/>
      <w:r w:rsidRPr="004A71C6">
        <w:rPr>
          <w:rFonts w:ascii="Liberation Serif" w:hAnsi="Liberation Serif" w:cs="Arial"/>
          <w:szCs w:val="26"/>
        </w:rPr>
        <w:t xml:space="preserve"> жилищного строител</w:t>
      </w:r>
      <w:r w:rsidRPr="004A71C6">
        <w:rPr>
          <w:rFonts w:ascii="Liberation Serif" w:hAnsi="Liberation Serif" w:cs="Arial"/>
          <w:szCs w:val="26"/>
        </w:rPr>
        <w:t>ь</w:t>
      </w:r>
      <w:r w:rsidRPr="004A71C6">
        <w:rPr>
          <w:rFonts w:ascii="Liberation Serif" w:hAnsi="Liberation Serif" w:cs="Arial"/>
          <w:szCs w:val="26"/>
        </w:rPr>
        <w:t>ства, производственной, социальной, инженерно-транспортной инфраструктур, бережного пр</w:t>
      </w:r>
      <w:r w:rsidRPr="004A71C6">
        <w:rPr>
          <w:rFonts w:ascii="Liberation Serif" w:hAnsi="Liberation Serif" w:cs="Arial"/>
          <w:szCs w:val="26"/>
        </w:rPr>
        <w:t>и</w:t>
      </w:r>
      <w:r w:rsidRPr="004A71C6">
        <w:rPr>
          <w:rFonts w:ascii="Liberation Serif" w:hAnsi="Liberation Serif" w:cs="Arial"/>
          <w:szCs w:val="26"/>
        </w:rPr>
        <w:t>родопользования, сохранения и развития историко-культурного наследия.</w:t>
      </w:r>
    </w:p>
    <w:p w14:paraId="0122A561" w14:textId="77777777" w:rsidR="008C1BB6" w:rsidRPr="002125C5" w:rsidRDefault="008C1BB6" w:rsidP="002F0688">
      <w:pPr>
        <w:ind w:firstLine="540"/>
        <w:rPr>
          <w:rFonts w:ascii="Liberation Serif" w:hAnsi="Liberation Serif" w:cs="Arial"/>
          <w:sz w:val="20"/>
          <w:szCs w:val="20"/>
        </w:rPr>
      </w:pPr>
    </w:p>
    <w:p w14:paraId="0122A563" w14:textId="4E855111" w:rsidR="008C1BB6" w:rsidRPr="004A71C6" w:rsidRDefault="002F0688" w:rsidP="002125C5">
      <w:pPr>
        <w:pStyle w:val="3"/>
        <w:ind w:firstLine="567"/>
        <w:jc w:val="both"/>
        <w:rPr>
          <w:rFonts w:ascii="Liberation Serif" w:hAnsi="Liberation Serif"/>
          <w:b w:val="0"/>
          <w:sz w:val="26"/>
          <w:szCs w:val="26"/>
        </w:rPr>
      </w:pPr>
      <w:bookmarkStart w:id="2" w:name="_Toc47621123"/>
      <w:r>
        <w:rPr>
          <w:rFonts w:ascii="Liberation Serif" w:hAnsi="Liberation Serif"/>
          <w:sz w:val="28"/>
          <w:szCs w:val="28"/>
        </w:rPr>
        <w:t xml:space="preserve">Раздел </w:t>
      </w:r>
      <w:r>
        <w:rPr>
          <w:rFonts w:ascii="Liberation Serif" w:hAnsi="Liberation Serif"/>
          <w:sz w:val="28"/>
          <w:szCs w:val="28"/>
          <w:lang w:val="en-US"/>
        </w:rPr>
        <w:t>I</w:t>
      </w:r>
      <w:r>
        <w:rPr>
          <w:rFonts w:ascii="Liberation Serif" w:hAnsi="Liberation Serif"/>
          <w:sz w:val="28"/>
          <w:szCs w:val="28"/>
        </w:rPr>
        <w:t>.</w:t>
      </w:r>
      <w:r w:rsidRPr="002F0688">
        <w:rPr>
          <w:rFonts w:ascii="Liberation Serif" w:hAnsi="Liberation Serif"/>
          <w:sz w:val="28"/>
          <w:szCs w:val="28"/>
        </w:rPr>
        <w:t xml:space="preserve"> ПОЛОЖЕНИЕ О ВНЕСЕНИИ ИЗМЕНЕНИЙ В ПРАВИЛА ЗЕМЛЕПОЛЬЗОВАНИЯ И ЗАСТРОЙКИ</w:t>
      </w:r>
      <w:bookmarkEnd w:id="2"/>
    </w:p>
    <w:p w14:paraId="0122A564" w14:textId="77777777" w:rsidR="008C1BB6" w:rsidRPr="004A71C6" w:rsidRDefault="008C1BB6" w:rsidP="002F0688">
      <w:pPr>
        <w:pStyle w:val="3"/>
        <w:ind w:firstLine="567"/>
        <w:jc w:val="both"/>
        <w:rPr>
          <w:rFonts w:ascii="Liberation Serif" w:hAnsi="Liberation Serif"/>
        </w:rPr>
      </w:pPr>
      <w:bookmarkStart w:id="3" w:name="_Toc47621124"/>
      <w:r w:rsidRPr="004A71C6">
        <w:rPr>
          <w:rFonts w:ascii="Liberation Serif" w:hAnsi="Liberation Serif"/>
          <w:sz w:val="28"/>
        </w:rPr>
        <w:t>Глава 1. ОБЩИЕ ПОЛОЖЕНИЯ</w:t>
      </w:r>
      <w:bookmarkEnd w:id="3"/>
    </w:p>
    <w:p w14:paraId="0122A566" w14:textId="77777777" w:rsidR="008C1BB6" w:rsidRPr="004A71C6" w:rsidRDefault="008C1BB6" w:rsidP="002F0688">
      <w:pPr>
        <w:pStyle w:val="3"/>
        <w:ind w:firstLine="567"/>
        <w:jc w:val="both"/>
        <w:rPr>
          <w:rFonts w:ascii="Liberation Serif" w:hAnsi="Liberation Serif"/>
          <w:sz w:val="28"/>
        </w:rPr>
      </w:pPr>
      <w:bookmarkStart w:id="4" w:name="_Toc47621125"/>
      <w:r w:rsidRPr="003C025B">
        <w:rPr>
          <w:rFonts w:ascii="Liberation Serif" w:hAnsi="Liberation Serif"/>
          <w:sz w:val="24"/>
        </w:rPr>
        <w:t xml:space="preserve">Статья </w:t>
      </w:r>
      <w:r w:rsidR="00A73BFF" w:rsidRPr="003C025B">
        <w:rPr>
          <w:rFonts w:ascii="Liberation Serif" w:hAnsi="Liberation Serif"/>
          <w:sz w:val="24"/>
        </w:rPr>
        <w:t>1</w:t>
      </w:r>
      <w:r w:rsidRPr="003C025B">
        <w:rPr>
          <w:rFonts w:ascii="Liberation Serif" w:hAnsi="Liberation Serif"/>
          <w:sz w:val="24"/>
        </w:rPr>
        <w:t>. Сфера применения настоящих Правил</w:t>
      </w:r>
      <w:bookmarkEnd w:id="4"/>
    </w:p>
    <w:p w14:paraId="0122A568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1. Настоящие Правила подлежат применению на все</w:t>
      </w:r>
      <w:r w:rsidR="00B611E0" w:rsidRPr="004A71C6">
        <w:rPr>
          <w:rFonts w:ascii="Liberation Serif" w:hAnsi="Liberation Serif" w:cs="Arial"/>
          <w:szCs w:val="26"/>
        </w:rPr>
        <w:t>й</w:t>
      </w:r>
      <w:r w:rsidRPr="004A71C6">
        <w:rPr>
          <w:rFonts w:ascii="Liberation Serif" w:hAnsi="Liberation Serif" w:cs="Arial"/>
          <w:szCs w:val="26"/>
        </w:rPr>
        <w:t xml:space="preserve"> территории поселения</w:t>
      </w:r>
      <w:r w:rsidR="00C1583A" w:rsidRPr="004A71C6">
        <w:rPr>
          <w:rFonts w:ascii="Liberation Serif" w:hAnsi="Liberation Serif" w:cs="Arial"/>
          <w:szCs w:val="26"/>
        </w:rPr>
        <w:t>, включая п</w:t>
      </w:r>
      <w:r w:rsidR="00C1583A" w:rsidRPr="004A71C6">
        <w:rPr>
          <w:rFonts w:ascii="Liberation Serif" w:hAnsi="Liberation Serif" w:cs="Arial"/>
          <w:szCs w:val="26"/>
        </w:rPr>
        <w:t>о</w:t>
      </w:r>
      <w:r w:rsidR="00C1583A" w:rsidRPr="004A71C6">
        <w:rPr>
          <w:rFonts w:ascii="Liberation Serif" w:hAnsi="Liberation Serif" w:cs="Arial"/>
          <w:szCs w:val="26"/>
        </w:rPr>
        <w:t xml:space="preserve">селки </w:t>
      </w:r>
      <w:proofErr w:type="spellStart"/>
      <w:r w:rsidR="00C1583A" w:rsidRPr="004A71C6">
        <w:rPr>
          <w:rFonts w:ascii="Liberation Serif" w:hAnsi="Liberation Serif" w:cs="Arial"/>
          <w:szCs w:val="26"/>
        </w:rPr>
        <w:t>Усть-Юган</w:t>
      </w:r>
      <w:proofErr w:type="spellEnd"/>
      <w:r w:rsidR="00C1583A" w:rsidRPr="004A71C6">
        <w:rPr>
          <w:rFonts w:ascii="Liberation Serif" w:hAnsi="Liberation Serif" w:cs="Arial"/>
          <w:szCs w:val="26"/>
        </w:rPr>
        <w:t xml:space="preserve"> и Юганская Обь. </w:t>
      </w:r>
    </w:p>
    <w:p w14:paraId="0122A569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 xml:space="preserve">2. Настоящие Правила обязательны для исполнения всеми субъектами градостроительных отношений. </w:t>
      </w:r>
    </w:p>
    <w:p w14:paraId="0122A56A" w14:textId="77777777" w:rsidR="008C1BB6" w:rsidRPr="002125C5" w:rsidRDefault="008C1BB6" w:rsidP="002F0688">
      <w:pPr>
        <w:ind w:firstLine="540"/>
        <w:jc w:val="both"/>
        <w:rPr>
          <w:rFonts w:ascii="Liberation Serif" w:hAnsi="Liberation Serif" w:cs="Arial"/>
          <w:bCs/>
          <w:sz w:val="20"/>
          <w:szCs w:val="20"/>
        </w:rPr>
      </w:pPr>
    </w:p>
    <w:p w14:paraId="0122A56B" w14:textId="77777777" w:rsidR="008C1BB6" w:rsidRPr="004A71C6" w:rsidRDefault="008C1BB6" w:rsidP="002F0688">
      <w:pPr>
        <w:pStyle w:val="3"/>
        <w:ind w:firstLine="567"/>
        <w:jc w:val="both"/>
        <w:rPr>
          <w:rFonts w:ascii="Liberation Serif" w:hAnsi="Liberation Serif"/>
          <w:sz w:val="28"/>
        </w:rPr>
      </w:pPr>
      <w:bookmarkStart w:id="5" w:name="_Toc47621126"/>
      <w:r w:rsidRPr="003C025B">
        <w:rPr>
          <w:rFonts w:ascii="Liberation Serif" w:hAnsi="Liberation Serif"/>
          <w:sz w:val="24"/>
        </w:rPr>
        <w:t xml:space="preserve">Статья </w:t>
      </w:r>
      <w:r w:rsidR="00A73BFF" w:rsidRPr="003C025B">
        <w:rPr>
          <w:rFonts w:ascii="Liberation Serif" w:hAnsi="Liberation Serif"/>
          <w:sz w:val="24"/>
        </w:rPr>
        <w:t>2</w:t>
      </w:r>
      <w:r w:rsidRPr="003C025B">
        <w:rPr>
          <w:rFonts w:ascii="Liberation Serif" w:hAnsi="Liberation Serif"/>
          <w:sz w:val="24"/>
        </w:rPr>
        <w:t>. Назначение и содержание настоящих Правил</w:t>
      </w:r>
      <w:bookmarkEnd w:id="5"/>
    </w:p>
    <w:p w14:paraId="0122A56D" w14:textId="77777777" w:rsidR="008C1BB6" w:rsidRPr="004A71C6" w:rsidRDefault="008C1BB6" w:rsidP="002F0688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1. Настоящие Правила разрабатываются в целях:</w:t>
      </w:r>
    </w:p>
    <w:p w14:paraId="0122A56E" w14:textId="77777777" w:rsidR="008C1BB6" w:rsidRPr="004A71C6" w:rsidRDefault="008C1BB6" w:rsidP="002F0688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1) создания условий для устойчивого развития территории поселения, сохранения окр</w:t>
      </w:r>
      <w:r w:rsidRPr="004A71C6">
        <w:rPr>
          <w:rFonts w:ascii="Liberation Serif" w:hAnsi="Liberation Serif" w:cs="Arial"/>
          <w:szCs w:val="26"/>
        </w:rPr>
        <w:t>у</w:t>
      </w:r>
      <w:r w:rsidRPr="004A71C6">
        <w:rPr>
          <w:rFonts w:ascii="Liberation Serif" w:hAnsi="Liberation Serif" w:cs="Arial"/>
          <w:szCs w:val="26"/>
        </w:rPr>
        <w:t>жающей среды и объектов культурного наследия;</w:t>
      </w:r>
    </w:p>
    <w:p w14:paraId="0122A56F" w14:textId="77777777" w:rsidR="008C1BB6" w:rsidRPr="004A71C6" w:rsidRDefault="008C1BB6" w:rsidP="002F0688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2) создания условий для планировки территории поселения;</w:t>
      </w:r>
    </w:p>
    <w:p w14:paraId="0122A570" w14:textId="77777777" w:rsidR="008C1BB6" w:rsidRPr="004A71C6" w:rsidRDefault="008C1BB6" w:rsidP="002F0688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3)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14:paraId="0122A571" w14:textId="77777777" w:rsidR="008C1BB6" w:rsidRPr="004A71C6" w:rsidRDefault="008C1BB6" w:rsidP="002F0688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proofErr w:type="gramStart"/>
      <w:r w:rsidRPr="004A71C6">
        <w:rPr>
          <w:rFonts w:ascii="Liberation Serif" w:hAnsi="Liberation Serif" w:cs="Arial"/>
          <w:szCs w:val="26"/>
        </w:rPr>
        <w:t>4) создания условий для привлечения инвестиций, в том числе путем предоставления во</w:t>
      </w:r>
      <w:r w:rsidRPr="004A71C6">
        <w:rPr>
          <w:rFonts w:ascii="Liberation Serif" w:hAnsi="Liberation Serif" w:cs="Arial"/>
          <w:szCs w:val="26"/>
        </w:rPr>
        <w:t>з</w:t>
      </w:r>
      <w:r w:rsidRPr="004A71C6">
        <w:rPr>
          <w:rFonts w:ascii="Liberation Serif" w:hAnsi="Liberation Serif" w:cs="Arial"/>
          <w:szCs w:val="26"/>
        </w:rPr>
        <w:t>можности выбора наиболее эффективных видов разрешенного использования земельных учас</w:t>
      </w:r>
      <w:r w:rsidRPr="004A71C6">
        <w:rPr>
          <w:rFonts w:ascii="Liberation Serif" w:hAnsi="Liberation Serif" w:cs="Arial"/>
          <w:szCs w:val="26"/>
        </w:rPr>
        <w:t>т</w:t>
      </w:r>
      <w:r w:rsidRPr="004A71C6">
        <w:rPr>
          <w:rFonts w:ascii="Liberation Serif" w:hAnsi="Liberation Serif" w:cs="Arial"/>
          <w:szCs w:val="26"/>
        </w:rPr>
        <w:t>ков и объектов капитального строительства.</w:t>
      </w:r>
      <w:proofErr w:type="gramEnd"/>
    </w:p>
    <w:p w14:paraId="0122A572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2. Настоящие Правила включают в себя:</w:t>
      </w:r>
    </w:p>
    <w:p w14:paraId="0122A573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1) порядок применения настоящих Правил и внесения в них изменений;</w:t>
      </w:r>
    </w:p>
    <w:p w14:paraId="0122A574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2) карту градостроительного зонирования;</w:t>
      </w:r>
    </w:p>
    <w:p w14:paraId="0122A575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3) градостроительные регламенты.</w:t>
      </w:r>
    </w:p>
    <w:p w14:paraId="0122A576" w14:textId="77777777" w:rsidR="008C1BB6" w:rsidRPr="00253CCE" w:rsidRDefault="008C1BB6" w:rsidP="002F0688">
      <w:pPr>
        <w:ind w:firstLine="540"/>
        <w:jc w:val="both"/>
        <w:rPr>
          <w:rFonts w:ascii="Liberation Serif" w:hAnsi="Liberation Serif" w:cs="Arial"/>
          <w:bCs/>
          <w:sz w:val="20"/>
          <w:szCs w:val="20"/>
        </w:rPr>
      </w:pPr>
    </w:p>
    <w:p w14:paraId="0122A578" w14:textId="2CD57CBE" w:rsidR="008C1BB6" w:rsidRPr="003C025B" w:rsidRDefault="008C1BB6" w:rsidP="002F0688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6" w:name="_Toc47621127"/>
      <w:r w:rsidRPr="003C025B">
        <w:rPr>
          <w:rFonts w:ascii="Liberation Serif" w:hAnsi="Liberation Serif"/>
          <w:sz w:val="24"/>
        </w:rPr>
        <w:t xml:space="preserve">Статья </w:t>
      </w:r>
      <w:r w:rsidR="00A73BFF" w:rsidRPr="003C025B">
        <w:rPr>
          <w:rFonts w:ascii="Liberation Serif" w:hAnsi="Liberation Serif"/>
          <w:sz w:val="24"/>
        </w:rPr>
        <w:t>3</w:t>
      </w:r>
      <w:r w:rsidRPr="003C025B">
        <w:rPr>
          <w:rFonts w:ascii="Liberation Serif" w:hAnsi="Liberation Serif"/>
          <w:sz w:val="24"/>
        </w:rPr>
        <w:t>. Порядок внесени</w:t>
      </w:r>
      <w:r w:rsidR="004A71C6" w:rsidRPr="003C025B">
        <w:rPr>
          <w:rFonts w:ascii="Liberation Serif" w:hAnsi="Liberation Serif"/>
          <w:sz w:val="24"/>
        </w:rPr>
        <w:t>я изменений в настоящие Правила</w:t>
      </w:r>
      <w:bookmarkEnd w:id="6"/>
    </w:p>
    <w:p w14:paraId="0122A579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>1. Изменениями настоящих Правил считаются любые изменения текста Правил, карты градостроительного зонирования либо градостроительных регламентов.</w:t>
      </w:r>
    </w:p>
    <w:p w14:paraId="0122A57A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>2. Основаниями для рассмотрения вопроса о внесении изменений в настоящие Правила являются:</w:t>
      </w:r>
    </w:p>
    <w:p w14:paraId="7411F2A3" w14:textId="77777777" w:rsidR="00203AFC" w:rsidRPr="004A71C6" w:rsidRDefault="008C1BB6" w:rsidP="002F0688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 xml:space="preserve">1) несоответствие настоящих Правил генеральному плану поселения, </w:t>
      </w:r>
      <w:r w:rsidR="00C4504B" w:rsidRPr="004A71C6">
        <w:rPr>
          <w:rFonts w:ascii="Liberation Serif" w:hAnsi="Liberation Serif" w:cs="Arial"/>
        </w:rPr>
        <w:t>схеме территор</w:t>
      </w:r>
      <w:r w:rsidR="00C4504B" w:rsidRPr="004A71C6">
        <w:rPr>
          <w:rFonts w:ascii="Liberation Serif" w:hAnsi="Liberation Serif" w:cs="Arial"/>
        </w:rPr>
        <w:t>и</w:t>
      </w:r>
      <w:r w:rsidR="00C4504B" w:rsidRPr="004A71C6">
        <w:rPr>
          <w:rFonts w:ascii="Liberation Serif" w:hAnsi="Liberation Serif" w:cs="Arial"/>
        </w:rPr>
        <w:t xml:space="preserve">ального планирования </w:t>
      </w:r>
      <w:proofErr w:type="spellStart"/>
      <w:r w:rsidR="00560710" w:rsidRPr="004A71C6">
        <w:rPr>
          <w:rFonts w:ascii="Liberation Serif" w:hAnsi="Liberation Serif" w:cs="Arial"/>
        </w:rPr>
        <w:t>Нефтеюганского</w:t>
      </w:r>
      <w:proofErr w:type="spellEnd"/>
      <w:r w:rsidR="00C4504B" w:rsidRPr="004A71C6">
        <w:rPr>
          <w:rFonts w:ascii="Liberation Serif" w:hAnsi="Liberation Serif" w:cs="Arial"/>
        </w:rPr>
        <w:t xml:space="preserve"> района, </w:t>
      </w:r>
      <w:r w:rsidRPr="004A71C6">
        <w:rPr>
          <w:rFonts w:ascii="Liberation Serif" w:hAnsi="Liberation Serif" w:cs="Arial"/>
        </w:rPr>
        <w:t>возникшее в результате внесения в генерал</w:t>
      </w:r>
      <w:r w:rsidRPr="004A71C6">
        <w:rPr>
          <w:rFonts w:ascii="Liberation Serif" w:hAnsi="Liberation Serif" w:cs="Arial"/>
        </w:rPr>
        <w:t>ь</w:t>
      </w:r>
      <w:r w:rsidRPr="004A71C6">
        <w:rPr>
          <w:rFonts w:ascii="Liberation Serif" w:hAnsi="Liberation Serif" w:cs="Arial"/>
        </w:rPr>
        <w:t>ный план поселения или схему территориально</w:t>
      </w:r>
      <w:r w:rsidR="004D4946" w:rsidRPr="004A71C6">
        <w:rPr>
          <w:rFonts w:ascii="Liberation Serif" w:hAnsi="Liberation Serif" w:cs="Arial"/>
        </w:rPr>
        <w:t>го</w:t>
      </w:r>
      <w:r w:rsidRPr="004A71C6">
        <w:rPr>
          <w:rFonts w:ascii="Liberation Serif" w:hAnsi="Liberation Serif" w:cs="Arial"/>
        </w:rPr>
        <w:t xml:space="preserve"> планирования </w:t>
      </w:r>
      <w:proofErr w:type="spellStart"/>
      <w:r w:rsidR="00560710" w:rsidRPr="004A71C6">
        <w:rPr>
          <w:rFonts w:ascii="Liberation Serif" w:hAnsi="Liberation Serif" w:cs="Arial"/>
        </w:rPr>
        <w:t>Нефтеюганского</w:t>
      </w:r>
      <w:proofErr w:type="spellEnd"/>
      <w:r w:rsidRPr="004A71C6">
        <w:rPr>
          <w:rFonts w:ascii="Liberation Serif" w:hAnsi="Liberation Serif" w:cs="Arial"/>
        </w:rPr>
        <w:t xml:space="preserve"> района изм</w:t>
      </w:r>
      <w:r w:rsidRPr="004A71C6">
        <w:rPr>
          <w:rFonts w:ascii="Liberation Serif" w:hAnsi="Liberation Serif" w:cs="Arial"/>
        </w:rPr>
        <w:t>е</w:t>
      </w:r>
      <w:r w:rsidRPr="004A71C6">
        <w:rPr>
          <w:rFonts w:ascii="Liberation Serif" w:hAnsi="Liberation Serif" w:cs="Arial"/>
        </w:rPr>
        <w:t>нений;</w:t>
      </w:r>
    </w:p>
    <w:p w14:paraId="337EA9E9" w14:textId="77777777" w:rsidR="00090533" w:rsidRPr="004A71C6" w:rsidRDefault="00090533" w:rsidP="002F0688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Arial"/>
        </w:rPr>
      </w:pPr>
      <w:r w:rsidRPr="004A71C6">
        <w:rPr>
          <w:rFonts w:ascii="Liberation Serif" w:eastAsia="Calibri" w:hAnsi="Liberation Serif" w:cs="Arial"/>
        </w:rPr>
        <w:t xml:space="preserve">2) поступление предложений об изменении границ </w:t>
      </w:r>
      <w:proofErr w:type="gramStart"/>
      <w:r w:rsidRPr="004A71C6">
        <w:rPr>
          <w:rFonts w:ascii="Liberation Serif" w:eastAsia="Calibri" w:hAnsi="Liberation Serif" w:cs="Arial"/>
        </w:rPr>
        <w:t>территориальных зон</w:t>
      </w:r>
      <w:proofErr w:type="gramEnd"/>
      <w:r w:rsidRPr="004A71C6">
        <w:rPr>
          <w:rFonts w:ascii="Liberation Serif" w:eastAsia="Calibri" w:hAnsi="Liberation Serif" w:cs="Arial"/>
        </w:rPr>
        <w:t>, изменении гр</w:t>
      </w:r>
      <w:r w:rsidRPr="004A71C6">
        <w:rPr>
          <w:rFonts w:ascii="Liberation Serif" w:eastAsia="Calibri" w:hAnsi="Liberation Serif" w:cs="Arial"/>
        </w:rPr>
        <w:t>а</w:t>
      </w:r>
      <w:r w:rsidRPr="004A71C6">
        <w:rPr>
          <w:rFonts w:ascii="Liberation Serif" w:eastAsia="Calibri" w:hAnsi="Liberation Serif" w:cs="Arial"/>
        </w:rPr>
        <w:t>достроительных регламентов.</w:t>
      </w:r>
    </w:p>
    <w:p w14:paraId="1D493087" w14:textId="77777777" w:rsidR="00090533" w:rsidRPr="004A71C6" w:rsidRDefault="00090533" w:rsidP="002F0688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Arial"/>
        </w:rPr>
      </w:pPr>
      <w:proofErr w:type="gramStart"/>
      <w:r w:rsidRPr="004A71C6">
        <w:rPr>
          <w:rFonts w:ascii="Liberation Serif" w:eastAsia="Calibri" w:hAnsi="Liberation Serif" w:cs="Arial"/>
        </w:rPr>
        <w:t>3) несоответствие сведений о местоположении границ зон с особыми условиями испол</w:t>
      </w:r>
      <w:r w:rsidRPr="004A71C6">
        <w:rPr>
          <w:rFonts w:ascii="Liberation Serif" w:eastAsia="Calibri" w:hAnsi="Liberation Serif" w:cs="Arial"/>
        </w:rPr>
        <w:t>ь</w:t>
      </w:r>
      <w:r w:rsidRPr="004A71C6">
        <w:rPr>
          <w:rFonts w:ascii="Liberation Serif" w:eastAsia="Calibri" w:hAnsi="Liberation Serif" w:cs="Arial"/>
        </w:rPr>
        <w:t>зования территорий, территорий объектов культурного наследия, отображенных на карте гр</w:t>
      </w:r>
      <w:r w:rsidRPr="004A71C6">
        <w:rPr>
          <w:rFonts w:ascii="Liberation Serif" w:eastAsia="Calibri" w:hAnsi="Liberation Serif" w:cs="Arial"/>
        </w:rPr>
        <w:t>а</w:t>
      </w:r>
      <w:r w:rsidRPr="004A71C6">
        <w:rPr>
          <w:rFonts w:ascii="Liberation Serif" w:eastAsia="Calibri" w:hAnsi="Liberation Serif" w:cs="Arial"/>
        </w:rPr>
        <w:t>достроительного зонирования, содержащемуся в Едином государственном реестре недвижим</w:t>
      </w:r>
      <w:r w:rsidRPr="004A71C6">
        <w:rPr>
          <w:rFonts w:ascii="Liberation Serif" w:eastAsia="Calibri" w:hAnsi="Liberation Serif" w:cs="Arial"/>
        </w:rPr>
        <w:t>о</w:t>
      </w:r>
      <w:r w:rsidRPr="004A71C6">
        <w:rPr>
          <w:rFonts w:ascii="Liberation Serif" w:eastAsia="Calibri" w:hAnsi="Liberation Serif" w:cs="Arial"/>
        </w:rPr>
        <w:t>сти описанию местоположения границ указанных зон, территорий;</w:t>
      </w:r>
      <w:proofErr w:type="gramEnd"/>
    </w:p>
    <w:p w14:paraId="1BD77F91" w14:textId="77777777" w:rsidR="00090533" w:rsidRPr="004A71C6" w:rsidRDefault="00090533" w:rsidP="002F0688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Arial"/>
        </w:rPr>
      </w:pPr>
      <w:proofErr w:type="gramStart"/>
      <w:r w:rsidRPr="004A71C6">
        <w:rPr>
          <w:rFonts w:ascii="Liberation Serif" w:eastAsia="Calibri" w:hAnsi="Liberation Serif" w:cs="Arial"/>
        </w:rPr>
        <w:t>4) несоответствие установленных градостроительным регламентом ограничений испол</w:t>
      </w:r>
      <w:r w:rsidRPr="004A71C6">
        <w:rPr>
          <w:rFonts w:ascii="Liberation Serif" w:eastAsia="Calibri" w:hAnsi="Liberation Serif" w:cs="Arial"/>
        </w:rPr>
        <w:t>ь</w:t>
      </w:r>
      <w:r w:rsidRPr="004A71C6">
        <w:rPr>
          <w:rFonts w:ascii="Liberation Serif" w:eastAsia="Calibri" w:hAnsi="Liberation Serif" w:cs="Arial"/>
        </w:rPr>
        <w:lastRenderedPageBreak/>
        <w:t>зования земельных участков и объектов капитального строительства, расположенных полн</w:t>
      </w:r>
      <w:r w:rsidRPr="004A71C6">
        <w:rPr>
          <w:rFonts w:ascii="Liberation Serif" w:eastAsia="Calibri" w:hAnsi="Liberation Serif" w:cs="Arial"/>
        </w:rPr>
        <w:t>о</w:t>
      </w:r>
      <w:r w:rsidRPr="004A71C6">
        <w:rPr>
          <w:rFonts w:ascii="Liberation Serif" w:eastAsia="Calibri" w:hAnsi="Liberation Serif" w:cs="Arial"/>
        </w:rPr>
        <w:t>стью или частично в границах зон с особыми условиями использования территорий, содерж</w:t>
      </w:r>
      <w:r w:rsidRPr="004A71C6">
        <w:rPr>
          <w:rFonts w:ascii="Liberation Serif" w:eastAsia="Calibri" w:hAnsi="Liberation Serif" w:cs="Arial"/>
        </w:rPr>
        <w:t>а</w:t>
      </w:r>
      <w:r w:rsidRPr="004A71C6">
        <w:rPr>
          <w:rFonts w:ascii="Liberation Serif" w:eastAsia="Calibri" w:hAnsi="Liberation Serif" w:cs="Arial"/>
        </w:rPr>
        <w:t>щимся в Едином государственном реестре недвижимости ограничениям использования объе</w:t>
      </w:r>
      <w:r w:rsidRPr="004A71C6">
        <w:rPr>
          <w:rFonts w:ascii="Liberation Serif" w:eastAsia="Calibri" w:hAnsi="Liberation Serif" w:cs="Arial"/>
        </w:rPr>
        <w:t>к</w:t>
      </w:r>
      <w:r w:rsidRPr="004A71C6">
        <w:rPr>
          <w:rFonts w:ascii="Liberation Serif" w:eastAsia="Calibri" w:hAnsi="Liberation Serif" w:cs="Arial"/>
        </w:rPr>
        <w:t>тов недвижимости в пределах таких зон;</w:t>
      </w:r>
      <w:proofErr w:type="gramEnd"/>
    </w:p>
    <w:p w14:paraId="35458CF5" w14:textId="77777777" w:rsidR="00090533" w:rsidRPr="004A71C6" w:rsidRDefault="00090533" w:rsidP="002F0688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Arial"/>
        </w:rPr>
      </w:pPr>
      <w:r w:rsidRPr="004A71C6">
        <w:rPr>
          <w:rFonts w:ascii="Liberation Serif" w:eastAsia="Calibri" w:hAnsi="Liberation Serif" w:cs="Arial"/>
        </w:rPr>
        <w:t>5) установление, изменение, прекращение существования зоны с особыми условиями и</w:t>
      </w:r>
      <w:r w:rsidRPr="004A71C6">
        <w:rPr>
          <w:rFonts w:ascii="Liberation Serif" w:eastAsia="Calibri" w:hAnsi="Liberation Serif" w:cs="Arial"/>
        </w:rPr>
        <w:t>с</w:t>
      </w:r>
      <w:r w:rsidRPr="004A71C6">
        <w:rPr>
          <w:rFonts w:ascii="Liberation Serif" w:eastAsia="Calibri" w:hAnsi="Liberation Serif" w:cs="Arial"/>
        </w:rPr>
        <w:t xml:space="preserve">пользования территории, установление, изменение </w:t>
      </w:r>
      <w:proofErr w:type="gramStart"/>
      <w:r w:rsidRPr="004A71C6">
        <w:rPr>
          <w:rFonts w:ascii="Liberation Serif" w:eastAsia="Calibri" w:hAnsi="Liberation Serif" w:cs="Arial"/>
        </w:rPr>
        <w:t>границ территории объекта культурного наследия</w:t>
      </w:r>
      <w:proofErr w:type="gramEnd"/>
      <w:r w:rsidRPr="004A71C6">
        <w:rPr>
          <w:rFonts w:ascii="Liberation Serif" w:eastAsia="Calibri" w:hAnsi="Liberation Serif" w:cs="Arial"/>
        </w:rPr>
        <w:t>.</w:t>
      </w:r>
    </w:p>
    <w:p w14:paraId="0122A57D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>3. С предложениями о внесении изменений в настоящие Правила могут выступать:</w:t>
      </w:r>
    </w:p>
    <w:p w14:paraId="0122A57E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>1) федеральные органы исполнительной власти в случаях, если настоящие Правила могут воспрепятствовать функционированию, размещению объектов капитального строительства ф</w:t>
      </w:r>
      <w:r w:rsidRPr="004A71C6">
        <w:rPr>
          <w:rFonts w:ascii="Liberation Serif" w:hAnsi="Liberation Serif" w:cs="Arial"/>
        </w:rPr>
        <w:t>е</w:t>
      </w:r>
      <w:r w:rsidRPr="004A71C6">
        <w:rPr>
          <w:rFonts w:ascii="Liberation Serif" w:hAnsi="Liberation Serif" w:cs="Arial"/>
        </w:rPr>
        <w:t>дерального значения;</w:t>
      </w:r>
    </w:p>
    <w:p w14:paraId="0122A57F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 xml:space="preserve">2) органы исполнительной власти </w:t>
      </w:r>
      <w:r w:rsidR="00E5380F" w:rsidRPr="004A71C6">
        <w:rPr>
          <w:rFonts w:ascii="Liberation Serif" w:hAnsi="Liberation Serif" w:cs="Arial"/>
        </w:rPr>
        <w:t>Ханты-Мансийского автономного округа</w:t>
      </w:r>
      <w:r w:rsidR="001364F2" w:rsidRPr="004A71C6">
        <w:rPr>
          <w:rFonts w:ascii="Liberation Serif" w:hAnsi="Liberation Serif" w:cs="Arial"/>
        </w:rPr>
        <w:t xml:space="preserve"> – Югры</w:t>
      </w:r>
      <w:r w:rsidRPr="004A71C6">
        <w:rPr>
          <w:rFonts w:ascii="Liberation Serif" w:hAnsi="Liberation Serif" w:cs="Arial"/>
        </w:rPr>
        <w:t xml:space="preserve"> в сл</w:t>
      </w:r>
      <w:r w:rsidRPr="004A71C6">
        <w:rPr>
          <w:rFonts w:ascii="Liberation Serif" w:hAnsi="Liberation Serif" w:cs="Arial"/>
        </w:rPr>
        <w:t>у</w:t>
      </w:r>
      <w:r w:rsidRPr="004A71C6">
        <w:rPr>
          <w:rFonts w:ascii="Liberation Serif" w:hAnsi="Liberation Serif" w:cs="Arial"/>
        </w:rPr>
        <w:t>чаях, если настоящие Правила могут воспрепятствовать функционированию, размещению об</w:t>
      </w:r>
      <w:r w:rsidRPr="004A71C6">
        <w:rPr>
          <w:rFonts w:ascii="Liberation Serif" w:hAnsi="Liberation Serif" w:cs="Arial"/>
        </w:rPr>
        <w:t>ъ</w:t>
      </w:r>
      <w:r w:rsidRPr="004A71C6">
        <w:rPr>
          <w:rFonts w:ascii="Liberation Serif" w:hAnsi="Liberation Serif" w:cs="Arial"/>
        </w:rPr>
        <w:t>ектов капитального строительства окружного значения;</w:t>
      </w:r>
    </w:p>
    <w:p w14:paraId="0122A580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 xml:space="preserve">3) органы местного самоуправления </w:t>
      </w:r>
      <w:proofErr w:type="spellStart"/>
      <w:r w:rsidR="00560710" w:rsidRPr="004A71C6">
        <w:rPr>
          <w:rFonts w:ascii="Liberation Serif" w:hAnsi="Liberation Serif" w:cs="Arial"/>
        </w:rPr>
        <w:t>Нефтеюганского</w:t>
      </w:r>
      <w:proofErr w:type="spellEnd"/>
      <w:r w:rsidRPr="004A71C6">
        <w:rPr>
          <w:rFonts w:ascii="Liberation Serif" w:hAnsi="Liberation Serif" w:cs="Arial"/>
        </w:rPr>
        <w:t xml:space="preserve"> района в случаях, если настоящие Правила могут воспрепятствовать функционированию, размещению объектов капитального строительства местного значения;</w:t>
      </w:r>
    </w:p>
    <w:p w14:paraId="0122A581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>4) органы местного самоуправления поселения в случаях, если необходимо соверше</w:t>
      </w:r>
      <w:r w:rsidRPr="004A71C6">
        <w:rPr>
          <w:rFonts w:ascii="Liberation Serif" w:hAnsi="Liberation Serif" w:cs="Arial"/>
        </w:rPr>
        <w:t>н</w:t>
      </w:r>
      <w:r w:rsidRPr="004A71C6">
        <w:rPr>
          <w:rFonts w:ascii="Liberation Serif" w:hAnsi="Liberation Serif" w:cs="Arial"/>
        </w:rPr>
        <w:t>ствовать порядок регулирования землепользования и застройки на соответствующей террит</w:t>
      </w:r>
      <w:r w:rsidRPr="004A71C6">
        <w:rPr>
          <w:rFonts w:ascii="Liberation Serif" w:hAnsi="Liberation Serif" w:cs="Arial"/>
        </w:rPr>
        <w:t>о</w:t>
      </w:r>
      <w:r w:rsidRPr="004A71C6">
        <w:rPr>
          <w:rFonts w:ascii="Liberation Serif" w:hAnsi="Liberation Serif" w:cs="Arial"/>
        </w:rPr>
        <w:t>рии поселения;</w:t>
      </w:r>
    </w:p>
    <w:p w14:paraId="0122A582" w14:textId="77777777" w:rsidR="008C1BB6" w:rsidRPr="004A71C6" w:rsidRDefault="008C1BB6" w:rsidP="002F0688">
      <w:pPr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>5) физические или юридические лица в инициативном порядке либо в случаях, если в р</w:t>
      </w:r>
      <w:r w:rsidRPr="004A71C6">
        <w:rPr>
          <w:rFonts w:ascii="Liberation Serif" w:hAnsi="Liberation Serif" w:cs="Arial"/>
        </w:rPr>
        <w:t>е</w:t>
      </w:r>
      <w:r w:rsidRPr="004A71C6">
        <w:rPr>
          <w:rFonts w:ascii="Liberation Serif" w:hAnsi="Liberation Serif" w:cs="Arial"/>
        </w:rPr>
        <w:t xml:space="preserve">зультате применения настоящих </w:t>
      </w:r>
      <w:proofErr w:type="gramStart"/>
      <w:r w:rsidRPr="004A71C6">
        <w:rPr>
          <w:rFonts w:ascii="Liberation Serif" w:hAnsi="Liberation Serif" w:cs="Arial"/>
        </w:rPr>
        <w:t>Правил</w:t>
      </w:r>
      <w:proofErr w:type="gramEnd"/>
      <w:r w:rsidRPr="004A71C6">
        <w:rPr>
          <w:rFonts w:ascii="Liberation Serif" w:hAnsi="Liberation Serif" w:cs="Arial"/>
        </w:rPr>
        <w:t xml:space="preserve"> земельные участки и объекты капитального строител</w:t>
      </w:r>
      <w:r w:rsidRPr="004A71C6">
        <w:rPr>
          <w:rFonts w:ascii="Liberation Serif" w:hAnsi="Liberation Serif" w:cs="Arial"/>
        </w:rPr>
        <w:t>ь</w:t>
      </w:r>
      <w:r w:rsidRPr="004A71C6">
        <w:rPr>
          <w:rFonts w:ascii="Liberation Serif" w:hAnsi="Liberation Serif" w:cs="Arial"/>
        </w:rPr>
        <w:t>ства не используются эффективно, причиняется вред их правообладателям, снижается сто</w:t>
      </w:r>
      <w:r w:rsidRPr="004A71C6">
        <w:rPr>
          <w:rFonts w:ascii="Liberation Serif" w:hAnsi="Liberation Serif" w:cs="Arial"/>
        </w:rPr>
        <w:t>и</w:t>
      </w:r>
      <w:r w:rsidRPr="004A71C6">
        <w:rPr>
          <w:rFonts w:ascii="Liberation Serif" w:hAnsi="Liberation Serif" w:cs="Arial"/>
        </w:rPr>
        <w:t>мость земельных участков и объектов капитального строительства, не реализуются права и з</w:t>
      </w:r>
      <w:r w:rsidRPr="004A71C6">
        <w:rPr>
          <w:rFonts w:ascii="Liberation Serif" w:hAnsi="Liberation Serif" w:cs="Arial"/>
        </w:rPr>
        <w:t>а</w:t>
      </w:r>
      <w:r w:rsidRPr="004A71C6">
        <w:rPr>
          <w:rFonts w:ascii="Liberation Serif" w:hAnsi="Liberation Serif" w:cs="Arial"/>
        </w:rPr>
        <w:t>конные интересы граждан и их объединений.</w:t>
      </w:r>
    </w:p>
    <w:p w14:paraId="0122A583" w14:textId="208CC801" w:rsidR="008C1BB6" w:rsidRPr="004A71C6" w:rsidRDefault="008C1BB6" w:rsidP="002F0688">
      <w:pPr>
        <w:ind w:firstLine="567"/>
        <w:jc w:val="both"/>
        <w:rPr>
          <w:rFonts w:ascii="Liberation Serif" w:hAnsi="Liberation Serif" w:cs="Arial"/>
        </w:rPr>
      </w:pPr>
      <w:bookmarkStart w:id="7" w:name="Par0"/>
      <w:bookmarkEnd w:id="7"/>
      <w:r w:rsidRPr="004A71C6">
        <w:rPr>
          <w:rFonts w:ascii="Liberation Serif" w:hAnsi="Liberation Serif" w:cs="Arial"/>
        </w:rPr>
        <w:t xml:space="preserve">4. Предложение о внесении изменений в настоящие Правила направляется в письменной форме в </w:t>
      </w:r>
      <w:r w:rsidR="002F0688">
        <w:rPr>
          <w:rFonts w:ascii="Liberation Serif" w:hAnsi="Liberation Serif" w:cs="Arial"/>
        </w:rPr>
        <w:t xml:space="preserve">градостроительную </w:t>
      </w:r>
      <w:r w:rsidRPr="004A71C6">
        <w:rPr>
          <w:rFonts w:ascii="Liberation Serif" w:hAnsi="Liberation Serif" w:cs="Arial"/>
        </w:rPr>
        <w:t>комиссию (далее – комиссия).</w:t>
      </w:r>
    </w:p>
    <w:p w14:paraId="0122A584" w14:textId="77777777" w:rsidR="008C1BB6" w:rsidRDefault="008C1BB6" w:rsidP="002F0688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4A71C6">
        <w:rPr>
          <w:rFonts w:ascii="Liberation Serif" w:hAnsi="Liberation Serif"/>
          <w:sz w:val="24"/>
          <w:szCs w:val="24"/>
        </w:rPr>
        <w:t xml:space="preserve">5. </w:t>
      </w:r>
      <w:proofErr w:type="gramStart"/>
      <w:r w:rsidRPr="004A71C6">
        <w:rPr>
          <w:rFonts w:ascii="Liberation Serif" w:hAnsi="Liberation Serif"/>
          <w:sz w:val="24"/>
          <w:szCs w:val="24"/>
        </w:rPr>
        <w:t>Комиссия в течение тридцати дней со дня поступления предложения о внесении изм</w:t>
      </w:r>
      <w:r w:rsidRPr="004A71C6">
        <w:rPr>
          <w:rFonts w:ascii="Liberation Serif" w:hAnsi="Liberation Serif"/>
          <w:sz w:val="24"/>
          <w:szCs w:val="24"/>
        </w:rPr>
        <w:t>е</w:t>
      </w:r>
      <w:r w:rsidRPr="004A71C6">
        <w:rPr>
          <w:rFonts w:ascii="Liberation Serif" w:hAnsi="Liberation Serif"/>
          <w:sz w:val="24"/>
          <w:szCs w:val="24"/>
        </w:rPr>
        <w:t>нений в настоящие Правила рассматривает его и подготавливает заключение, в котором соде</w:t>
      </w:r>
      <w:r w:rsidRPr="004A71C6">
        <w:rPr>
          <w:rFonts w:ascii="Liberation Serif" w:hAnsi="Liberation Serif"/>
          <w:sz w:val="24"/>
          <w:szCs w:val="24"/>
        </w:rPr>
        <w:t>р</w:t>
      </w:r>
      <w:r w:rsidRPr="004A71C6">
        <w:rPr>
          <w:rFonts w:ascii="Liberation Serif" w:hAnsi="Liberation Serif"/>
          <w:sz w:val="24"/>
          <w:szCs w:val="24"/>
        </w:rPr>
        <w:t xml:space="preserve">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отклонения, и направляет это заключение Главе </w:t>
      </w:r>
      <w:r w:rsidR="008B12FC" w:rsidRPr="004A71C6">
        <w:rPr>
          <w:rFonts w:ascii="Liberation Serif" w:hAnsi="Liberation Serif"/>
          <w:sz w:val="24"/>
          <w:szCs w:val="24"/>
        </w:rPr>
        <w:t>поселения</w:t>
      </w:r>
      <w:r w:rsidRPr="004A71C6">
        <w:rPr>
          <w:rFonts w:ascii="Liberation Serif" w:hAnsi="Liberation Serif"/>
          <w:sz w:val="24"/>
          <w:szCs w:val="24"/>
        </w:rPr>
        <w:t>.</w:t>
      </w:r>
      <w:proofErr w:type="gramEnd"/>
    </w:p>
    <w:p w14:paraId="7F02CC7E" w14:textId="06D50A43" w:rsidR="00B770D1" w:rsidRPr="004A71C6" w:rsidRDefault="00B770D1" w:rsidP="002F0688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613B69">
        <w:rPr>
          <w:rFonts w:ascii="Liberation Serif" w:hAnsi="Liberation Serif"/>
          <w:sz w:val="24"/>
        </w:rPr>
        <w:t>Предложения о внесении изменений в настоящие Правила проходят предварительное ра</w:t>
      </w:r>
      <w:r w:rsidRPr="00613B69">
        <w:rPr>
          <w:rFonts w:ascii="Liberation Serif" w:hAnsi="Liberation Serif"/>
          <w:sz w:val="24"/>
        </w:rPr>
        <w:t>с</w:t>
      </w:r>
      <w:r w:rsidRPr="00613B69">
        <w:rPr>
          <w:rFonts w:ascii="Liberation Serif" w:hAnsi="Liberation Serif"/>
          <w:sz w:val="24"/>
        </w:rPr>
        <w:t>смотрение на заседании специально создаваемой для этой цели Главой сельского поселени</w:t>
      </w:r>
      <w:r>
        <w:rPr>
          <w:rFonts w:ascii="Liberation Serif" w:hAnsi="Liberation Serif"/>
          <w:sz w:val="24"/>
        </w:rPr>
        <w:t xml:space="preserve">я градостроительной </w:t>
      </w:r>
      <w:r w:rsidRPr="00613B69">
        <w:rPr>
          <w:rFonts w:ascii="Liberation Serif" w:hAnsi="Liberation Serif"/>
          <w:sz w:val="24"/>
        </w:rPr>
        <w:t xml:space="preserve">комиссии с участием </w:t>
      </w:r>
      <w:r w:rsidRPr="00613B69">
        <w:rPr>
          <w:rFonts w:ascii="Liberation Serif" w:hAnsi="Liberation Serif" w:cs="Times New Roman"/>
          <w:sz w:val="24"/>
        </w:rPr>
        <w:t>уполномоченного</w:t>
      </w:r>
      <w:r w:rsidRPr="00613B69">
        <w:rPr>
          <w:rFonts w:ascii="Liberation Serif" w:hAnsi="Liberation Serif" w:cs="Times New Roman"/>
          <w:bCs/>
          <w:sz w:val="24"/>
        </w:rPr>
        <w:t xml:space="preserve"> органа местного самоуправления </w:t>
      </w:r>
      <w:proofErr w:type="spellStart"/>
      <w:r w:rsidRPr="00613B69">
        <w:rPr>
          <w:rFonts w:ascii="Liberation Serif" w:hAnsi="Liberation Serif" w:cs="Times New Roman"/>
          <w:bCs/>
          <w:sz w:val="24"/>
        </w:rPr>
        <w:t>Нефтеюганского</w:t>
      </w:r>
      <w:proofErr w:type="spellEnd"/>
      <w:r w:rsidRPr="00613B69">
        <w:rPr>
          <w:rFonts w:ascii="Liberation Serif" w:hAnsi="Liberation Serif" w:cs="Times New Roman"/>
          <w:bCs/>
          <w:sz w:val="24"/>
        </w:rPr>
        <w:t xml:space="preserve"> района</w:t>
      </w:r>
    </w:p>
    <w:p w14:paraId="5FCC545C" w14:textId="1E2C3227" w:rsidR="002F0688" w:rsidRPr="00613B69" w:rsidRDefault="008C1BB6" w:rsidP="002F0688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4A71C6">
        <w:rPr>
          <w:rFonts w:ascii="Liberation Serif" w:hAnsi="Liberation Serif"/>
        </w:rPr>
        <w:t xml:space="preserve">6. Глава </w:t>
      </w:r>
      <w:r w:rsidR="008B12FC" w:rsidRPr="004A71C6">
        <w:rPr>
          <w:rFonts w:ascii="Liberation Serif" w:hAnsi="Liberation Serif"/>
        </w:rPr>
        <w:t>поселения</w:t>
      </w:r>
      <w:r w:rsidRPr="004A71C6">
        <w:rPr>
          <w:rFonts w:ascii="Liberation Serif" w:hAnsi="Liberation Serif"/>
        </w:rPr>
        <w:t xml:space="preserve"> с учетом рекомендаций, содержащихся в заключени</w:t>
      </w:r>
      <w:proofErr w:type="gramStart"/>
      <w:r w:rsidR="006C0E1B">
        <w:rPr>
          <w:rFonts w:ascii="Liberation Serif" w:hAnsi="Liberation Serif"/>
        </w:rPr>
        <w:t>и</w:t>
      </w:r>
      <w:proofErr w:type="gramEnd"/>
      <w:r w:rsidRPr="004A71C6">
        <w:rPr>
          <w:rFonts w:ascii="Liberation Serif" w:hAnsi="Liberation Serif"/>
        </w:rPr>
        <w:t xml:space="preserve"> комиссии, в т</w:t>
      </w:r>
      <w:r w:rsidRPr="004A71C6">
        <w:rPr>
          <w:rFonts w:ascii="Liberation Serif" w:hAnsi="Liberation Serif"/>
        </w:rPr>
        <w:t>е</w:t>
      </w:r>
      <w:r w:rsidRPr="004A71C6">
        <w:rPr>
          <w:rFonts w:ascii="Liberation Serif" w:hAnsi="Liberation Serif"/>
        </w:rPr>
        <w:t>чение тридцати дней принимает решение о подготовке проекта о внесении изменения в наст</w:t>
      </w:r>
      <w:r w:rsidRPr="004A71C6">
        <w:rPr>
          <w:rFonts w:ascii="Liberation Serif" w:hAnsi="Liberation Serif"/>
        </w:rPr>
        <w:t>о</w:t>
      </w:r>
      <w:r w:rsidRPr="004A71C6">
        <w:rPr>
          <w:rFonts w:ascii="Liberation Serif" w:hAnsi="Liberation Serif"/>
        </w:rPr>
        <w:t xml:space="preserve">ящие Правила или об отклонении предложения о внесении изменения в настоящие Правила с указанием причин отклонения и направляет </w:t>
      </w:r>
      <w:r w:rsidR="002F0688">
        <w:rPr>
          <w:rFonts w:ascii="Liberation Serif" w:hAnsi="Liberation Serif"/>
        </w:rPr>
        <w:t>копию такого решения заявителям</w:t>
      </w:r>
      <w:r w:rsidR="002F0688" w:rsidRPr="00613B69">
        <w:rPr>
          <w:rFonts w:ascii="Liberation Serif" w:hAnsi="Liberation Serif"/>
        </w:rPr>
        <w:t>, и уполном</w:t>
      </w:r>
      <w:r w:rsidR="002F0688" w:rsidRPr="00613B69">
        <w:rPr>
          <w:rFonts w:ascii="Liberation Serif" w:hAnsi="Liberation Serif"/>
        </w:rPr>
        <w:t>о</w:t>
      </w:r>
      <w:r w:rsidR="002F0688" w:rsidRPr="00613B69">
        <w:rPr>
          <w:rFonts w:ascii="Liberation Serif" w:hAnsi="Liberation Serif"/>
        </w:rPr>
        <w:t>ченному</w:t>
      </w:r>
      <w:r w:rsidR="002F0688" w:rsidRPr="00613B69">
        <w:rPr>
          <w:rFonts w:ascii="Liberation Serif" w:hAnsi="Liberation Serif"/>
          <w:bCs/>
        </w:rPr>
        <w:t xml:space="preserve"> органу местного самоуправления </w:t>
      </w:r>
      <w:proofErr w:type="spellStart"/>
      <w:r w:rsidR="002F0688" w:rsidRPr="00613B69">
        <w:rPr>
          <w:rFonts w:ascii="Liberation Serif" w:hAnsi="Liberation Serif"/>
          <w:bCs/>
        </w:rPr>
        <w:t>Нефтеюганского</w:t>
      </w:r>
      <w:proofErr w:type="spellEnd"/>
      <w:r w:rsidR="002F0688" w:rsidRPr="00613B69">
        <w:rPr>
          <w:rFonts w:ascii="Liberation Serif" w:hAnsi="Liberation Serif"/>
          <w:bCs/>
        </w:rPr>
        <w:t xml:space="preserve"> района</w:t>
      </w:r>
      <w:r w:rsidR="002F0688" w:rsidRPr="00613B69">
        <w:rPr>
          <w:rFonts w:ascii="Liberation Serif" w:hAnsi="Liberation Serif"/>
        </w:rPr>
        <w:t>.</w:t>
      </w:r>
    </w:p>
    <w:p w14:paraId="0122A586" w14:textId="77777777" w:rsidR="00C4504B" w:rsidRPr="004A71C6" w:rsidRDefault="008C1BB6" w:rsidP="002F0688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>7. Глав</w:t>
      </w:r>
      <w:r w:rsidR="00C4504B" w:rsidRPr="004A71C6">
        <w:rPr>
          <w:rFonts w:ascii="Liberation Serif" w:hAnsi="Liberation Serif" w:cs="Arial"/>
        </w:rPr>
        <w:t xml:space="preserve">а </w:t>
      </w:r>
      <w:r w:rsidR="008B12FC" w:rsidRPr="004A71C6">
        <w:rPr>
          <w:rFonts w:ascii="Liberation Serif" w:hAnsi="Liberation Serif" w:cs="Arial"/>
        </w:rPr>
        <w:t>поселения</w:t>
      </w:r>
      <w:r w:rsidRPr="004A71C6">
        <w:rPr>
          <w:rFonts w:ascii="Liberation Serif" w:hAnsi="Liberation Serif" w:cs="Arial"/>
        </w:rPr>
        <w:t xml:space="preserve"> не </w:t>
      </w:r>
      <w:proofErr w:type="gramStart"/>
      <w:r w:rsidRPr="004A71C6">
        <w:rPr>
          <w:rFonts w:ascii="Liberation Serif" w:hAnsi="Liberation Serif" w:cs="Arial"/>
        </w:rPr>
        <w:t>позднее</w:t>
      </w:r>
      <w:proofErr w:type="gramEnd"/>
      <w:r w:rsidRPr="004A71C6">
        <w:rPr>
          <w:rFonts w:ascii="Liberation Serif" w:hAnsi="Liberation Serif" w:cs="Arial"/>
        </w:rPr>
        <w:t xml:space="preserve"> чем по истечении десяти дней с даты принятия решения о подготовке проекта решения о внесении изменений в настоящие Правила обеспечивает опубл</w:t>
      </w:r>
      <w:r w:rsidRPr="004A71C6">
        <w:rPr>
          <w:rFonts w:ascii="Liberation Serif" w:hAnsi="Liberation Serif" w:cs="Arial"/>
        </w:rPr>
        <w:t>и</w:t>
      </w:r>
      <w:r w:rsidRPr="004A71C6">
        <w:rPr>
          <w:rFonts w:ascii="Liberation Serif" w:hAnsi="Liberation Serif" w:cs="Arial"/>
        </w:rPr>
        <w:t xml:space="preserve">кование сообщения о принятии такого решения в порядке, установленном для официального опубликования муниципальных правовых актов, иной официальной информации, и размещение указанного сообщения на официальном сайте </w:t>
      </w:r>
      <w:r w:rsidR="008B12FC" w:rsidRPr="004A71C6">
        <w:rPr>
          <w:rFonts w:ascii="Liberation Serif" w:hAnsi="Liberation Serif" w:cs="Arial"/>
        </w:rPr>
        <w:t>поселения</w:t>
      </w:r>
      <w:r w:rsidRPr="004A71C6">
        <w:rPr>
          <w:rFonts w:ascii="Liberation Serif" w:hAnsi="Liberation Serif" w:cs="Arial"/>
        </w:rPr>
        <w:t xml:space="preserve"> в сети «Интернет».</w:t>
      </w:r>
      <w:r w:rsidR="00C4504B" w:rsidRPr="004A71C6">
        <w:rPr>
          <w:rFonts w:ascii="Liberation Serif" w:hAnsi="Liberation Serif" w:cs="Arial"/>
        </w:rPr>
        <w:t xml:space="preserve"> Сообщение о пр</w:t>
      </w:r>
      <w:r w:rsidR="00C4504B" w:rsidRPr="004A71C6">
        <w:rPr>
          <w:rFonts w:ascii="Liberation Serif" w:hAnsi="Liberation Serif" w:cs="Arial"/>
        </w:rPr>
        <w:t>и</w:t>
      </w:r>
      <w:r w:rsidR="00C4504B" w:rsidRPr="004A71C6">
        <w:rPr>
          <w:rFonts w:ascii="Liberation Serif" w:hAnsi="Liberation Serif" w:cs="Arial"/>
        </w:rPr>
        <w:t>нятии такого решения также может быть распространено по радио и телевидению.</w:t>
      </w:r>
    </w:p>
    <w:p w14:paraId="0122A587" w14:textId="45CA110C" w:rsidR="001364F2" w:rsidRPr="004A71C6" w:rsidRDefault="00080AD5" w:rsidP="00DB0821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>8</w:t>
      </w:r>
      <w:r w:rsidR="00455D4A" w:rsidRPr="004A71C6">
        <w:rPr>
          <w:rFonts w:ascii="Liberation Serif" w:hAnsi="Liberation Serif" w:cs="Arial"/>
        </w:rPr>
        <w:t xml:space="preserve">. </w:t>
      </w:r>
      <w:r w:rsidR="001364F2" w:rsidRPr="004A71C6">
        <w:rPr>
          <w:rFonts w:ascii="Liberation Serif" w:hAnsi="Liberation Serif" w:cs="Arial"/>
        </w:rPr>
        <w:t>В случае</w:t>
      </w:r>
      <w:proofErr w:type="gramStart"/>
      <w:r w:rsidR="001364F2" w:rsidRPr="004A71C6">
        <w:rPr>
          <w:rFonts w:ascii="Liberation Serif" w:hAnsi="Liberation Serif" w:cs="Arial"/>
        </w:rPr>
        <w:t>,</w:t>
      </w:r>
      <w:proofErr w:type="gramEnd"/>
      <w:r w:rsidR="001364F2" w:rsidRPr="004A71C6">
        <w:rPr>
          <w:rFonts w:ascii="Liberation Serif" w:hAnsi="Liberation Serif" w:cs="Arial"/>
        </w:rPr>
        <w:t xml:space="preserve"> если настоящими Правилами не обеспечена в соответствии с </w:t>
      </w:r>
      <w:hyperlink r:id="rId13" w:history="1">
        <w:r w:rsidR="001364F2" w:rsidRPr="004A71C6">
          <w:rPr>
            <w:rFonts w:ascii="Liberation Serif" w:hAnsi="Liberation Serif" w:cs="Arial"/>
          </w:rPr>
          <w:t>частью 3.1 ст</w:t>
        </w:r>
        <w:r w:rsidR="001364F2" w:rsidRPr="004A71C6">
          <w:rPr>
            <w:rFonts w:ascii="Liberation Serif" w:hAnsi="Liberation Serif" w:cs="Arial"/>
          </w:rPr>
          <w:t>а</w:t>
        </w:r>
        <w:r w:rsidR="001364F2" w:rsidRPr="004A71C6">
          <w:rPr>
            <w:rFonts w:ascii="Liberation Serif" w:hAnsi="Liberation Serif" w:cs="Arial"/>
          </w:rPr>
          <w:t>тьи 31</w:t>
        </w:r>
      </w:hyperlink>
      <w:r w:rsidR="001364F2" w:rsidRPr="004A71C6">
        <w:rPr>
          <w:rFonts w:ascii="Liberation Serif" w:hAnsi="Liberation Serif" w:cs="Arial"/>
        </w:rPr>
        <w:t xml:space="preserve"> Градостроительного кодекса Российской Федерации возможность размещения на терр</w:t>
      </w:r>
      <w:r w:rsidR="001364F2" w:rsidRPr="004A71C6">
        <w:rPr>
          <w:rFonts w:ascii="Liberation Serif" w:hAnsi="Liberation Serif" w:cs="Arial"/>
        </w:rPr>
        <w:t>и</w:t>
      </w:r>
      <w:r w:rsidR="001364F2" w:rsidRPr="004A71C6">
        <w:rPr>
          <w:rFonts w:ascii="Liberation Serif" w:hAnsi="Liberation Serif" w:cs="Arial"/>
        </w:rPr>
        <w:t>тории поселения предусмотренных документами территориального планирования объектов ф</w:t>
      </w:r>
      <w:r w:rsidR="001364F2" w:rsidRPr="004A71C6">
        <w:rPr>
          <w:rFonts w:ascii="Liberation Serif" w:hAnsi="Liberation Serif" w:cs="Arial"/>
        </w:rPr>
        <w:t>е</w:t>
      </w:r>
      <w:r w:rsidR="001364F2" w:rsidRPr="004A71C6">
        <w:rPr>
          <w:rFonts w:ascii="Liberation Serif" w:hAnsi="Liberation Serif" w:cs="Arial"/>
        </w:rPr>
        <w:t>дерального значения, объектов регионального значения, объектов местного значения муниц</w:t>
      </w:r>
      <w:r w:rsidR="001364F2" w:rsidRPr="004A71C6">
        <w:rPr>
          <w:rFonts w:ascii="Liberation Serif" w:hAnsi="Liberation Serif" w:cs="Arial"/>
        </w:rPr>
        <w:t>и</w:t>
      </w:r>
      <w:r w:rsidR="001364F2" w:rsidRPr="004A71C6">
        <w:rPr>
          <w:rFonts w:ascii="Liberation Serif" w:hAnsi="Liberation Serif" w:cs="Arial"/>
        </w:rPr>
        <w:t xml:space="preserve">пального района (за исключением линейных объектов), уполномоченный федеральный орган </w:t>
      </w:r>
      <w:r w:rsidR="001364F2" w:rsidRPr="004A71C6">
        <w:rPr>
          <w:rFonts w:ascii="Liberation Serif" w:hAnsi="Liberation Serif" w:cs="Arial"/>
        </w:rPr>
        <w:lastRenderedPageBreak/>
        <w:t xml:space="preserve">исполнительной власти, уполномоченный орган исполнительной власти Ханты-Мансийского автономного округа – Югры, уполномоченный орган местного самоуправления </w:t>
      </w:r>
      <w:proofErr w:type="spellStart"/>
      <w:r w:rsidR="008B12FC" w:rsidRPr="004A71C6">
        <w:rPr>
          <w:rFonts w:ascii="Liberation Serif" w:hAnsi="Liberation Serif" w:cs="Arial"/>
        </w:rPr>
        <w:t>Нефтеюганск</w:t>
      </w:r>
      <w:r w:rsidR="008B12FC" w:rsidRPr="004A71C6">
        <w:rPr>
          <w:rFonts w:ascii="Liberation Serif" w:hAnsi="Liberation Serif" w:cs="Arial"/>
        </w:rPr>
        <w:t>о</w:t>
      </w:r>
      <w:r w:rsidR="008B12FC" w:rsidRPr="004A71C6">
        <w:rPr>
          <w:rFonts w:ascii="Liberation Serif" w:hAnsi="Liberation Serif" w:cs="Arial"/>
        </w:rPr>
        <w:t>го</w:t>
      </w:r>
      <w:proofErr w:type="spellEnd"/>
      <w:r w:rsidR="001364F2" w:rsidRPr="004A71C6">
        <w:rPr>
          <w:rFonts w:ascii="Liberation Serif" w:hAnsi="Liberation Serif" w:cs="Arial"/>
        </w:rPr>
        <w:t xml:space="preserve"> района направляют Главе </w:t>
      </w:r>
      <w:r w:rsidR="008B12FC" w:rsidRPr="004A71C6">
        <w:rPr>
          <w:rFonts w:ascii="Liberation Serif" w:hAnsi="Liberation Serif" w:cs="Arial"/>
        </w:rPr>
        <w:t>поселения</w:t>
      </w:r>
      <w:r w:rsidR="001364F2" w:rsidRPr="004A71C6">
        <w:rPr>
          <w:rFonts w:ascii="Liberation Serif" w:hAnsi="Liberation Serif" w:cs="Arial"/>
        </w:rPr>
        <w:t xml:space="preserve"> требование о внесении изменений в настоящие Правила в целях обеспечения размещения указанных объектов. Глава </w:t>
      </w:r>
      <w:r w:rsidR="008B12FC" w:rsidRPr="004A71C6">
        <w:rPr>
          <w:rFonts w:ascii="Liberation Serif" w:hAnsi="Liberation Serif" w:cs="Arial"/>
        </w:rPr>
        <w:t>поселения</w:t>
      </w:r>
      <w:r w:rsidR="001364F2" w:rsidRPr="004A71C6">
        <w:rPr>
          <w:rFonts w:ascii="Liberation Serif" w:hAnsi="Liberation Serif" w:cs="Arial"/>
        </w:rPr>
        <w:t xml:space="preserve"> обеспечивает внесение изменений в настоящие Правила в течение тридцати дней со дня получения указанного треб</w:t>
      </w:r>
      <w:r w:rsidR="001364F2" w:rsidRPr="004A71C6">
        <w:rPr>
          <w:rFonts w:ascii="Liberation Serif" w:hAnsi="Liberation Serif" w:cs="Arial"/>
        </w:rPr>
        <w:t>о</w:t>
      </w:r>
      <w:r w:rsidR="001364F2" w:rsidRPr="004A71C6">
        <w:rPr>
          <w:rFonts w:ascii="Liberation Serif" w:hAnsi="Liberation Serif" w:cs="Arial"/>
        </w:rPr>
        <w:t>вания.</w:t>
      </w:r>
    </w:p>
    <w:p w14:paraId="4FDD1539" w14:textId="4942203E" w:rsidR="000A2F26" w:rsidRDefault="000A2F26" w:rsidP="00DB0821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Arial"/>
        </w:rPr>
      </w:pPr>
      <w:r w:rsidRPr="004A71C6">
        <w:rPr>
          <w:rFonts w:ascii="Liberation Serif" w:eastAsia="Calibri" w:hAnsi="Liberation Serif" w:cs="Arial"/>
        </w:rPr>
        <w:t xml:space="preserve">9. </w:t>
      </w:r>
      <w:proofErr w:type="gramStart"/>
      <w:r w:rsidRPr="004A71C6">
        <w:rPr>
          <w:rFonts w:ascii="Liberation Serif" w:eastAsia="Calibri" w:hAnsi="Liberation Serif" w:cs="Arial"/>
        </w:rPr>
        <w:t>В случаях, предусмотренных пунктами 3-5 части 2 настоящих Правил, исполнительный орган государственной власти или орган местного самоуправления, уполномоченные на уст</w:t>
      </w:r>
      <w:r w:rsidRPr="004A71C6">
        <w:rPr>
          <w:rFonts w:ascii="Liberation Serif" w:eastAsia="Calibri" w:hAnsi="Liberation Serif" w:cs="Arial"/>
        </w:rPr>
        <w:t>а</w:t>
      </w:r>
      <w:r w:rsidRPr="004A71C6">
        <w:rPr>
          <w:rFonts w:ascii="Liberation Serif" w:eastAsia="Calibri" w:hAnsi="Liberation Serif" w:cs="Arial"/>
        </w:rPr>
        <w:t>новление зон с особыми условиями использования территорий, границ территорий объектов культурного наследия, направляет Главе поселения требование о внесении изменений в наст</w:t>
      </w:r>
      <w:r w:rsidRPr="004A71C6">
        <w:rPr>
          <w:rFonts w:ascii="Liberation Serif" w:eastAsia="Calibri" w:hAnsi="Liberation Serif" w:cs="Arial"/>
        </w:rPr>
        <w:t>о</w:t>
      </w:r>
      <w:r w:rsidRPr="004A71C6">
        <w:rPr>
          <w:rFonts w:ascii="Liberation Serif" w:eastAsia="Calibri" w:hAnsi="Liberation Serif" w:cs="Arial"/>
        </w:rPr>
        <w:t>ящие Правила в части отображения границ зон с особыми условиями использования террит</w:t>
      </w:r>
      <w:r w:rsidRPr="004A71C6">
        <w:rPr>
          <w:rFonts w:ascii="Liberation Serif" w:eastAsia="Calibri" w:hAnsi="Liberation Serif" w:cs="Arial"/>
        </w:rPr>
        <w:t>о</w:t>
      </w:r>
      <w:r w:rsidRPr="004A71C6">
        <w:rPr>
          <w:rFonts w:ascii="Liberation Serif" w:eastAsia="Calibri" w:hAnsi="Liberation Serif" w:cs="Arial"/>
        </w:rPr>
        <w:t>рий, территорий объектов культурного наследия, установления ограничений использования з</w:t>
      </w:r>
      <w:r w:rsidRPr="004A71C6">
        <w:rPr>
          <w:rFonts w:ascii="Liberation Serif" w:eastAsia="Calibri" w:hAnsi="Liberation Serif" w:cs="Arial"/>
        </w:rPr>
        <w:t>е</w:t>
      </w:r>
      <w:r w:rsidRPr="004A71C6">
        <w:rPr>
          <w:rFonts w:ascii="Liberation Serif" w:eastAsia="Calibri" w:hAnsi="Liberation Serif" w:cs="Arial"/>
        </w:rPr>
        <w:t>мельных участков</w:t>
      </w:r>
      <w:proofErr w:type="gramEnd"/>
      <w:r w:rsidRPr="004A71C6">
        <w:rPr>
          <w:rFonts w:ascii="Liberation Serif" w:eastAsia="Calibri" w:hAnsi="Liberation Serif" w:cs="Arial"/>
        </w:rPr>
        <w:t xml:space="preserve"> и объектов капитального строительства в границах таких зон, территорий. </w:t>
      </w:r>
      <w:proofErr w:type="gramStart"/>
      <w:r w:rsidRPr="004A71C6">
        <w:rPr>
          <w:rFonts w:ascii="Liberation Serif" w:eastAsia="Calibri" w:hAnsi="Liberation Serif" w:cs="Arial"/>
        </w:rPr>
        <w:t>В случае поступления такого требования, а также в случае поступления от органа регистрации прав сведений об установлении, изменении или прекращении существования зоны с особыми условиями использования территории, о границах территории объекта культурного наследия либо со дня выявления предусмотренных пунктами 3-5 части 2 настоящих Правил оснований Глава поселения обязан принять решение о подготовке проекта о внесении изменений в прав</w:t>
      </w:r>
      <w:r w:rsidRPr="004A71C6">
        <w:rPr>
          <w:rFonts w:ascii="Liberation Serif" w:eastAsia="Calibri" w:hAnsi="Liberation Serif" w:cs="Arial"/>
        </w:rPr>
        <w:t>и</w:t>
      </w:r>
      <w:r w:rsidRPr="004A71C6">
        <w:rPr>
          <w:rFonts w:ascii="Liberation Serif" w:eastAsia="Calibri" w:hAnsi="Liberation Serif" w:cs="Arial"/>
        </w:rPr>
        <w:t>ла землепользования и</w:t>
      </w:r>
      <w:proofErr w:type="gramEnd"/>
      <w:r w:rsidRPr="004A71C6">
        <w:rPr>
          <w:rFonts w:ascii="Liberation Serif" w:eastAsia="Calibri" w:hAnsi="Liberation Serif" w:cs="Arial"/>
        </w:rPr>
        <w:t xml:space="preserve"> застройки. </w:t>
      </w:r>
      <w:proofErr w:type="gramStart"/>
      <w:r w:rsidRPr="004A71C6">
        <w:rPr>
          <w:rFonts w:ascii="Liberation Serif" w:eastAsia="Calibri" w:hAnsi="Liberation Serif" w:cs="Arial"/>
        </w:rPr>
        <w:t>Срок внесения изменений в настоящие Правила в части ото</w:t>
      </w:r>
      <w:r w:rsidRPr="004A71C6">
        <w:rPr>
          <w:rFonts w:ascii="Liberation Serif" w:eastAsia="Calibri" w:hAnsi="Liberation Serif" w:cs="Arial"/>
        </w:rPr>
        <w:t>б</w:t>
      </w:r>
      <w:r w:rsidRPr="004A71C6">
        <w:rPr>
          <w:rFonts w:ascii="Liberation Serif" w:eastAsia="Calibri" w:hAnsi="Liberation Serif" w:cs="Arial"/>
        </w:rPr>
        <w:t>ражения границ зон с особыми условиями использования территорий, территорий объектов культурного наследия, установления ограничений использования земельных участков и объе</w:t>
      </w:r>
      <w:r w:rsidRPr="004A71C6">
        <w:rPr>
          <w:rFonts w:ascii="Liberation Serif" w:eastAsia="Calibri" w:hAnsi="Liberation Serif" w:cs="Arial"/>
        </w:rPr>
        <w:t>к</w:t>
      </w:r>
      <w:r w:rsidRPr="004A71C6">
        <w:rPr>
          <w:rFonts w:ascii="Liberation Serif" w:eastAsia="Calibri" w:hAnsi="Liberation Serif" w:cs="Arial"/>
        </w:rPr>
        <w:t>тов капитального строительства в границах таких зон, территорий не может превышать шесть месяцев со дня поступления соответствующего требования или сведений от органа регистрации прав либо со дня выявления предусмотренных пунктами 3-5 части 2 настоящих</w:t>
      </w:r>
      <w:proofErr w:type="gramEnd"/>
      <w:r w:rsidRPr="004A71C6">
        <w:rPr>
          <w:rFonts w:ascii="Liberation Serif" w:eastAsia="Calibri" w:hAnsi="Liberation Serif" w:cs="Arial"/>
        </w:rPr>
        <w:t xml:space="preserve"> Правил основ</w:t>
      </w:r>
      <w:r w:rsidRPr="004A71C6">
        <w:rPr>
          <w:rFonts w:ascii="Liberation Serif" w:eastAsia="Calibri" w:hAnsi="Liberation Serif" w:cs="Arial"/>
        </w:rPr>
        <w:t>а</w:t>
      </w:r>
      <w:r w:rsidRPr="004A71C6">
        <w:rPr>
          <w:rFonts w:ascii="Liberation Serif" w:eastAsia="Calibri" w:hAnsi="Liberation Serif" w:cs="Arial"/>
        </w:rPr>
        <w:t>ний.</w:t>
      </w:r>
    </w:p>
    <w:p w14:paraId="40101FBB" w14:textId="5E8EF8C4" w:rsidR="0087573B" w:rsidRPr="004A71C6" w:rsidRDefault="0087573B" w:rsidP="00DB0821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Arial"/>
        </w:rPr>
      </w:pPr>
      <w:r>
        <w:rPr>
          <w:rFonts w:ascii="Liberation Serif" w:hAnsi="Liberation Serif"/>
        </w:rPr>
        <w:t xml:space="preserve">10. </w:t>
      </w:r>
      <w:r w:rsidRPr="00613B69">
        <w:rPr>
          <w:rFonts w:ascii="Liberation Serif" w:hAnsi="Liberation Serif"/>
        </w:rPr>
        <w:t>Подготовку проекта внесения изменений в правила осуществляет уполномоченный</w:t>
      </w:r>
      <w:r w:rsidRPr="00613B69">
        <w:rPr>
          <w:rFonts w:ascii="Liberation Serif" w:hAnsi="Liberation Serif"/>
          <w:bCs/>
        </w:rPr>
        <w:t xml:space="preserve"> о</w:t>
      </w:r>
      <w:r w:rsidRPr="00613B69">
        <w:rPr>
          <w:rFonts w:ascii="Liberation Serif" w:hAnsi="Liberation Serif"/>
          <w:bCs/>
        </w:rPr>
        <w:t>р</w:t>
      </w:r>
      <w:r w:rsidRPr="00613B69">
        <w:rPr>
          <w:rFonts w:ascii="Liberation Serif" w:hAnsi="Liberation Serif"/>
          <w:bCs/>
        </w:rPr>
        <w:t xml:space="preserve">ган местного самоуправления </w:t>
      </w:r>
      <w:proofErr w:type="spellStart"/>
      <w:r w:rsidRPr="00613B69">
        <w:rPr>
          <w:rFonts w:ascii="Liberation Serif" w:hAnsi="Liberation Serif"/>
          <w:bCs/>
        </w:rPr>
        <w:t>Нефтеюганского</w:t>
      </w:r>
      <w:proofErr w:type="spellEnd"/>
      <w:r w:rsidRPr="00613B69">
        <w:rPr>
          <w:rFonts w:ascii="Liberation Serif" w:hAnsi="Liberation Serif"/>
          <w:bCs/>
        </w:rPr>
        <w:t xml:space="preserve"> района.</w:t>
      </w:r>
    </w:p>
    <w:p w14:paraId="0122A588" w14:textId="2684CA07" w:rsidR="001364F2" w:rsidRPr="004A71C6" w:rsidRDefault="000A2F26" w:rsidP="00DB0821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>1</w:t>
      </w:r>
      <w:r w:rsidR="0087573B">
        <w:rPr>
          <w:rFonts w:ascii="Liberation Serif" w:hAnsi="Liberation Serif" w:cs="Arial"/>
        </w:rPr>
        <w:t>1</w:t>
      </w:r>
      <w:r w:rsidR="008C1BB6" w:rsidRPr="004A71C6">
        <w:rPr>
          <w:rFonts w:ascii="Liberation Serif" w:hAnsi="Liberation Serif" w:cs="Arial"/>
        </w:rPr>
        <w:t xml:space="preserve">. Проект решения о внесении изменения в настоящие Правила рассматривается на </w:t>
      </w:r>
      <w:r w:rsidR="00C75739" w:rsidRPr="004A71C6">
        <w:rPr>
          <w:rFonts w:ascii="Liberation Serif" w:hAnsi="Liberation Serif" w:cs="Arial"/>
        </w:rPr>
        <w:t>о</w:t>
      </w:r>
      <w:r w:rsidR="00C75739" w:rsidRPr="004A71C6">
        <w:rPr>
          <w:rFonts w:ascii="Liberation Serif" w:hAnsi="Liberation Serif" w:cs="Arial"/>
        </w:rPr>
        <w:t>б</w:t>
      </w:r>
      <w:r w:rsidR="00C75739" w:rsidRPr="004A71C6">
        <w:rPr>
          <w:rFonts w:ascii="Liberation Serif" w:hAnsi="Liberation Serif" w:cs="Arial"/>
        </w:rPr>
        <w:t xml:space="preserve">щественных обсуждениях или </w:t>
      </w:r>
      <w:r w:rsidR="008C1BB6" w:rsidRPr="004A71C6">
        <w:rPr>
          <w:rFonts w:ascii="Liberation Serif" w:hAnsi="Liberation Serif" w:cs="Arial"/>
        </w:rPr>
        <w:t xml:space="preserve">публичных слушаниях, проводимых в порядке, </w:t>
      </w:r>
      <w:r w:rsidR="007C7C93" w:rsidRPr="004A71C6">
        <w:rPr>
          <w:rFonts w:ascii="Liberation Serif" w:hAnsi="Liberation Serif" w:cs="Arial"/>
        </w:rPr>
        <w:t>устанавливаемо</w:t>
      </w:r>
      <w:r w:rsidR="008C1BB6" w:rsidRPr="004A71C6">
        <w:rPr>
          <w:rFonts w:ascii="Liberation Serif" w:hAnsi="Liberation Serif" w:cs="Arial"/>
        </w:rPr>
        <w:t xml:space="preserve">м </w:t>
      </w:r>
      <w:r w:rsidR="00C75739" w:rsidRPr="004A71C6">
        <w:rPr>
          <w:rFonts w:ascii="Liberation Serif" w:hAnsi="Liberation Serif" w:cs="Arial"/>
        </w:rPr>
        <w:t xml:space="preserve">нормативным правовым актом </w:t>
      </w:r>
      <w:r w:rsidR="008C1BB6" w:rsidRPr="004A71C6">
        <w:rPr>
          <w:rFonts w:ascii="Liberation Serif" w:hAnsi="Liberation Serif" w:cs="Arial"/>
        </w:rPr>
        <w:t>Совета поселения.</w:t>
      </w:r>
      <w:r w:rsidR="001364F2" w:rsidRPr="004A71C6">
        <w:rPr>
          <w:rFonts w:ascii="Liberation Serif" w:hAnsi="Liberation Serif" w:cs="Arial"/>
        </w:rPr>
        <w:t xml:space="preserve"> </w:t>
      </w:r>
    </w:p>
    <w:p w14:paraId="7287155E" w14:textId="79A88C30" w:rsidR="000A2F26" w:rsidRPr="004A71C6" w:rsidRDefault="000A2F26" w:rsidP="00DB0821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Arial"/>
        </w:rPr>
      </w:pPr>
      <w:r w:rsidRPr="004A71C6">
        <w:rPr>
          <w:rFonts w:ascii="Liberation Serif" w:eastAsia="Calibri" w:hAnsi="Liberation Serif" w:cs="Arial"/>
        </w:rPr>
        <w:t>1</w:t>
      </w:r>
      <w:r w:rsidR="0087573B">
        <w:rPr>
          <w:rFonts w:ascii="Liberation Serif" w:eastAsia="Calibri" w:hAnsi="Liberation Serif" w:cs="Arial"/>
        </w:rPr>
        <w:t>2</w:t>
      </w:r>
      <w:r w:rsidRPr="004A71C6">
        <w:rPr>
          <w:rFonts w:ascii="Liberation Serif" w:eastAsia="Calibri" w:hAnsi="Liberation Serif" w:cs="Arial"/>
        </w:rPr>
        <w:t xml:space="preserve">. </w:t>
      </w:r>
      <w:proofErr w:type="gramStart"/>
      <w:r w:rsidRPr="004A71C6">
        <w:rPr>
          <w:rFonts w:ascii="Liberation Serif" w:eastAsia="Calibri" w:hAnsi="Liberation Serif" w:cs="Arial"/>
        </w:rPr>
        <w:t>В целях внесения изменений в настоящие Правила в случаях, предусмотренных пун</w:t>
      </w:r>
      <w:r w:rsidRPr="004A71C6">
        <w:rPr>
          <w:rFonts w:ascii="Liberation Serif" w:eastAsia="Calibri" w:hAnsi="Liberation Serif" w:cs="Arial"/>
        </w:rPr>
        <w:t>к</w:t>
      </w:r>
      <w:r w:rsidRPr="004A71C6">
        <w:rPr>
          <w:rFonts w:ascii="Liberation Serif" w:eastAsia="Calibri" w:hAnsi="Liberation Serif" w:cs="Arial"/>
        </w:rPr>
        <w:t>тами 3-5 части 2 и частью 8 настоящей статьи, проведение общественных обсуждений или пу</w:t>
      </w:r>
      <w:r w:rsidRPr="004A71C6">
        <w:rPr>
          <w:rFonts w:ascii="Liberation Serif" w:eastAsia="Calibri" w:hAnsi="Liberation Serif" w:cs="Arial"/>
        </w:rPr>
        <w:t>б</w:t>
      </w:r>
      <w:r w:rsidRPr="004A71C6">
        <w:rPr>
          <w:rFonts w:ascii="Liberation Serif" w:eastAsia="Calibri" w:hAnsi="Liberation Serif" w:cs="Arial"/>
        </w:rPr>
        <w:t>личных слушаний, опубликование сообщения о принятии решения о подготовке проекта о вн</w:t>
      </w:r>
      <w:r w:rsidRPr="004A71C6">
        <w:rPr>
          <w:rFonts w:ascii="Liberation Serif" w:eastAsia="Calibri" w:hAnsi="Liberation Serif" w:cs="Arial"/>
        </w:rPr>
        <w:t>е</w:t>
      </w:r>
      <w:r w:rsidRPr="004A71C6">
        <w:rPr>
          <w:rFonts w:ascii="Liberation Serif" w:eastAsia="Calibri" w:hAnsi="Liberation Serif" w:cs="Arial"/>
        </w:rPr>
        <w:t>сении изменений в настоящие Правила и подготовка предусмотренного частью 5 настоящей статьи заключения комиссии не требуются.</w:t>
      </w:r>
      <w:proofErr w:type="gramEnd"/>
    </w:p>
    <w:p w14:paraId="0122A589" w14:textId="60EC3FB2" w:rsidR="008C1BB6" w:rsidRPr="004A71C6" w:rsidRDefault="00455D4A" w:rsidP="0087573B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eastAsia="Calibri" w:hAnsi="Liberation Serif" w:cs="Arial"/>
        </w:rPr>
      </w:pPr>
      <w:r w:rsidRPr="004A71C6">
        <w:rPr>
          <w:rFonts w:ascii="Liberation Serif" w:hAnsi="Liberation Serif" w:cs="Arial"/>
        </w:rPr>
        <w:t>1</w:t>
      </w:r>
      <w:r w:rsidR="000A2F26" w:rsidRPr="004A71C6">
        <w:rPr>
          <w:rFonts w:ascii="Liberation Serif" w:hAnsi="Liberation Serif" w:cs="Arial"/>
        </w:rPr>
        <w:t>2</w:t>
      </w:r>
      <w:r w:rsidR="008C1BB6" w:rsidRPr="004A71C6">
        <w:rPr>
          <w:rFonts w:ascii="Liberation Serif" w:hAnsi="Liberation Serif" w:cs="Arial"/>
        </w:rPr>
        <w:t xml:space="preserve">. </w:t>
      </w:r>
      <w:proofErr w:type="gramStart"/>
      <w:r w:rsidR="008C1BB6" w:rsidRPr="004A71C6">
        <w:rPr>
          <w:rFonts w:ascii="Liberation Serif" w:hAnsi="Liberation Serif" w:cs="Arial"/>
        </w:rPr>
        <w:t xml:space="preserve">После завершения </w:t>
      </w:r>
      <w:r w:rsidR="00C75739" w:rsidRPr="004A71C6">
        <w:rPr>
          <w:rFonts w:ascii="Liberation Serif" w:hAnsi="Liberation Serif" w:cs="Arial"/>
        </w:rPr>
        <w:t xml:space="preserve">общественных обсуждений или </w:t>
      </w:r>
      <w:r w:rsidR="008C1BB6" w:rsidRPr="004A71C6">
        <w:rPr>
          <w:rFonts w:ascii="Liberation Serif" w:hAnsi="Liberation Serif" w:cs="Arial"/>
        </w:rPr>
        <w:t xml:space="preserve">публичных слушаний по проекту решения о внесении изменений в настоящие Правила комиссия с учетом результатов таких </w:t>
      </w:r>
      <w:r w:rsidR="00C75739" w:rsidRPr="004A71C6">
        <w:rPr>
          <w:rFonts w:ascii="Liberation Serif" w:hAnsi="Liberation Serif" w:cs="Arial"/>
        </w:rPr>
        <w:t>о</w:t>
      </w:r>
      <w:r w:rsidR="00C75739" w:rsidRPr="004A71C6">
        <w:rPr>
          <w:rFonts w:ascii="Liberation Serif" w:hAnsi="Liberation Serif" w:cs="Arial"/>
        </w:rPr>
        <w:t>б</w:t>
      </w:r>
      <w:r w:rsidR="00C75739" w:rsidRPr="004A71C6">
        <w:rPr>
          <w:rFonts w:ascii="Liberation Serif" w:hAnsi="Liberation Serif" w:cs="Arial"/>
        </w:rPr>
        <w:t xml:space="preserve">щественных обсуждений или </w:t>
      </w:r>
      <w:r w:rsidR="008C1BB6" w:rsidRPr="004A71C6">
        <w:rPr>
          <w:rFonts w:ascii="Liberation Serif" w:hAnsi="Liberation Serif" w:cs="Arial"/>
        </w:rPr>
        <w:t xml:space="preserve">публичных слушаний обеспечивает внесение изменений в проект решения о внесении изменений в Правила и представляет указанный проект Главе </w:t>
      </w:r>
      <w:r w:rsidR="003A46AD" w:rsidRPr="004A71C6">
        <w:rPr>
          <w:rFonts w:ascii="Liberation Serif" w:hAnsi="Liberation Serif" w:cs="Arial"/>
        </w:rPr>
        <w:t>поселения</w:t>
      </w:r>
      <w:r w:rsidR="008C1BB6" w:rsidRPr="004A71C6">
        <w:rPr>
          <w:rFonts w:ascii="Liberation Serif" w:hAnsi="Liberation Serif" w:cs="Arial"/>
        </w:rPr>
        <w:t>.</w:t>
      </w:r>
      <w:proofErr w:type="gramEnd"/>
      <w:r w:rsidR="008C1BB6" w:rsidRPr="004A71C6">
        <w:rPr>
          <w:rFonts w:ascii="Liberation Serif" w:hAnsi="Liberation Serif" w:cs="Arial"/>
        </w:rPr>
        <w:t xml:space="preserve"> Обязательными приложениями к проекту решения о внесении изменений в Правила являются протоколы </w:t>
      </w:r>
      <w:r w:rsidR="00C75739" w:rsidRPr="004A71C6">
        <w:rPr>
          <w:rFonts w:ascii="Liberation Serif" w:hAnsi="Liberation Serif" w:cs="Arial"/>
        </w:rPr>
        <w:t xml:space="preserve">общественных обсуждений или </w:t>
      </w:r>
      <w:r w:rsidR="008C1BB6" w:rsidRPr="004A71C6">
        <w:rPr>
          <w:rFonts w:ascii="Liberation Serif" w:hAnsi="Liberation Serif" w:cs="Arial"/>
        </w:rPr>
        <w:t xml:space="preserve">публичных слушаний и заключение о результатах </w:t>
      </w:r>
      <w:r w:rsidR="00C75739" w:rsidRPr="004A71C6">
        <w:rPr>
          <w:rFonts w:ascii="Liberation Serif" w:hAnsi="Liberation Serif" w:cs="Arial"/>
        </w:rPr>
        <w:t xml:space="preserve">общественных обсуждений или </w:t>
      </w:r>
      <w:r w:rsidR="008C1BB6" w:rsidRPr="004A71C6">
        <w:rPr>
          <w:rFonts w:ascii="Liberation Serif" w:hAnsi="Liberation Serif" w:cs="Arial"/>
        </w:rPr>
        <w:t>публичных слушаний</w:t>
      </w:r>
      <w:r w:rsidR="000A2F26" w:rsidRPr="004A71C6">
        <w:rPr>
          <w:rFonts w:ascii="Liberation Serif" w:eastAsia="Calibri" w:hAnsi="Liberation Serif" w:cs="Arial"/>
        </w:rPr>
        <w:t>, за исключением случаев, если их пров</w:t>
      </w:r>
      <w:r w:rsidR="000A2F26" w:rsidRPr="004A71C6">
        <w:rPr>
          <w:rFonts w:ascii="Liberation Serif" w:eastAsia="Calibri" w:hAnsi="Liberation Serif" w:cs="Arial"/>
        </w:rPr>
        <w:t>е</w:t>
      </w:r>
      <w:r w:rsidR="000A2F26" w:rsidRPr="004A71C6">
        <w:rPr>
          <w:rFonts w:ascii="Liberation Serif" w:eastAsia="Calibri" w:hAnsi="Liberation Serif" w:cs="Arial"/>
        </w:rPr>
        <w:t>дение в соответствии с законодательством не требуется.</w:t>
      </w:r>
    </w:p>
    <w:p w14:paraId="0122A58A" w14:textId="5E6588BF" w:rsidR="008C1BB6" w:rsidRPr="004A71C6" w:rsidRDefault="008C1BB6" w:rsidP="0087573B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4A71C6">
        <w:rPr>
          <w:rFonts w:ascii="Liberation Serif" w:hAnsi="Liberation Serif"/>
          <w:sz w:val="24"/>
          <w:szCs w:val="24"/>
        </w:rPr>
        <w:t>1</w:t>
      </w:r>
      <w:r w:rsidR="000A2F26" w:rsidRPr="004A71C6">
        <w:rPr>
          <w:rFonts w:ascii="Liberation Serif" w:hAnsi="Liberation Serif"/>
          <w:sz w:val="24"/>
          <w:szCs w:val="24"/>
        </w:rPr>
        <w:t>3</w:t>
      </w:r>
      <w:r w:rsidRPr="004A71C6">
        <w:rPr>
          <w:rFonts w:ascii="Liberation Serif" w:hAnsi="Liberation Serif"/>
          <w:sz w:val="24"/>
          <w:szCs w:val="24"/>
        </w:rPr>
        <w:t xml:space="preserve">. </w:t>
      </w:r>
      <w:proofErr w:type="gramStart"/>
      <w:r w:rsidRPr="004A71C6">
        <w:rPr>
          <w:rFonts w:ascii="Liberation Serif" w:hAnsi="Liberation Serif"/>
          <w:sz w:val="24"/>
          <w:szCs w:val="24"/>
        </w:rPr>
        <w:t xml:space="preserve">Глава </w:t>
      </w:r>
      <w:r w:rsidR="003A46AD" w:rsidRPr="004A71C6">
        <w:rPr>
          <w:rFonts w:ascii="Liberation Serif" w:hAnsi="Liberation Serif"/>
          <w:sz w:val="24"/>
          <w:szCs w:val="24"/>
        </w:rPr>
        <w:t>поселения</w:t>
      </w:r>
      <w:r w:rsidRPr="004A71C6">
        <w:rPr>
          <w:rFonts w:ascii="Liberation Serif" w:hAnsi="Liberation Serif"/>
          <w:sz w:val="24"/>
          <w:szCs w:val="24"/>
        </w:rPr>
        <w:t xml:space="preserve">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поселения или об откл</w:t>
      </w:r>
      <w:r w:rsidRPr="004A71C6">
        <w:rPr>
          <w:rFonts w:ascii="Liberation Serif" w:hAnsi="Liberation Serif"/>
          <w:sz w:val="24"/>
          <w:szCs w:val="24"/>
        </w:rPr>
        <w:t>о</w:t>
      </w:r>
      <w:r w:rsidRPr="004A71C6">
        <w:rPr>
          <w:rFonts w:ascii="Liberation Serif" w:hAnsi="Liberation Serif"/>
          <w:sz w:val="24"/>
          <w:szCs w:val="24"/>
        </w:rPr>
        <w:t>нении проекта и направлении его на доработку с указанием даты его повторного представления.</w:t>
      </w:r>
      <w:proofErr w:type="gramEnd"/>
    </w:p>
    <w:p w14:paraId="0122A58B" w14:textId="6B023B97" w:rsidR="008C1BB6" w:rsidRPr="004A71C6" w:rsidRDefault="008C1BB6" w:rsidP="0087573B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4A71C6">
        <w:rPr>
          <w:rFonts w:ascii="Liberation Serif" w:hAnsi="Liberation Serif"/>
          <w:sz w:val="24"/>
          <w:szCs w:val="24"/>
        </w:rPr>
        <w:t>1</w:t>
      </w:r>
      <w:r w:rsidR="004C2F6D" w:rsidRPr="004A71C6">
        <w:rPr>
          <w:rFonts w:ascii="Liberation Serif" w:hAnsi="Liberation Serif"/>
          <w:sz w:val="24"/>
          <w:szCs w:val="24"/>
        </w:rPr>
        <w:t>4</w:t>
      </w:r>
      <w:r w:rsidRPr="004A71C6">
        <w:rPr>
          <w:rFonts w:ascii="Liberation Serif" w:hAnsi="Liberation Serif"/>
          <w:sz w:val="24"/>
          <w:szCs w:val="24"/>
        </w:rPr>
        <w:t>. При внесении изменений в настоящие Правила на рассмотрение Совета поселения представляются:</w:t>
      </w:r>
    </w:p>
    <w:p w14:paraId="0122A58C" w14:textId="77777777" w:rsidR="008C1BB6" w:rsidRPr="004A71C6" w:rsidRDefault="008C1BB6" w:rsidP="0087573B">
      <w:pPr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 xml:space="preserve">1) проект о внесении изменений в настоящие Правила; </w:t>
      </w:r>
    </w:p>
    <w:p w14:paraId="4289C8E2" w14:textId="77777777" w:rsidR="0087573B" w:rsidRDefault="008C1BB6" w:rsidP="0087573B">
      <w:pPr>
        <w:ind w:firstLine="567"/>
        <w:jc w:val="both"/>
        <w:rPr>
          <w:rFonts w:ascii="Liberation Serif" w:hAnsi="Liberation Serif" w:cs="Arial"/>
        </w:rPr>
      </w:pPr>
      <w:r w:rsidRPr="004A71C6">
        <w:rPr>
          <w:rFonts w:ascii="Liberation Serif" w:hAnsi="Liberation Serif" w:cs="Arial"/>
        </w:rPr>
        <w:t xml:space="preserve">2) протокол </w:t>
      </w:r>
      <w:r w:rsidR="00C75739" w:rsidRPr="004A71C6">
        <w:rPr>
          <w:rFonts w:ascii="Liberation Serif" w:hAnsi="Liberation Serif" w:cs="Arial"/>
        </w:rPr>
        <w:t xml:space="preserve">общественных обсуждений или </w:t>
      </w:r>
      <w:r w:rsidRPr="004A71C6">
        <w:rPr>
          <w:rFonts w:ascii="Liberation Serif" w:hAnsi="Liberation Serif" w:cs="Arial"/>
        </w:rPr>
        <w:t>публичных слушаний и заключение о резул</w:t>
      </w:r>
      <w:r w:rsidRPr="004A71C6">
        <w:rPr>
          <w:rFonts w:ascii="Liberation Serif" w:hAnsi="Liberation Serif" w:cs="Arial"/>
        </w:rPr>
        <w:t>ь</w:t>
      </w:r>
      <w:r w:rsidRPr="004A71C6">
        <w:rPr>
          <w:rFonts w:ascii="Liberation Serif" w:hAnsi="Liberation Serif" w:cs="Arial"/>
        </w:rPr>
        <w:t xml:space="preserve">татах </w:t>
      </w:r>
      <w:r w:rsidR="00C75739" w:rsidRPr="004A71C6">
        <w:rPr>
          <w:rFonts w:ascii="Liberation Serif" w:hAnsi="Liberation Serif" w:cs="Arial"/>
        </w:rPr>
        <w:t xml:space="preserve">общественных обсуждений или </w:t>
      </w:r>
      <w:r w:rsidRPr="004A71C6">
        <w:rPr>
          <w:rFonts w:ascii="Liberation Serif" w:hAnsi="Liberation Serif" w:cs="Arial"/>
        </w:rPr>
        <w:t>публичных слушаний</w:t>
      </w:r>
      <w:r w:rsidR="0087573B">
        <w:rPr>
          <w:rFonts w:ascii="Liberation Serif" w:hAnsi="Liberation Serif" w:cs="Arial"/>
        </w:rPr>
        <w:t>;</w:t>
      </w:r>
    </w:p>
    <w:p w14:paraId="0122A58D" w14:textId="5E16B156" w:rsidR="008C1BB6" w:rsidRDefault="0087573B" w:rsidP="0087573B">
      <w:pPr>
        <w:ind w:firstLine="540"/>
        <w:jc w:val="both"/>
        <w:rPr>
          <w:rFonts w:ascii="Liberation Serif" w:hAnsi="Liberation Serif" w:cs="Arial"/>
        </w:rPr>
      </w:pPr>
      <w:r>
        <w:rPr>
          <w:rFonts w:ascii="Liberation Serif" w:hAnsi="Liberation Serif"/>
        </w:rPr>
        <w:lastRenderedPageBreak/>
        <w:t>3</w:t>
      </w:r>
      <w:r w:rsidRPr="00613B69">
        <w:rPr>
          <w:rFonts w:ascii="Liberation Serif" w:hAnsi="Liberation Serif"/>
        </w:rPr>
        <w:t xml:space="preserve">) согласование изменений с </w:t>
      </w:r>
      <w:r w:rsidRPr="004F6548">
        <w:rPr>
          <w:rFonts w:ascii="Liberation Serif" w:hAnsi="Liberation Serif"/>
        </w:rPr>
        <w:t>уполномоченн</w:t>
      </w:r>
      <w:r>
        <w:rPr>
          <w:rFonts w:ascii="Liberation Serif" w:hAnsi="Liberation Serif"/>
        </w:rPr>
        <w:t>ым</w:t>
      </w:r>
      <w:r w:rsidRPr="004F6548">
        <w:rPr>
          <w:rFonts w:ascii="Liberation Serif" w:hAnsi="Liberation Serif"/>
        </w:rPr>
        <w:t xml:space="preserve"> орган</w:t>
      </w:r>
      <w:r>
        <w:rPr>
          <w:rFonts w:ascii="Liberation Serif" w:hAnsi="Liberation Serif"/>
        </w:rPr>
        <w:t>ом</w:t>
      </w:r>
      <w:r w:rsidRPr="004F6548">
        <w:rPr>
          <w:rFonts w:ascii="Liberation Serif" w:hAnsi="Liberation Serif"/>
        </w:rPr>
        <w:t xml:space="preserve"> местного самоуправления </w:t>
      </w:r>
      <w:proofErr w:type="spellStart"/>
      <w:r w:rsidRPr="004F6548">
        <w:rPr>
          <w:rFonts w:ascii="Liberation Serif" w:hAnsi="Liberation Serif"/>
        </w:rPr>
        <w:t>Нефт</w:t>
      </w:r>
      <w:r w:rsidRPr="004F6548">
        <w:rPr>
          <w:rFonts w:ascii="Liberation Serif" w:hAnsi="Liberation Serif"/>
        </w:rPr>
        <w:t>е</w:t>
      </w:r>
      <w:r w:rsidRPr="004F6548">
        <w:rPr>
          <w:rFonts w:ascii="Liberation Serif" w:hAnsi="Liberation Serif"/>
        </w:rPr>
        <w:t>юганского</w:t>
      </w:r>
      <w:proofErr w:type="spellEnd"/>
      <w:r w:rsidRPr="004F6548">
        <w:rPr>
          <w:rFonts w:ascii="Liberation Serif" w:hAnsi="Liberation Serif"/>
        </w:rPr>
        <w:t xml:space="preserve"> района</w:t>
      </w:r>
      <w:r w:rsidR="006C0E1B">
        <w:rPr>
          <w:rFonts w:ascii="Liberation Serif" w:hAnsi="Liberation Serif" w:cs="Arial"/>
        </w:rPr>
        <w:t>;</w:t>
      </w:r>
    </w:p>
    <w:p w14:paraId="279E07FC" w14:textId="01DD7181" w:rsidR="006C0E1B" w:rsidRPr="0087573B" w:rsidRDefault="006C0E1B" w:rsidP="0087573B">
      <w:pPr>
        <w:ind w:firstLine="540"/>
        <w:jc w:val="both"/>
        <w:rPr>
          <w:rFonts w:ascii="Liberation Serif" w:hAnsi="Liberation Serif"/>
        </w:rPr>
      </w:pPr>
      <w:r>
        <w:rPr>
          <w:rFonts w:ascii="Liberation Serif" w:hAnsi="Liberation Serif" w:cs="Arial"/>
        </w:rPr>
        <w:t>4) заключение градостроительной комиссии.</w:t>
      </w:r>
    </w:p>
    <w:p w14:paraId="0122A58E" w14:textId="700DA301" w:rsidR="00C565FA" w:rsidRPr="004A71C6" w:rsidRDefault="008C1BB6" w:rsidP="006C0E1B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4A71C6">
        <w:rPr>
          <w:rFonts w:ascii="Liberation Serif" w:hAnsi="Liberation Serif"/>
          <w:sz w:val="24"/>
          <w:szCs w:val="24"/>
        </w:rPr>
        <w:t>1</w:t>
      </w:r>
      <w:r w:rsidR="004C2F6D" w:rsidRPr="004A71C6">
        <w:rPr>
          <w:rFonts w:ascii="Liberation Serif" w:hAnsi="Liberation Serif"/>
          <w:sz w:val="24"/>
          <w:szCs w:val="24"/>
        </w:rPr>
        <w:t>5</w:t>
      </w:r>
      <w:r w:rsidRPr="004A71C6">
        <w:rPr>
          <w:rFonts w:ascii="Liberation Serif" w:hAnsi="Liberation Serif"/>
          <w:sz w:val="24"/>
          <w:szCs w:val="24"/>
        </w:rPr>
        <w:t xml:space="preserve">. После утверждения Советом поселения изменения в настоящие Правила подлежат опубликованию в порядке, установленном для официального опубликования муниципальных правовых актов, иной официальной информации, размещаются на официальном сайте </w:t>
      </w:r>
      <w:r w:rsidR="003A46AD" w:rsidRPr="004A71C6">
        <w:rPr>
          <w:rFonts w:ascii="Liberation Serif" w:hAnsi="Liberation Serif"/>
          <w:sz w:val="24"/>
          <w:szCs w:val="24"/>
        </w:rPr>
        <w:t>посел</w:t>
      </w:r>
      <w:r w:rsidR="003A46AD" w:rsidRPr="004A71C6">
        <w:rPr>
          <w:rFonts w:ascii="Liberation Serif" w:hAnsi="Liberation Serif"/>
          <w:sz w:val="24"/>
          <w:szCs w:val="24"/>
        </w:rPr>
        <w:t>е</w:t>
      </w:r>
      <w:r w:rsidR="003A46AD" w:rsidRPr="004A71C6">
        <w:rPr>
          <w:rFonts w:ascii="Liberation Serif" w:hAnsi="Liberation Serif"/>
          <w:sz w:val="24"/>
          <w:szCs w:val="24"/>
        </w:rPr>
        <w:t>ния</w:t>
      </w:r>
      <w:r w:rsidR="00C565FA" w:rsidRPr="004A71C6">
        <w:rPr>
          <w:rFonts w:ascii="Liberation Serif" w:hAnsi="Liberation Serif"/>
          <w:sz w:val="24"/>
          <w:szCs w:val="24"/>
        </w:rPr>
        <w:t xml:space="preserve"> в сети «Интернет», а также не </w:t>
      </w:r>
      <w:proofErr w:type="gramStart"/>
      <w:r w:rsidR="00C565FA" w:rsidRPr="004A71C6">
        <w:rPr>
          <w:rFonts w:ascii="Liberation Serif" w:hAnsi="Liberation Serif"/>
          <w:sz w:val="24"/>
          <w:szCs w:val="24"/>
        </w:rPr>
        <w:t>позднее</w:t>
      </w:r>
      <w:proofErr w:type="gramEnd"/>
      <w:r w:rsidR="00C565FA" w:rsidRPr="004A71C6">
        <w:rPr>
          <w:rFonts w:ascii="Liberation Serif" w:hAnsi="Liberation Serif"/>
          <w:sz w:val="24"/>
          <w:szCs w:val="24"/>
        </w:rPr>
        <w:t xml:space="preserve"> чем по истечении десяти дней с даты утверждения размещаются в федеральной государственной информационной системе территориального пл</w:t>
      </w:r>
      <w:r w:rsidR="00C565FA" w:rsidRPr="004A71C6">
        <w:rPr>
          <w:rFonts w:ascii="Liberation Serif" w:hAnsi="Liberation Serif"/>
          <w:sz w:val="24"/>
          <w:szCs w:val="24"/>
        </w:rPr>
        <w:t>а</w:t>
      </w:r>
      <w:r w:rsidR="00C565FA" w:rsidRPr="004A71C6">
        <w:rPr>
          <w:rFonts w:ascii="Liberation Serif" w:hAnsi="Liberation Serif"/>
          <w:sz w:val="24"/>
          <w:szCs w:val="24"/>
        </w:rPr>
        <w:t>нирования.</w:t>
      </w:r>
    </w:p>
    <w:p w14:paraId="0122A58F" w14:textId="09B94AF3" w:rsidR="008C1BB6" w:rsidRPr="004A71C6" w:rsidRDefault="008C1BB6" w:rsidP="006C0E1B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4A71C6">
        <w:rPr>
          <w:rFonts w:ascii="Liberation Serif" w:hAnsi="Liberation Serif"/>
          <w:sz w:val="24"/>
          <w:szCs w:val="24"/>
        </w:rPr>
        <w:t>1</w:t>
      </w:r>
      <w:r w:rsidR="004C2F6D" w:rsidRPr="004A71C6">
        <w:rPr>
          <w:rFonts w:ascii="Liberation Serif" w:hAnsi="Liberation Serif"/>
          <w:sz w:val="24"/>
          <w:szCs w:val="24"/>
        </w:rPr>
        <w:t>6</w:t>
      </w:r>
      <w:r w:rsidRPr="004A71C6">
        <w:rPr>
          <w:rFonts w:ascii="Liberation Serif" w:hAnsi="Liberation Serif"/>
          <w:sz w:val="24"/>
          <w:szCs w:val="24"/>
        </w:rPr>
        <w:t>. Физические и юридические лица вправе оспорить решение о внесении изменений в настоящие Правила в судебном порядке.</w:t>
      </w:r>
    </w:p>
    <w:p w14:paraId="0122A590" w14:textId="6A020591" w:rsidR="008C1BB6" w:rsidRPr="004A71C6" w:rsidRDefault="008C1BB6" w:rsidP="006C0E1B">
      <w:pPr>
        <w:pStyle w:val="ConsPlusNormal"/>
        <w:ind w:firstLine="567"/>
        <w:jc w:val="both"/>
        <w:rPr>
          <w:rFonts w:ascii="Liberation Serif" w:hAnsi="Liberation Serif"/>
          <w:sz w:val="24"/>
          <w:szCs w:val="24"/>
        </w:rPr>
      </w:pPr>
      <w:r w:rsidRPr="004A71C6">
        <w:rPr>
          <w:rFonts w:ascii="Liberation Serif" w:hAnsi="Liberation Serif"/>
          <w:sz w:val="24"/>
          <w:szCs w:val="24"/>
        </w:rPr>
        <w:t>1</w:t>
      </w:r>
      <w:r w:rsidR="004C2F6D" w:rsidRPr="004A71C6">
        <w:rPr>
          <w:rFonts w:ascii="Liberation Serif" w:hAnsi="Liberation Serif"/>
          <w:sz w:val="24"/>
          <w:szCs w:val="24"/>
        </w:rPr>
        <w:t>7</w:t>
      </w:r>
      <w:r w:rsidRPr="004A71C6">
        <w:rPr>
          <w:rFonts w:ascii="Liberation Serif" w:hAnsi="Liberation Serif"/>
          <w:sz w:val="24"/>
          <w:szCs w:val="24"/>
        </w:rPr>
        <w:t xml:space="preserve">. </w:t>
      </w:r>
      <w:proofErr w:type="gramStart"/>
      <w:r w:rsidRPr="004A71C6">
        <w:rPr>
          <w:rFonts w:ascii="Liberation Serif" w:hAnsi="Liberation Serif"/>
          <w:sz w:val="24"/>
          <w:szCs w:val="24"/>
        </w:rPr>
        <w:t>Органы государственной власти Российской Федерации, органы государственной вл</w:t>
      </w:r>
      <w:r w:rsidRPr="004A71C6">
        <w:rPr>
          <w:rFonts w:ascii="Liberation Serif" w:hAnsi="Liberation Serif"/>
          <w:sz w:val="24"/>
          <w:szCs w:val="24"/>
        </w:rPr>
        <w:t>а</w:t>
      </w:r>
      <w:r w:rsidRPr="004A71C6">
        <w:rPr>
          <w:rFonts w:ascii="Liberation Serif" w:hAnsi="Liberation Serif"/>
          <w:sz w:val="24"/>
          <w:szCs w:val="24"/>
        </w:rPr>
        <w:t>сти Ханты-Мансийского автономного округа - Югры вправе оспорить решение о внесении и</w:t>
      </w:r>
      <w:r w:rsidRPr="004A71C6">
        <w:rPr>
          <w:rFonts w:ascii="Liberation Serif" w:hAnsi="Liberation Serif"/>
          <w:sz w:val="24"/>
          <w:szCs w:val="24"/>
        </w:rPr>
        <w:t>з</w:t>
      </w:r>
      <w:r w:rsidRPr="004A71C6">
        <w:rPr>
          <w:rFonts w:ascii="Liberation Serif" w:hAnsi="Liberation Serif"/>
          <w:sz w:val="24"/>
          <w:szCs w:val="24"/>
        </w:rPr>
        <w:t>менений в настоящие Правила в судебном порядке в случае несоответствия данных изменений законодательству Российской Федерации, а также схемам территориального планирования Ро</w:t>
      </w:r>
      <w:r w:rsidRPr="004A71C6">
        <w:rPr>
          <w:rFonts w:ascii="Liberation Serif" w:hAnsi="Liberation Serif"/>
          <w:sz w:val="24"/>
          <w:szCs w:val="24"/>
        </w:rPr>
        <w:t>с</w:t>
      </w:r>
      <w:r w:rsidRPr="004A71C6">
        <w:rPr>
          <w:rFonts w:ascii="Liberation Serif" w:hAnsi="Liberation Serif"/>
          <w:sz w:val="24"/>
          <w:szCs w:val="24"/>
        </w:rPr>
        <w:t>сийской Федерации, схеме территориального планирования Ханты-Мансийского автономного округа - Югры, утвержденным до внесения изменений в настоящие Правила.</w:t>
      </w:r>
      <w:proofErr w:type="gramEnd"/>
    </w:p>
    <w:p w14:paraId="0122A591" w14:textId="77777777" w:rsidR="008C1BB6" w:rsidRPr="00253CCE" w:rsidRDefault="008C1BB6" w:rsidP="003C025B">
      <w:pPr>
        <w:ind w:firstLine="540"/>
        <w:jc w:val="both"/>
        <w:rPr>
          <w:rFonts w:ascii="Liberation Serif" w:hAnsi="Liberation Serif" w:cs="Arial"/>
          <w:bCs/>
          <w:sz w:val="20"/>
          <w:szCs w:val="20"/>
        </w:rPr>
      </w:pPr>
    </w:p>
    <w:p w14:paraId="0122A592" w14:textId="1529B939" w:rsidR="008C1BB6" w:rsidRPr="004A71C6" w:rsidRDefault="008C1BB6" w:rsidP="003C025B">
      <w:pPr>
        <w:pStyle w:val="3"/>
        <w:ind w:firstLine="567"/>
        <w:jc w:val="both"/>
        <w:rPr>
          <w:rFonts w:ascii="Liberation Serif" w:hAnsi="Liberation Serif"/>
          <w:sz w:val="28"/>
        </w:rPr>
      </w:pPr>
      <w:bookmarkStart w:id="8" w:name="_Toc47621128"/>
      <w:r w:rsidRPr="004A71C6">
        <w:rPr>
          <w:rFonts w:ascii="Liberation Serif" w:hAnsi="Liberation Serif"/>
          <w:sz w:val="28"/>
        </w:rPr>
        <w:t xml:space="preserve">Глава 2. </w:t>
      </w:r>
      <w:r w:rsidR="00F71E9F" w:rsidRPr="00613B69">
        <w:rPr>
          <w:rFonts w:ascii="Liberation Serif" w:hAnsi="Liberation Serif"/>
          <w:sz w:val="28"/>
          <w:szCs w:val="28"/>
        </w:rPr>
        <w:t>ПОЛОЖЕНИЕ О РЕГУЛИРОВАНИИ ЗЕМЛЕПОЛЬЗОВАНИЯ И ЗАСТРОЙКИ ОРГАНАМИ МЕСТНОГО СОМОУПРАВЛЕНИЯ</w:t>
      </w:r>
      <w:bookmarkEnd w:id="8"/>
    </w:p>
    <w:p w14:paraId="0122A594" w14:textId="77777777" w:rsidR="008C1BB6" w:rsidRPr="003C025B" w:rsidRDefault="008C1BB6" w:rsidP="003C025B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9" w:name="_Toc47621129"/>
      <w:r w:rsidRPr="003C025B">
        <w:rPr>
          <w:rFonts w:ascii="Liberation Serif" w:hAnsi="Liberation Serif"/>
          <w:sz w:val="24"/>
        </w:rPr>
        <w:t xml:space="preserve">Статья </w:t>
      </w:r>
      <w:r w:rsidR="00A73BFF" w:rsidRPr="003C025B">
        <w:rPr>
          <w:rFonts w:ascii="Liberation Serif" w:hAnsi="Liberation Serif"/>
          <w:sz w:val="24"/>
        </w:rPr>
        <w:t>4</w:t>
      </w:r>
      <w:r w:rsidRPr="003C025B">
        <w:rPr>
          <w:rFonts w:ascii="Liberation Serif" w:hAnsi="Liberation Serif"/>
          <w:sz w:val="24"/>
        </w:rPr>
        <w:t>. Полномочия Совета поселения в области землепользования и застройки</w:t>
      </w:r>
      <w:bookmarkEnd w:id="9"/>
    </w:p>
    <w:p w14:paraId="0122A596" w14:textId="77777777" w:rsidR="008C1BB6" w:rsidRPr="004A71C6" w:rsidRDefault="008C1BB6" w:rsidP="003C025B">
      <w:pPr>
        <w:ind w:firstLine="567"/>
        <w:jc w:val="both"/>
        <w:rPr>
          <w:rFonts w:ascii="Liberation Serif" w:hAnsi="Liberation Serif" w:cs="Arial"/>
          <w:snapToGrid w:val="0"/>
          <w:szCs w:val="26"/>
        </w:rPr>
      </w:pPr>
      <w:r w:rsidRPr="004A71C6">
        <w:rPr>
          <w:rFonts w:ascii="Liberation Serif" w:hAnsi="Liberation Serif" w:cs="Arial"/>
          <w:snapToGrid w:val="0"/>
          <w:szCs w:val="26"/>
        </w:rPr>
        <w:t>1. К полномочиям Совета поселения</w:t>
      </w:r>
      <w:r w:rsidRPr="004A71C6">
        <w:rPr>
          <w:rFonts w:ascii="Liberation Serif" w:hAnsi="Liberation Serif" w:cs="Arial"/>
          <w:szCs w:val="26"/>
        </w:rPr>
        <w:t xml:space="preserve"> </w:t>
      </w:r>
      <w:r w:rsidRPr="004A71C6">
        <w:rPr>
          <w:rFonts w:ascii="Liberation Serif" w:hAnsi="Liberation Serif" w:cs="Arial"/>
          <w:snapToGrid w:val="0"/>
          <w:szCs w:val="26"/>
        </w:rPr>
        <w:t>в области землепользования и застройки относятся:</w:t>
      </w:r>
    </w:p>
    <w:p w14:paraId="0122A597" w14:textId="77777777" w:rsidR="008C1BB6" w:rsidRPr="004A71C6" w:rsidRDefault="008C1BB6" w:rsidP="003C025B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1) принятие в пределах своей компетенции муниципальных правовых актов в области р</w:t>
      </w:r>
      <w:r w:rsidRPr="004A71C6">
        <w:rPr>
          <w:rFonts w:ascii="Liberation Serif" w:hAnsi="Liberation Serif" w:cs="Arial"/>
          <w:szCs w:val="26"/>
        </w:rPr>
        <w:t>е</w:t>
      </w:r>
      <w:r w:rsidRPr="004A71C6">
        <w:rPr>
          <w:rFonts w:ascii="Liberation Serif" w:hAnsi="Liberation Serif" w:cs="Arial"/>
          <w:szCs w:val="26"/>
        </w:rPr>
        <w:t>гулирования землепользования и застройки, внесение в них изменений;</w:t>
      </w:r>
    </w:p>
    <w:p w14:paraId="0122A598" w14:textId="77777777" w:rsidR="008C1BB6" w:rsidRPr="004A71C6" w:rsidRDefault="008C1BB6" w:rsidP="003C025B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 xml:space="preserve">2) </w:t>
      </w:r>
      <w:r w:rsidR="00185C3A" w:rsidRPr="004A71C6">
        <w:rPr>
          <w:rFonts w:ascii="Liberation Serif" w:hAnsi="Liberation Serif" w:cs="Arial"/>
          <w:szCs w:val="26"/>
        </w:rPr>
        <w:t>определение</w:t>
      </w:r>
      <w:r w:rsidRPr="004A71C6">
        <w:rPr>
          <w:rFonts w:ascii="Liberation Serif" w:hAnsi="Liberation Serif" w:cs="Arial"/>
          <w:szCs w:val="26"/>
        </w:rPr>
        <w:t xml:space="preserve"> порядка управления и распоряжения земельными участками и объектами капитального строительства, находящимися в муниципальной собственности;</w:t>
      </w:r>
    </w:p>
    <w:p w14:paraId="0122A599" w14:textId="77777777" w:rsidR="008C1BB6" w:rsidRPr="004A71C6" w:rsidRDefault="008C1BB6" w:rsidP="003C025B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 xml:space="preserve">3) </w:t>
      </w:r>
      <w:r w:rsidR="003A46AD" w:rsidRPr="004A71C6">
        <w:rPr>
          <w:rFonts w:ascii="Liberation Serif" w:hAnsi="Liberation Serif" w:cs="Arial"/>
          <w:szCs w:val="26"/>
        </w:rPr>
        <w:t>установление ставок земельного налога и арендной платы</w:t>
      </w:r>
      <w:r w:rsidRPr="004A71C6">
        <w:rPr>
          <w:rFonts w:ascii="Liberation Serif" w:hAnsi="Liberation Serif" w:cs="Arial"/>
          <w:szCs w:val="26"/>
        </w:rPr>
        <w:t>;</w:t>
      </w:r>
    </w:p>
    <w:p w14:paraId="0122A59A" w14:textId="77777777" w:rsidR="00AB27E5" w:rsidRPr="004A71C6" w:rsidRDefault="00AB27E5" w:rsidP="003C025B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4</w:t>
      </w:r>
      <w:r w:rsidR="00D05785" w:rsidRPr="004A71C6">
        <w:rPr>
          <w:rFonts w:ascii="Liberation Serif" w:hAnsi="Liberation Serif" w:cs="Arial"/>
          <w:szCs w:val="26"/>
        </w:rPr>
        <w:t xml:space="preserve">) </w:t>
      </w:r>
      <w:r w:rsidRPr="004A71C6">
        <w:rPr>
          <w:rFonts w:ascii="Liberation Serif" w:hAnsi="Liberation Serif" w:cs="Arial"/>
          <w:szCs w:val="26"/>
        </w:rPr>
        <w:t>определение порядка подготовки, утверждения местных нормативов градостроительн</w:t>
      </w:r>
      <w:r w:rsidRPr="004A71C6">
        <w:rPr>
          <w:rFonts w:ascii="Liberation Serif" w:hAnsi="Liberation Serif" w:cs="Arial"/>
          <w:szCs w:val="26"/>
        </w:rPr>
        <w:t>о</w:t>
      </w:r>
      <w:r w:rsidRPr="004A71C6">
        <w:rPr>
          <w:rFonts w:ascii="Liberation Serif" w:hAnsi="Liberation Serif" w:cs="Arial"/>
          <w:szCs w:val="26"/>
        </w:rPr>
        <w:t xml:space="preserve">го проектирования поселения и внесения изменений в них; </w:t>
      </w:r>
    </w:p>
    <w:p w14:paraId="0122A59B" w14:textId="0000942D" w:rsidR="00EF42F4" w:rsidRPr="004A71C6" w:rsidRDefault="00AB27E5" w:rsidP="003C025B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5</w:t>
      </w:r>
      <w:r w:rsidR="008C1BB6" w:rsidRPr="004A71C6">
        <w:rPr>
          <w:rFonts w:ascii="Liberation Serif" w:hAnsi="Liberation Serif" w:cs="Arial"/>
          <w:szCs w:val="26"/>
        </w:rPr>
        <w:t xml:space="preserve">) иные полномочия, </w:t>
      </w:r>
      <w:r w:rsidR="00EF42F4" w:rsidRPr="004A71C6">
        <w:rPr>
          <w:rFonts w:ascii="Liberation Serif" w:hAnsi="Liberation Serif" w:cs="Arial"/>
          <w:szCs w:val="26"/>
        </w:rPr>
        <w:t>отнесенные к компетенции представительного органа муниципал</w:t>
      </w:r>
      <w:r w:rsidR="00EF42F4" w:rsidRPr="004A71C6">
        <w:rPr>
          <w:rFonts w:ascii="Liberation Serif" w:hAnsi="Liberation Serif" w:cs="Arial"/>
          <w:szCs w:val="26"/>
        </w:rPr>
        <w:t>ь</w:t>
      </w:r>
      <w:r w:rsidR="00EF42F4" w:rsidRPr="004A71C6">
        <w:rPr>
          <w:rFonts w:ascii="Liberation Serif" w:hAnsi="Liberation Serif" w:cs="Arial"/>
          <w:szCs w:val="26"/>
        </w:rPr>
        <w:t>ного образования федеральными законами и принимаемыми в соответствии с ними законами Ханты-</w:t>
      </w:r>
      <w:r w:rsidR="00866E2A" w:rsidRPr="004A71C6">
        <w:rPr>
          <w:rFonts w:ascii="Liberation Serif" w:hAnsi="Liberation Serif" w:cs="Arial"/>
          <w:szCs w:val="26"/>
        </w:rPr>
        <w:t>М</w:t>
      </w:r>
      <w:r w:rsidR="00EF42F4" w:rsidRPr="004A71C6">
        <w:rPr>
          <w:rFonts w:ascii="Liberation Serif" w:hAnsi="Liberation Serif" w:cs="Arial"/>
          <w:szCs w:val="26"/>
        </w:rPr>
        <w:t>ансийского автономного округа-Югры</w:t>
      </w:r>
      <w:r w:rsidR="007C7C93" w:rsidRPr="004A71C6">
        <w:rPr>
          <w:rFonts w:ascii="Liberation Serif" w:hAnsi="Liberation Serif" w:cs="Arial"/>
          <w:szCs w:val="26"/>
        </w:rPr>
        <w:t xml:space="preserve">, </w:t>
      </w:r>
      <w:r w:rsidR="004D4946" w:rsidRPr="004A71C6">
        <w:rPr>
          <w:rFonts w:ascii="Liberation Serif" w:hAnsi="Liberation Serif" w:cs="Arial"/>
          <w:szCs w:val="26"/>
        </w:rPr>
        <w:t>Уставом муниципального образования сел</w:t>
      </w:r>
      <w:r w:rsidR="004D4946" w:rsidRPr="004A71C6">
        <w:rPr>
          <w:rFonts w:ascii="Liberation Serif" w:hAnsi="Liberation Serif" w:cs="Arial"/>
          <w:szCs w:val="26"/>
        </w:rPr>
        <w:t>ь</w:t>
      </w:r>
      <w:r w:rsidR="004D4946" w:rsidRPr="004A71C6">
        <w:rPr>
          <w:rFonts w:ascii="Liberation Serif" w:hAnsi="Liberation Serif" w:cs="Arial"/>
          <w:szCs w:val="26"/>
        </w:rPr>
        <w:t xml:space="preserve">ское поселение </w:t>
      </w:r>
      <w:proofErr w:type="spellStart"/>
      <w:r w:rsidR="004D4946" w:rsidRPr="004A71C6">
        <w:rPr>
          <w:rFonts w:ascii="Liberation Serif" w:hAnsi="Liberation Serif" w:cs="Arial"/>
          <w:szCs w:val="26"/>
        </w:rPr>
        <w:t>Усть</w:t>
      </w:r>
      <w:proofErr w:type="spellEnd"/>
      <w:r w:rsidR="004D4946" w:rsidRPr="004A71C6">
        <w:rPr>
          <w:rFonts w:ascii="Liberation Serif" w:hAnsi="Liberation Serif" w:cs="Arial"/>
          <w:szCs w:val="26"/>
        </w:rPr>
        <w:t xml:space="preserve"> – </w:t>
      </w:r>
      <w:proofErr w:type="spellStart"/>
      <w:r w:rsidR="004D4946" w:rsidRPr="004A71C6">
        <w:rPr>
          <w:rFonts w:ascii="Liberation Serif" w:hAnsi="Liberation Serif" w:cs="Arial"/>
          <w:szCs w:val="26"/>
        </w:rPr>
        <w:t>Юган</w:t>
      </w:r>
      <w:proofErr w:type="spellEnd"/>
      <w:r w:rsidR="00EF42F4" w:rsidRPr="004A71C6">
        <w:rPr>
          <w:rFonts w:ascii="Liberation Serif" w:hAnsi="Liberation Serif" w:cs="Arial"/>
          <w:szCs w:val="26"/>
        </w:rPr>
        <w:t>.</w:t>
      </w:r>
    </w:p>
    <w:p w14:paraId="0122A59C" w14:textId="77777777" w:rsidR="008C1BB6" w:rsidRPr="00253CCE" w:rsidRDefault="008C1BB6" w:rsidP="003C025B">
      <w:pPr>
        <w:jc w:val="both"/>
        <w:rPr>
          <w:rFonts w:ascii="Liberation Serif" w:hAnsi="Liberation Serif" w:cs="Arial"/>
          <w:b/>
          <w:bCs/>
          <w:sz w:val="20"/>
          <w:szCs w:val="20"/>
        </w:rPr>
      </w:pPr>
    </w:p>
    <w:p w14:paraId="0122A59E" w14:textId="6551CA00" w:rsidR="008C1BB6" w:rsidRPr="003C025B" w:rsidRDefault="008C1BB6" w:rsidP="003C025B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10" w:name="_Toc47621130"/>
      <w:r w:rsidRPr="003C025B">
        <w:rPr>
          <w:rFonts w:ascii="Liberation Serif" w:hAnsi="Liberation Serif"/>
          <w:sz w:val="24"/>
        </w:rPr>
        <w:t xml:space="preserve">Статья </w:t>
      </w:r>
      <w:r w:rsidR="00A73BFF" w:rsidRPr="003C025B">
        <w:rPr>
          <w:rFonts w:ascii="Liberation Serif" w:hAnsi="Liberation Serif"/>
          <w:sz w:val="24"/>
        </w:rPr>
        <w:t>5</w:t>
      </w:r>
      <w:r w:rsidRPr="003C025B">
        <w:rPr>
          <w:rFonts w:ascii="Liberation Serif" w:hAnsi="Liberation Serif"/>
          <w:sz w:val="24"/>
        </w:rPr>
        <w:t xml:space="preserve">. Полномочия Администрации </w:t>
      </w:r>
      <w:r w:rsidR="00AB27E5" w:rsidRPr="003C025B">
        <w:rPr>
          <w:rFonts w:ascii="Liberation Serif" w:hAnsi="Liberation Serif"/>
          <w:sz w:val="24"/>
        </w:rPr>
        <w:t>поселения</w:t>
      </w:r>
      <w:r w:rsidRPr="003C025B">
        <w:rPr>
          <w:rFonts w:ascii="Liberation Serif" w:hAnsi="Liberation Serif"/>
          <w:sz w:val="24"/>
        </w:rPr>
        <w:t xml:space="preserve"> в области землепользования и з</w:t>
      </w:r>
      <w:r w:rsidRPr="003C025B">
        <w:rPr>
          <w:rFonts w:ascii="Liberation Serif" w:hAnsi="Liberation Serif"/>
          <w:sz w:val="24"/>
        </w:rPr>
        <w:t>а</w:t>
      </w:r>
      <w:r w:rsidRPr="003C025B">
        <w:rPr>
          <w:rFonts w:ascii="Liberation Serif" w:hAnsi="Liberation Serif"/>
          <w:sz w:val="24"/>
        </w:rPr>
        <w:t>стройки</w:t>
      </w:r>
      <w:bookmarkEnd w:id="10"/>
    </w:p>
    <w:p w14:paraId="0122A59F" w14:textId="77777777" w:rsidR="008C1BB6" w:rsidRPr="004A71C6" w:rsidRDefault="008C1BB6" w:rsidP="003C025B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 xml:space="preserve">1. К полномочиям Администрации </w:t>
      </w:r>
      <w:r w:rsidR="006A6997" w:rsidRPr="004A71C6">
        <w:rPr>
          <w:rFonts w:ascii="Liberation Serif" w:hAnsi="Liberation Serif" w:cs="Arial"/>
          <w:szCs w:val="26"/>
        </w:rPr>
        <w:t>поселения</w:t>
      </w:r>
      <w:r w:rsidRPr="004A71C6">
        <w:rPr>
          <w:rFonts w:ascii="Liberation Serif" w:hAnsi="Liberation Serif" w:cs="Arial"/>
          <w:szCs w:val="26"/>
        </w:rPr>
        <w:t xml:space="preserve"> в области землепользования и застройки о</w:t>
      </w:r>
      <w:r w:rsidRPr="004A71C6">
        <w:rPr>
          <w:rFonts w:ascii="Liberation Serif" w:hAnsi="Liberation Serif" w:cs="Arial"/>
          <w:szCs w:val="26"/>
        </w:rPr>
        <w:t>т</w:t>
      </w:r>
      <w:r w:rsidRPr="004A71C6">
        <w:rPr>
          <w:rFonts w:ascii="Liberation Serif" w:hAnsi="Liberation Serif" w:cs="Arial"/>
          <w:szCs w:val="26"/>
        </w:rPr>
        <w:t>носятся:</w:t>
      </w:r>
    </w:p>
    <w:p w14:paraId="0122A5A0" w14:textId="77777777" w:rsidR="008C1BB6" w:rsidRPr="004A71C6" w:rsidRDefault="008C1BB6" w:rsidP="003C025B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1) принятие в пределах своей компетенции муниципальных правовых актов в области р</w:t>
      </w:r>
      <w:r w:rsidRPr="004A71C6">
        <w:rPr>
          <w:rFonts w:ascii="Liberation Serif" w:hAnsi="Liberation Serif" w:cs="Arial"/>
          <w:szCs w:val="26"/>
        </w:rPr>
        <w:t>е</w:t>
      </w:r>
      <w:r w:rsidRPr="004A71C6">
        <w:rPr>
          <w:rFonts w:ascii="Liberation Serif" w:hAnsi="Liberation Serif" w:cs="Arial"/>
          <w:szCs w:val="26"/>
        </w:rPr>
        <w:t>гулирования землепользования и застройки;</w:t>
      </w:r>
    </w:p>
    <w:p w14:paraId="0122A5A1" w14:textId="77777777" w:rsidR="008C1BB6" w:rsidRPr="004A71C6" w:rsidRDefault="008C1BB6" w:rsidP="003C025B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2) разработка, утверждение и реализация муниципальных программ в области рационал</w:t>
      </w:r>
      <w:r w:rsidRPr="004A71C6">
        <w:rPr>
          <w:rFonts w:ascii="Liberation Serif" w:hAnsi="Liberation Serif" w:cs="Arial"/>
          <w:szCs w:val="26"/>
        </w:rPr>
        <w:t>ь</w:t>
      </w:r>
      <w:r w:rsidRPr="004A71C6">
        <w:rPr>
          <w:rFonts w:ascii="Liberation Serif" w:hAnsi="Liberation Serif" w:cs="Arial"/>
          <w:szCs w:val="26"/>
        </w:rPr>
        <w:t>ного использования земель в границах поселения и градостроительной деятельности;</w:t>
      </w:r>
    </w:p>
    <w:p w14:paraId="0122A5A2" w14:textId="77777777" w:rsidR="008C1BB6" w:rsidRPr="004A71C6" w:rsidRDefault="00AB27E5" w:rsidP="003C025B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3</w:t>
      </w:r>
      <w:r w:rsidR="008C1BB6" w:rsidRPr="004A71C6">
        <w:rPr>
          <w:rFonts w:ascii="Liberation Serif" w:hAnsi="Liberation Serif" w:cs="Arial"/>
          <w:szCs w:val="26"/>
        </w:rPr>
        <w:t>) управление и распоряжение земельными участками, находящимися в собственности поселения;</w:t>
      </w:r>
    </w:p>
    <w:p w14:paraId="0122A5A3" w14:textId="2EB4C613" w:rsidR="00EF42F4" w:rsidRPr="004A71C6" w:rsidRDefault="00AB27E5" w:rsidP="003C025B">
      <w:pPr>
        <w:ind w:firstLine="567"/>
        <w:jc w:val="both"/>
        <w:rPr>
          <w:rFonts w:ascii="Liberation Serif" w:hAnsi="Liberation Serif" w:cs="Arial"/>
          <w:sz w:val="26"/>
          <w:szCs w:val="26"/>
        </w:rPr>
      </w:pPr>
      <w:r w:rsidRPr="004A71C6">
        <w:rPr>
          <w:rFonts w:ascii="Liberation Serif" w:hAnsi="Liberation Serif" w:cs="Arial"/>
          <w:szCs w:val="26"/>
        </w:rPr>
        <w:t>4</w:t>
      </w:r>
      <w:r w:rsidR="008C1BB6" w:rsidRPr="004A71C6">
        <w:rPr>
          <w:rFonts w:ascii="Liberation Serif" w:hAnsi="Liberation Serif" w:cs="Arial"/>
          <w:szCs w:val="26"/>
        </w:rPr>
        <w:t xml:space="preserve">) иные полномочия, </w:t>
      </w:r>
      <w:r w:rsidR="00EF42F4" w:rsidRPr="004A71C6">
        <w:rPr>
          <w:rFonts w:ascii="Liberation Serif" w:hAnsi="Liberation Serif" w:cs="Arial"/>
          <w:szCs w:val="26"/>
        </w:rPr>
        <w:t>отнесенные к компетенции исполнительно-распорядительного орг</w:t>
      </w:r>
      <w:r w:rsidR="00EF42F4" w:rsidRPr="004A71C6">
        <w:rPr>
          <w:rFonts w:ascii="Liberation Serif" w:hAnsi="Liberation Serif" w:cs="Arial"/>
          <w:szCs w:val="26"/>
        </w:rPr>
        <w:t>а</w:t>
      </w:r>
      <w:r w:rsidR="00EF42F4" w:rsidRPr="004A71C6">
        <w:rPr>
          <w:rFonts w:ascii="Liberation Serif" w:hAnsi="Liberation Serif" w:cs="Arial"/>
          <w:szCs w:val="26"/>
        </w:rPr>
        <w:t>на муниципального образования федеральными законами и принимаемыми в соответствии с ними законами Ханты-</w:t>
      </w:r>
      <w:r w:rsidR="00866E2A" w:rsidRPr="004A71C6">
        <w:rPr>
          <w:rFonts w:ascii="Liberation Serif" w:hAnsi="Liberation Serif" w:cs="Arial"/>
          <w:szCs w:val="26"/>
        </w:rPr>
        <w:t>М</w:t>
      </w:r>
      <w:r w:rsidR="00EF42F4" w:rsidRPr="004A71C6">
        <w:rPr>
          <w:rFonts w:ascii="Liberation Serif" w:hAnsi="Liberation Serif" w:cs="Arial"/>
          <w:szCs w:val="26"/>
        </w:rPr>
        <w:t xml:space="preserve">ансийского автономного округа-Югры, </w:t>
      </w:r>
      <w:r w:rsidR="00126F25" w:rsidRPr="004A71C6">
        <w:rPr>
          <w:rFonts w:ascii="Liberation Serif" w:hAnsi="Liberation Serif" w:cs="Arial"/>
          <w:szCs w:val="26"/>
        </w:rPr>
        <w:t>Уставом муниципального о</w:t>
      </w:r>
      <w:r w:rsidR="00126F25" w:rsidRPr="004A71C6">
        <w:rPr>
          <w:rFonts w:ascii="Liberation Serif" w:hAnsi="Liberation Serif" w:cs="Arial"/>
          <w:szCs w:val="26"/>
        </w:rPr>
        <w:t>б</w:t>
      </w:r>
      <w:r w:rsidR="00126F25" w:rsidRPr="004A71C6">
        <w:rPr>
          <w:rFonts w:ascii="Liberation Serif" w:hAnsi="Liberation Serif" w:cs="Arial"/>
          <w:szCs w:val="26"/>
        </w:rPr>
        <w:t xml:space="preserve">разования сельское поселение </w:t>
      </w:r>
      <w:proofErr w:type="spellStart"/>
      <w:r w:rsidR="00126F25" w:rsidRPr="004A71C6">
        <w:rPr>
          <w:rFonts w:ascii="Liberation Serif" w:hAnsi="Liberation Serif" w:cs="Arial"/>
          <w:szCs w:val="26"/>
        </w:rPr>
        <w:t>Усть</w:t>
      </w:r>
      <w:proofErr w:type="spellEnd"/>
      <w:r w:rsidR="00126F25" w:rsidRPr="004A71C6">
        <w:rPr>
          <w:rFonts w:ascii="Liberation Serif" w:hAnsi="Liberation Serif" w:cs="Arial"/>
          <w:szCs w:val="26"/>
        </w:rPr>
        <w:t xml:space="preserve"> – </w:t>
      </w:r>
      <w:proofErr w:type="spellStart"/>
      <w:r w:rsidR="00126F25" w:rsidRPr="004A71C6">
        <w:rPr>
          <w:rFonts w:ascii="Liberation Serif" w:hAnsi="Liberation Serif" w:cs="Arial"/>
          <w:szCs w:val="26"/>
        </w:rPr>
        <w:t>Юган</w:t>
      </w:r>
      <w:proofErr w:type="spellEnd"/>
      <w:r w:rsidR="00126F25" w:rsidRPr="004A71C6">
        <w:rPr>
          <w:rFonts w:ascii="Liberation Serif" w:hAnsi="Liberation Serif" w:cs="Arial"/>
          <w:szCs w:val="26"/>
        </w:rPr>
        <w:t xml:space="preserve">, </w:t>
      </w:r>
      <w:r w:rsidR="00EF42F4" w:rsidRPr="004A71C6">
        <w:rPr>
          <w:rFonts w:ascii="Liberation Serif" w:hAnsi="Liberation Serif" w:cs="Arial"/>
          <w:szCs w:val="26"/>
        </w:rPr>
        <w:t>решениями Совета поселения.</w:t>
      </w:r>
    </w:p>
    <w:p w14:paraId="0122A5A4" w14:textId="77777777" w:rsidR="00EF42F4" w:rsidRPr="00253CCE" w:rsidRDefault="00EF42F4" w:rsidP="003C025B">
      <w:pPr>
        <w:ind w:firstLine="540"/>
        <w:jc w:val="both"/>
        <w:rPr>
          <w:rFonts w:ascii="Liberation Serif" w:hAnsi="Liberation Serif" w:cs="Arial"/>
          <w:b/>
          <w:bCs/>
          <w:sz w:val="20"/>
          <w:szCs w:val="20"/>
        </w:rPr>
      </w:pPr>
    </w:p>
    <w:p w14:paraId="0122A5A6" w14:textId="717EE6E6" w:rsidR="008C1BB6" w:rsidRPr="003C025B" w:rsidRDefault="008C1BB6" w:rsidP="003C025B">
      <w:pPr>
        <w:pStyle w:val="3"/>
        <w:ind w:firstLine="567"/>
        <w:jc w:val="both"/>
        <w:rPr>
          <w:rFonts w:ascii="Liberation Serif" w:hAnsi="Liberation Serif"/>
          <w:sz w:val="28"/>
        </w:rPr>
      </w:pPr>
      <w:bookmarkStart w:id="11" w:name="_Toc47621131"/>
      <w:r w:rsidRPr="003C025B">
        <w:rPr>
          <w:rFonts w:ascii="Liberation Serif" w:hAnsi="Liberation Serif"/>
          <w:sz w:val="24"/>
        </w:rPr>
        <w:t xml:space="preserve">Статья </w:t>
      </w:r>
      <w:r w:rsidR="00A73BFF" w:rsidRPr="003C025B">
        <w:rPr>
          <w:rFonts w:ascii="Liberation Serif" w:hAnsi="Liberation Serif"/>
          <w:sz w:val="24"/>
        </w:rPr>
        <w:t>6</w:t>
      </w:r>
      <w:r w:rsidRPr="003C025B">
        <w:rPr>
          <w:rFonts w:ascii="Liberation Serif" w:hAnsi="Liberation Serif"/>
          <w:sz w:val="24"/>
        </w:rPr>
        <w:t xml:space="preserve">. Полномочия </w:t>
      </w:r>
      <w:r w:rsidR="007D0B5C" w:rsidRPr="003C025B">
        <w:rPr>
          <w:rFonts w:ascii="Liberation Serif" w:hAnsi="Liberation Serif"/>
          <w:sz w:val="24"/>
        </w:rPr>
        <w:t xml:space="preserve">Главы </w:t>
      </w:r>
      <w:r w:rsidR="001F06F7" w:rsidRPr="003C025B">
        <w:rPr>
          <w:rFonts w:ascii="Liberation Serif" w:hAnsi="Liberation Serif"/>
          <w:sz w:val="24"/>
        </w:rPr>
        <w:t>поселения</w:t>
      </w:r>
      <w:r w:rsidRPr="003C025B">
        <w:rPr>
          <w:rFonts w:ascii="Liberation Serif" w:hAnsi="Liberation Serif"/>
          <w:sz w:val="24"/>
        </w:rPr>
        <w:t xml:space="preserve"> в области землепользования и застройки</w:t>
      </w:r>
      <w:bookmarkEnd w:id="11"/>
    </w:p>
    <w:p w14:paraId="0122A5A7" w14:textId="77777777" w:rsidR="008C1BB6" w:rsidRPr="004A71C6" w:rsidRDefault="008C1BB6" w:rsidP="003C025B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 xml:space="preserve">1. К полномочиям </w:t>
      </w:r>
      <w:r w:rsidR="00AA05E9" w:rsidRPr="004A71C6">
        <w:rPr>
          <w:rFonts w:ascii="Liberation Serif" w:hAnsi="Liberation Serif" w:cs="Arial"/>
          <w:szCs w:val="26"/>
        </w:rPr>
        <w:t xml:space="preserve">Главы </w:t>
      </w:r>
      <w:r w:rsidR="001F06F7" w:rsidRPr="004A71C6">
        <w:rPr>
          <w:rFonts w:ascii="Liberation Serif" w:hAnsi="Liberation Serif" w:cs="Arial"/>
          <w:szCs w:val="26"/>
        </w:rPr>
        <w:t>поселения</w:t>
      </w:r>
      <w:r w:rsidR="00AA05E9" w:rsidRPr="004A71C6">
        <w:rPr>
          <w:rFonts w:ascii="Liberation Serif" w:hAnsi="Liberation Serif" w:cs="Arial"/>
          <w:szCs w:val="26"/>
        </w:rPr>
        <w:t xml:space="preserve"> </w:t>
      </w:r>
      <w:r w:rsidRPr="004A71C6">
        <w:rPr>
          <w:rFonts w:ascii="Liberation Serif" w:hAnsi="Liberation Serif" w:cs="Arial"/>
          <w:szCs w:val="26"/>
        </w:rPr>
        <w:t>в</w:t>
      </w:r>
      <w:r w:rsidRPr="004A71C6">
        <w:rPr>
          <w:rFonts w:ascii="Liberation Serif" w:hAnsi="Liberation Serif" w:cs="Arial"/>
          <w:bCs/>
          <w:szCs w:val="26"/>
        </w:rPr>
        <w:t xml:space="preserve"> области землепользования и застройки относятся</w:t>
      </w:r>
      <w:r w:rsidRPr="004A71C6">
        <w:rPr>
          <w:rFonts w:ascii="Liberation Serif" w:hAnsi="Liberation Serif" w:cs="Arial"/>
          <w:szCs w:val="26"/>
        </w:rPr>
        <w:t>:</w:t>
      </w:r>
    </w:p>
    <w:p w14:paraId="0122A5A8" w14:textId="77777777" w:rsidR="00AA05E9" w:rsidRPr="004A71C6" w:rsidRDefault="008C1BB6" w:rsidP="003C025B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lastRenderedPageBreak/>
        <w:t xml:space="preserve">1) </w:t>
      </w:r>
      <w:r w:rsidR="00AA05E9" w:rsidRPr="004A71C6">
        <w:rPr>
          <w:rFonts w:ascii="Liberation Serif" w:hAnsi="Liberation Serif" w:cs="Arial"/>
          <w:szCs w:val="26"/>
        </w:rPr>
        <w:t>принятие решения о подготовке проекта генерального плана поселения, а также реш</w:t>
      </w:r>
      <w:r w:rsidR="00AA05E9" w:rsidRPr="004A71C6">
        <w:rPr>
          <w:rFonts w:ascii="Liberation Serif" w:hAnsi="Liberation Serif" w:cs="Arial"/>
          <w:szCs w:val="26"/>
        </w:rPr>
        <w:t>е</w:t>
      </w:r>
      <w:r w:rsidR="00AA05E9" w:rsidRPr="004A71C6">
        <w:rPr>
          <w:rFonts w:ascii="Liberation Serif" w:hAnsi="Liberation Serif" w:cs="Arial"/>
          <w:szCs w:val="26"/>
        </w:rPr>
        <w:t>ния о подготовке предложений о внесении в генеральный план изменений;</w:t>
      </w:r>
    </w:p>
    <w:p w14:paraId="0122A5A9" w14:textId="77777777" w:rsidR="00AA05E9" w:rsidRPr="004A71C6" w:rsidRDefault="00AA05E9" w:rsidP="003C025B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proofErr w:type="gramStart"/>
      <w:r w:rsidRPr="004A71C6">
        <w:rPr>
          <w:rFonts w:ascii="Liberation Serif" w:hAnsi="Liberation Serif" w:cs="Arial"/>
          <w:szCs w:val="26"/>
        </w:rPr>
        <w:t>2) принятие решения о подготовке проекта правил землепользования и застройки посел</w:t>
      </w:r>
      <w:r w:rsidRPr="004A71C6">
        <w:rPr>
          <w:rFonts w:ascii="Liberation Serif" w:hAnsi="Liberation Serif" w:cs="Arial"/>
          <w:szCs w:val="26"/>
        </w:rPr>
        <w:t>е</w:t>
      </w:r>
      <w:r w:rsidRPr="004A71C6">
        <w:rPr>
          <w:rFonts w:ascii="Liberation Serif" w:hAnsi="Liberation Serif" w:cs="Arial"/>
          <w:szCs w:val="26"/>
        </w:rPr>
        <w:t>ния, а также решения о подготовке проекта о внесении изменения в правила землепользования и застройки;</w:t>
      </w:r>
      <w:proofErr w:type="gramEnd"/>
    </w:p>
    <w:p w14:paraId="0122A5AA" w14:textId="77777777" w:rsidR="00AA05E9" w:rsidRPr="004A71C6" w:rsidRDefault="00AA05E9" w:rsidP="003C025B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3) принятие решения о предоставлении разрешения на условно разрешенный вид испол</w:t>
      </w:r>
      <w:r w:rsidRPr="004A71C6">
        <w:rPr>
          <w:rFonts w:ascii="Liberation Serif" w:hAnsi="Liberation Serif" w:cs="Arial"/>
          <w:szCs w:val="26"/>
        </w:rPr>
        <w:t>ь</w:t>
      </w:r>
      <w:r w:rsidRPr="004A71C6">
        <w:rPr>
          <w:rFonts w:ascii="Liberation Serif" w:hAnsi="Liberation Serif" w:cs="Arial"/>
          <w:szCs w:val="26"/>
        </w:rPr>
        <w:t>зования земельного участка или объекта капитального строительства или об отказе в пред</w:t>
      </w:r>
      <w:r w:rsidRPr="004A71C6">
        <w:rPr>
          <w:rFonts w:ascii="Liberation Serif" w:hAnsi="Liberation Serif" w:cs="Arial"/>
          <w:szCs w:val="26"/>
        </w:rPr>
        <w:t>о</w:t>
      </w:r>
      <w:r w:rsidRPr="004A71C6">
        <w:rPr>
          <w:rFonts w:ascii="Liberation Serif" w:hAnsi="Liberation Serif" w:cs="Arial"/>
          <w:szCs w:val="26"/>
        </w:rPr>
        <w:t>ставлении такого разрешения;</w:t>
      </w:r>
    </w:p>
    <w:p w14:paraId="0122A5AB" w14:textId="77777777" w:rsidR="00AA05E9" w:rsidRPr="004A71C6" w:rsidRDefault="00AA05E9" w:rsidP="003C025B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4) принятие решения о предоставлении разрешения на отклонение от предельных пар</w:t>
      </w:r>
      <w:r w:rsidRPr="004A71C6">
        <w:rPr>
          <w:rFonts w:ascii="Liberation Serif" w:hAnsi="Liberation Serif" w:cs="Arial"/>
          <w:szCs w:val="26"/>
        </w:rPr>
        <w:t>а</w:t>
      </w:r>
      <w:r w:rsidRPr="004A71C6">
        <w:rPr>
          <w:rFonts w:ascii="Liberation Serif" w:hAnsi="Liberation Serif" w:cs="Arial"/>
          <w:szCs w:val="26"/>
        </w:rPr>
        <w:t>метров разрешенного строительства, реконструкции объектов капитального строительства или об отказе в предоставлении такого разрешения;</w:t>
      </w:r>
    </w:p>
    <w:p w14:paraId="0122A5AC" w14:textId="77777777" w:rsidR="00AA05E9" w:rsidRPr="004A71C6" w:rsidRDefault="001F06F7" w:rsidP="003C025B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proofErr w:type="gramStart"/>
      <w:r w:rsidRPr="004A71C6">
        <w:rPr>
          <w:rFonts w:ascii="Liberation Serif" w:hAnsi="Liberation Serif" w:cs="Arial"/>
          <w:szCs w:val="26"/>
        </w:rPr>
        <w:t>5</w:t>
      </w:r>
      <w:r w:rsidR="00AA05E9" w:rsidRPr="004A71C6">
        <w:rPr>
          <w:rFonts w:ascii="Liberation Serif" w:hAnsi="Liberation Serif" w:cs="Arial"/>
          <w:szCs w:val="26"/>
        </w:rPr>
        <w:t>) согласование документаци</w:t>
      </w:r>
      <w:r w:rsidR="004D4946" w:rsidRPr="004A71C6">
        <w:rPr>
          <w:rFonts w:ascii="Liberation Serif" w:hAnsi="Liberation Serif" w:cs="Arial"/>
          <w:szCs w:val="26"/>
        </w:rPr>
        <w:t>и</w:t>
      </w:r>
      <w:r w:rsidR="00AA05E9" w:rsidRPr="004A71C6">
        <w:rPr>
          <w:rFonts w:ascii="Liberation Serif" w:hAnsi="Liberation Serif" w:cs="Arial"/>
          <w:szCs w:val="26"/>
        </w:rPr>
        <w:t xml:space="preserve"> по планировке территории, которая подготовлена в целях размещения объекта федерального значения, объекта регионального значения, объекта местн</w:t>
      </w:r>
      <w:r w:rsidR="00AA05E9" w:rsidRPr="004A71C6">
        <w:rPr>
          <w:rFonts w:ascii="Liberation Serif" w:hAnsi="Liberation Serif" w:cs="Arial"/>
          <w:szCs w:val="26"/>
        </w:rPr>
        <w:t>о</w:t>
      </w:r>
      <w:r w:rsidR="00AA05E9" w:rsidRPr="004A71C6">
        <w:rPr>
          <w:rFonts w:ascii="Liberation Serif" w:hAnsi="Liberation Serif" w:cs="Arial"/>
          <w:szCs w:val="26"/>
        </w:rPr>
        <w:t>го значения муниципального района или в целях размещения иного объекта в границах посел</w:t>
      </w:r>
      <w:r w:rsidR="00AA05E9" w:rsidRPr="004A71C6">
        <w:rPr>
          <w:rFonts w:ascii="Liberation Serif" w:hAnsi="Liberation Serif" w:cs="Arial"/>
          <w:szCs w:val="26"/>
        </w:rPr>
        <w:t>е</w:t>
      </w:r>
      <w:r w:rsidR="00AA05E9" w:rsidRPr="004A71C6">
        <w:rPr>
          <w:rFonts w:ascii="Liberation Serif" w:hAnsi="Liberation Serif" w:cs="Arial"/>
          <w:szCs w:val="26"/>
        </w:rPr>
        <w:t>ния и утверждение которой осуществляется уполномоченным федеральным органом исполн</w:t>
      </w:r>
      <w:r w:rsidR="00AA05E9" w:rsidRPr="004A71C6">
        <w:rPr>
          <w:rFonts w:ascii="Liberation Serif" w:hAnsi="Liberation Serif" w:cs="Arial"/>
          <w:szCs w:val="26"/>
        </w:rPr>
        <w:t>и</w:t>
      </w:r>
      <w:r w:rsidR="00AA05E9" w:rsidRPr="004A71C6">
        <w:rPr>
          <w:rFonts w:ascii="Liberation Serif" w:hAnsi="Liberation Serif" w:cs="Arial"/>
          <w:szCs w:val="26"/>
        </w:rPr>
        <w:t>тельной власти, уполномоченным органом исполнительной власти Ханты-Мансийского авт</w:t>
      </w:r>
      <w:r w:rsidR="00AA05E9" w:rsidRPr="004A71C6">
        <w:rPr>
          <w:rFonts w:ascii="Liberation Serif" w:hAnsi="Liberation Serif" w:cs="Arial"/>
          <w:szCs w:val="26"/>
        </w:rPr>
        <w:t>о</w:t>
      </w:r>
      <w:r w:rsidR="00AA05E9" w:rsidRPr="004A71C6">
        <w:rPr>
          <w:rFonts w:ascii="Liberation Serif" w:hAnsi="Liberation Serif" w:cs="Arial"/>
          <w:szCs w:val="26"/>
        </w:rPr>
        <w:t xml:space="preserve">номного округа-Югры, уполномоченным органом местного самоуправления </w:t>
      </w:r>
      <w:proofErr w:type="spellStart"/>
      <w:r w:rsidRPr="004A71C6">
        <w:rPr>
          <w:rFonts w:ascii="Liberation Serif" w:hAnsi="Liberation Serif" w:cs="Arial"/>
          <w:szCs w:val="26"/>
        </w:rPr>
        <w:t>Нефтеюганского</w:t>
      </w:r>
      <w:proofErr w:type="spellEnd"/>
      <w:r w:rsidR="00AA05E9" w:rsidRPr="004A71C6">
        <w:rPr>
          <w:rFonts w:ascii="Liberation Serif" w:hAnsi="Liberation Serif" w:cs="Arial"/>
          <w:szCs w:val="26"/>
        </w:rPr>
        <w:t xml:space="preserve"> района;</w:t>
      </w:r>
      <w:proofErr w:type="gramEnd"/>
    </w:p>
    <w:p w14:paraId="0122A5AD" w14:textId="77777777" w:rsidR="00983E09" w:rsidRPr="004A71C6" w:rsidRDefault="001F06F7" w:rsidP="003C025B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6</w:t>
      </w:r>
      <w:r w:rsidR="00983E09" w:rsidRPr="004A71C6">
        <w:rPr>
          <w:rFonts w:ascii="Liberation Serif" w:hAnsi="Liberation Serif" w:cs="Arial"/>
          <w:szCs w:val="26"/>
        </w:rPr>
        <w:t xml:space="preserve">) назначение </w:t>
      </w:r>
      <w:r w:rsidR="00C75739" w:rsidRPr="004A71C6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983E09" w:rsidRPr="004A71C6">
        <w:rPr>
          <w:rFonts w:ascii="Liberation Serif" w:hAnsi="Liberation Serif" w:cs="Arial"/>
          <w:szCs w:val="26"/>
        </w:rPr>
        <w:t>публичных слушаний по вопросам земл</w:t>
      </w:r>
      <w:r w:rsidR="00983E09" w:rsidRPr="004A71C6">
        <w:rPr>
          <w:rFonts w:ascii="Liberation Serif" w:hAnsi="Liberation Serif" w:cs="Arial"/>
          <w:szCs w:val="26"/>
        </w:rPr>
        <w:t>е</w:t>
      </w:r>
      <w:r w:rsidR="00983E09" w:rsidRPr="004A71C6">
        <w:rPr>
          <w:rFonts w:ascii="Liberation Serif" w:hAnsi="Liberation Serif" w:cs="Arial"/>
          <w:szCs w:val="26"/>
        </w:rPr>
        <w:t>пользования и застройки;</w:t>
      </w:r>
    </w:p>
    <w:p w14:paraId="0122A5AE" w14:textId="7C461F83" w:rsidR="00EF42F4" w:rsidRPr="004A71C6" w:rsidRDefault="001F06F7" w:rsidP="003C025B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7</w:t>
      </w:r>
      <w:r w:rsidR="00AA05E9" w:rsidRPr="004A71C6">
        <w:rPr>
          <w:rFonts w:ascii="Liberation Serif" w:hAnsi="Liberation Serif" w:cs="Arial"/>
          <w:szCs w:val="26"/>
        </w:rPr>
        <w:t xml:space="preserve">) </w:t>
      </w:r>
      <w:r w:rsidR="00EF42F4" w:rsidRPr="004A71C6">
        <w:rPr>
          <w:rFonts w:ascii="Liberation Serif" w:hAnsi="Liberation Serif" w:cs="Arial"/>
          <w:szCs w:val="26"/>
        </w:rPr>
        <w:t>иные полномочия в соответствии с федеральными законами и принимаемыми в соо</w:t>
      </w:r>
      <w:r w:rsidR="00EF42F4" w:rsidRPr="004A71C6">
        <w:rPr>
          <w:rFonts w:ascii="Liberation Serif" w:hAnsi="Liberation Serif" w:cs="Arial"/>
          <w:szCs w:val="26"/>
        </w:rPr>
        <w:t>т</w:t>
      </w:r>
      <w:r w:rsidR="00EF42F4" w:rsidRPr="004A71C6">
        <w:rPr>
          <w:rFonts w:ascii="Liberation Serif" w:hAnsi="Liberation Serif" w:cs="Arial"/>
          <w:szCs w:val="26"/>
        </w:rPr>
        <w:t>ветствии с ними законами Ханты-</w:t>
      </w:r>
      <w:r w:rsidR="00866E2A" w:rsidRPr="004A71C6">
        <w:rPr>
          <w:rFonts w:ascii="Liberation Serif" w:hAnsi="Liberation Serif" w:cs="Arial"/>
          <w:szCs w:val="26"/>
        </w:rPr>
        <w:t>М</w:t>
      </w:r>
      <w:r w:rsidR="00EF42F4" w:rsidRPr="004A71C6">
        <w:rPr>
          <w:rFonts w:ascii="Liberation Serif" w:hAnsi="Liberation Serif" w:cs="Arial"/>
          <w:szCs w:val="26"/>
        </w:rPr>
        <w:t xml:space="preserve">ансийского автономного округа-Югры, </w:t>
      </w:r>
      <w:r w:rsidR="004D4946" w:rsidRPr="004A71C6">
        <w:rPr>
          <w:rFonts w:ascii="Liberation Serif" w:hAnsi="Liberation Serif" w:cs="Arial"/>
          <w:szCs w:val="26"/>
        </w:rPr>
        <w:t>Уставом муниц</w:t>
      </w:r>
      <w:r w:rsidR="004D4946" w:rsidRPr="004A71C6">
        <w:rPr>
          <w:rFonts w:ascii="Liberation Serif" w:hAnsi="Liberation Serif" w:cs="Arial"/>
          <w:szCs w:val="26"/>
        </w:rPr>
        <w:t>и</w:t>
      </w:r>
      <w:r w:rsidR="004D4946" w:rsidRPr="004A71C6">
        <w:rPr>
          <w:rFonts w:ascii="Liberation Serif" w:hAnsi="Liberation Serif" w:cs="Arial"/>
          <w:szCs w:val="26"/>
        </w:rPr>
        <w:t xml:space="preserve">пального образования сельское поселение </w:t>
      </w:r>
      <w:proofErr w:type="spellStart"/>
      <w:r w:rsidR="004D4946" w:rsidRPr="004A71C6">
        <w:rPr>
          <w:rFonts w:ascii="Liberation Serif" w:hAnsi="Liberation Serif" w:cs="Arial"/>
          <w:szCs w:val="26"/>
        </w:rPr>
        <w:t>Усть</w:t>
      </w:r>
      <w:proofErr w:type="spellEnd"/>
      <w:r w:rsidR="004D4946" w:rsidRPr="004A71C6">
        <w:rPr>
          <w:rFonts w:ascii="Liberation Serif" w:hAnsi="Liberation Serif" w:cs="Arial"/>
          <w:szCs w:val="26"/>
        </w:rPr>
        <w:t xml:space="preserve"> – </w:t>
      </w:r>
      <w:proofErr w:type="spellStart"/>
      <w:r w:rsidR="004D4946" w:rsidRPr="004A71C6">
        <w:rPr>
          <w:rFonts w:ascii="Liberation Serif" w:hAnsi="Liberation Serif" w:cs="Arial"/>
          <w:szCs w:val="26"/>
        </w:rPr>
        <w:t>Юган</w:t>
      </w:r>
      <w:proofErr w:type="spellEnd"/>
      <w:r w:rsidR="00EF42F4" w:rsidRPr="004A71C6">
        <w:rPr>
          <w:rFonts w:ascii="Liberation Serif" w:hAnsi="Liberation Serif" w:cs="Arial"/>
          <w:szCs w:val="26"/>
        </w:rPr>
        <w:t>.</w:t>
      </w:r>
    </w:p>
    <w:p w14:paraId="0122A5AF" w14:textId="77777777" w:rsidR="008C1BB6" w:rsidRPr="00253CCE" w:rsidRDefault="008C1BB6" w:rsidP="003C025B">
      <w:pPr>
        <w:jc w:val="both"/>
        <w:rPr>
          <w:rFonts w:ascii="Liberation Serif" w:hAnsi="Liberation Serif" w:cs="Arial"/>
          <w:bCs/>
          <w:sz w:val="20"/>
          <w:szCs w:val="20"/>
        </w:rPr>
      </w:pPr>
    </w:p>
    <w:p w14:paraId="0122A5B1" w14:textId="2C6CED09" w:rsidR="008C1BB6" w:rsidRPr="003C025B" w:rsidRDefault="008C1BB6" w:rsidP="003C025B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12" w:name="_Toc47621132"/>
      <w:r w:rsidRPr="003C025B">
        <w:rPr>
          <w:rFonts w:ascii="Liberation Serif" w:hAnsi="Liberation Serif"/>
          <w:sz w:val="24"/>
        </w:rPr>
        <w:t xml:space="preserve">Статья </w:t>
      </w:r>
      <w:r w:rsidR="00A73BFF" w:rsidRPr="003C025B">
        <w:rPr>
          <w:rFonts w:ascii="Liberation Serif" w:hAnsi="Liberation Serif"/>
          <w:sz w:val="24"/>
        </w:rPr>
        <w:t>7</w:t>
      </w:r>
      <w:r w:rsidRPr="003C025B">
        <w:rPr>
          <w:rFonts w:ascii="Liberation Serif" w:hAnsi="Liberation Serif"/>
          <w:sz w:val="24"/>
        </w:rPr>
        <w:t xml:space="preserve">. Полномочия </w:t>
      </w:r>
      <w:r w:rsidR="00F71E9F" w:rsidRPr="003C025B">
        <w:rPr>
          <w:rFonts w:ascii="Liberation Serif" w:hAnsi="Liberation Serif"/>
          <w:sz w:val="24"/>
        </w:rPr>
        <w:t xml:space="preserve">градостроительной </w:t>
      </w:r>
      <w:r w:rsidRPr="003C025B">
        <w:rPr>
          <w:rFonts w:ascii="Liberation Serif" w:hAnsi="Liberation Serif"/>
          <w:sz w:val="24"/>
        </w:rPr>
        <w:t xml:space="preserve">комиссии </w:t>
      </w:r>
      <w:r w:rsidR="00F71E9F" w:rsidRPr="003C025B">
        <w:rPr>
          <w:rFonts w:ascii="Liberation Serif" w:hAnsi="Liberation Serif"/>
          <w:sz w:val="24"/>
        </w:rPr>
        <w:t xml:space="preserve">Администрации </w:t>
      </w:r>
      <w:r w:rsidR="002F0688" w:rsidRPr="003C025B">
        <w:rPr>
          <w:rFonts w:ascii="Liberation Serif" w:hAnsi="Liberation Serif"/>
          <w:sz w:val="24"/>
        </w:rPr>
        <w:t xml:space="preserve">сельского </w:t>
      </w:r>
      <w:r w:rsidR="00F71E9F" w:rsidRPr="003C025B">
        <w:rPr>
          <w:rFonts w:ascii="Liberation Serif" w:hAnsi="Liberation Serif"/>
          <w:sz w:val="24"/>
        </w:rPr>
        <w:t>п</w:t>
      </w:r>
      <w:r w:rsidR="00F71E9F" w:rsidRPr="003C025B">
        <w:rPr>
          <w:rFonts w:ascii="Liberation Serif" w:hAnsi="Liberation Serif"/>
          <w:sz w:val="24"/>
        </w:rPr>
        <w:t>о</w:t>
      </w:r>
      <w:r w:rsidR="00F71E9F" w:rsidRPr="003C025B">
        <w:rPr>
          <w:rFonts w:ascii="Liberation Serif" w:hAnsi="Liberation Serif"/>
          <w:sz w:val="24"/>
        </w:rPr>
        <w:t>селения</w:t>
      </w:r>
      <w:bookmarkEnd w:id="12"/>
    </w:p>
    <w:p w14:paraId="0122A5B2" w14:textId="2436B4CF" w:rsidR="008C1BB6" w:rsidRPr="004A71C6" w:rsidRDefault="008C1BB6" w:rsidP="003C025B">
      <w:pPr>
        <w:ind w:firstLine="567"/>
        <w:jc w:val="both"/>
        <w:rPr>
          <w:rFonts w:ascii="Liberation Serif" w:hAnsi="Liberation Serif" w:cs="Arial"/>
          <w:b/>
          <w:szCs w:val="26"/>
        </w:rPr>
      </w:pPr>
      <w:r w:rsidRPr="004A71C6">
        <w:rPr>
          <w:rFonts w:ascii="Liberation Serif" w:hAnsi="Liberation Serif" w:cs="Arial"/>
          <w:bCs/>
          <w:szCs w:val="26"/>
        </w:rPr>
        <w:t xml:space="preserve">1. К полномочиям </w:t>
      </w:r>
      <w:r w:rsidR="00F71E9F" w:rsidRPr="00F71E9F">
        <w:rPr>
          <w:rFonts w:ascii="Liberation Serif" w:hAnsi="Liberation Serif" w:cs="Arial"/>
          <w:szCs w:val="26"/>
        </w:rPr>
        <w:t>градостроительной комиссии Администрации поселения</w:t>
      </w:r>
      <w:r w:rsidR="00F71E9F">
        <w:rPr>
          <w:rFonts w:ascii="Liberation Serif" w:hAnsi="Liberation Serif" w:cs="Arial"/>
          <w:szCs w:val="26"/>
        </w:rPr>
        <w:t xml:space="preserve"> </w:t>
      </w:r>
      <w:r w:rsidRPr="004A71C6">
        <w:rPr>
          <w:rFonts w:ascii="Liberation Serif" w:hAnsi="Liberation Serif" w:cs="Arial"/>
          <w:szCs w:val="26"/>
        </w:rPr>
        <w:t>относятся:</w:t>
      </w:r>
    </w:p>
    <w:p w14:paraId="23CF30DF" w14:textId="6901478B" w:rsidR="00F71E9F" w:rsidRPr="00F71E9F" w:rsidRDefault="00F71E9F" w:rsidP="003C025B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1)</w:t>
      </w:r>
      <w:r w:rsidRPr="00F71E9F">
        <w:rPr>
          <w:rFonts w:ascii="Liberation Serif" w:hAnsi="Liberation Serif" w:cs="Arial"/>
          <w:szCs w:val="26"/>
        </w:rPr>
        <w:t xml:space="preserve">  подготовк</w:t>
      </w:r>
      <w:r>
        <w:rPr>
          <w:rFonts w:ascii="Liberation Serif" w:hAnsi="Liberation Serif" w:cs="Arial"/>
          <w:szCs w:val="26"/>
        </w:rPr>
        <w:t>а</w:t>
      </w:r>
      <w:r w:rsidRPr="00F71E9F">
        <w:rPr>
          <w:rFonts w:ascii="Liberation Serif" w:hAnsi="Liberation Serif" w:cs="Arial"/>
          <w:szCs w:val="26"/>
        </w:rPr>
        <w:t xml:space="preserve"> заключений по предложениям о внесении изменений в Прави</w:t>
      </w:r>
      <w:r>
        <w:rPr>
          <w:rFonts w:ascii="Liberation Serif" w:hAnsi="Liberation Serif" w:cs="Arial"/>
          <w:szCs w:val="26"/>
        </w:rPr>
        <w:t>ла землепол</w:t>
      </w:r>
      <w:r>
        <w:rPr>
          <w:rFonts w:ascii="Liberation Serif" w:hAnsi="Liberation Serif" w:cs="Arial"/>
          <w:szCs w:val="26"/>
        </w:rPr>
        <w:t>ь</w:t>
      </w:r>
      <w:r>
        <w:rPr>
          <w:rFonts w:ascii="Liberation Serif" w:hAnsi="Liberation Serif" w:cs="Arial"/>
          <w:szCs w:val="26"/>
        </w:rPr>
        <w:t>зования и застройки;</w:t>
      </w:r>
    </w:p>
    <w:p w14:paraId="5E929455" w14:textId="6C5F90CD" w:rsidR="00F71E9F" w:rsidRPr="00F71E9F" w:rsidRDefault="00F71E9F" w:rsidP="003C025B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2)</w:t>
      </w:r>
      <w:r w:rsidRPr="00F71E9F">
        <w:rPr>
          <w:rFonts w:ascii="Liberation Serif" w:hAnsi="Liberation Serif" w:cs="Arial"/>
          <w:szCs w:val="26"/>
        </w:rPr>
        <w:t xml:space="preserve"> подготовк</w:t>
      </w:r>
      <w:r>
        <w:rPr>
          <w:rFonts w:ascii="Liberation Serif" w:hAnsi="Liberation Serif" w:cs="Arial"/>
          <w:szCs w:val="26"/>
        </w:rPr>
        <w:t>а</w:t>
      </w:r>
      <w:r w:rsidRPr="00F71E9F">
        <w:rPr>
          <w:rFonts w:ascii="Liberation Serif" w:hAnsi="Liberation Serif" w:cs="Arial"/>
          <w:szCs w:val="26"/>
        </w:rPr>
        <w:t xml:space="preserve"> про</w:t>
      </w:r>
      <w:r>
        <w:rPr>
          <w:rFonts w:ascii="Liberation Serif" w:hAnsi="Liberation Serif" w:cs="Arial"/>
          <w:szCs w:val="26"/>
        </w:rPr>
        <w:t>токолов публичных слушаний и заключений об их результатах;</w:t>
      </w:r>
    </w:p>
    <w:p w14:paraId="18708C88" w14:textId="31F2CBEE" w:rsidR="00F71E9F" w:rsidRPr="00F71E9F" w:rsidRDefault="00F71E9F" w:rsidP="003C025B">
      <w:pPr>
        <w:ind w:firstLine="567"/>
        <w:jc w:val="both"/>
        <w:rPr>
          <w:rFonts w:ascii="Liberation Serif" w:hAnsi="Liberation Serif" w:cs="Arial"/>
          <w:szCs w:val="26"/>
        </w:rPr>
      </w:pPr>
      <w:proofErr w:type="gramStart"/>
      <w:r>
        <w:rPr>
          <w:rFonts w:ascii="Liberation Serif" w:hAnsi="Liberation Serif" w:cs="Arial"/>
          <w:szCs w:val="26"/>
        </w:rPr>
        <w:t xml:space="preserve">3) </w:t>
      </w:r>
      <w:r w:rsidRPr="00F71E9F">
        <w:rPr>
          <w:rFonts w:ascii="Liberation Serif" w:hAnsi="Liberation Serif" w:cs="Arial"/>
          <w:szCs w:val="26"/>
        </w:rPr>
        <w:t>подготовк</w:t>
      </w:r>
      <w:r>
        <w:rPr>
          <w:rFonts w:ascii="Liberation Serif" w:hAnsi="Liberation Serif" w:cs="Arial"/>
          <w:szCs w:val="26"/>
        </w:rPr>
        <w:t>а</w:t>
      </w:r>
      <w:r w:rsidRPr="00F71E9F">
        <w:rPr>
          <w:rFonts w:ascii="Liberation Serif" w:hAnsi="Liberation Serif" w:cs="Arial"/>
          <w:szCs w:val="26"/>
        </w:rPr>
        <w:t xml:space="preserve"> рекоменда</w:t>
      </w:r>
      <w:r>
        <w:rPr>
          <w:rFonts w:ascii="Liberation Serif" w:hAnsi="Liberation Serif" w:cs="Arial"/>
          <w:szCs w:val="26"/>
        </w:rPr>
        <w:t xml:space="preserve">ций </w:t>
      </w:r>
      <w:r w:rsidRPr="00F71E9F">
        <w:rPr>
          <w:rFonts w:ascii="Liberation Serif" w:hAnsi="Liberation Serif" w:cs="Arial"/>
          <w:szCs w:val="26"/>
        </w:rPr>
        <w:t>по корректировке генерального плана поселения;</w:t>
      </w:r>
      <w:r>
        <w:rPr>
          <w:rFonts w:ascii="Liberation Serif" w:hAnsi="Liberation Serif" w:cs="Arial"/>
          <w:szCs w:val="26"/>
        </w:rPr>
        <w:t xml:space="preserve"> </w:t>
      </w:r>
      <w:r w:rsidRPr="00F71E9F">
        <w:rPr>
          <w:rFonts w:ascii="Liberation Serif" w:hAnsi="Liberation Serif" w:cs="Arial"/>
          <w:szCs w:val="26"/>
        </w:rPr>
        <w:t>о пред</w:t>
      </w:r>
      <w:r w:rsidRPr="00F71E9F">
        <w:rPr>
          <w:rFonts w:ascii="Liberation Serif" w:hAnsi="Liberation Serif" w:cs="Arial"/>
          <w:szCs w:val="26"/>
        </w:rPr>
        <w:t>о</w:t>
      </w:r>
      <w:r w:rsidRPr="00F71E9F">
        <w:rPr>
          <w:rFonts w:ascii="Liberation Serif" w:hAnsi="Liberation Serif" w:cs="Arial"/>
          <w:szCs w:val="26"/>
        </w:rPr>
        <w:t>ставлении  разрешения или о</w:t>
      </w:r>
      <w:r>
        <w:rPr>
          <w:rFonts w:ascii="Liberation Serif" w:hAnsi="Liberation Serif" w:cs="Arial"/>
          <w:szCs w:val="26"/>
        </w:rPr>
        <w:t>б отказе в предоставлении разре</w:t>
      </w:r>
      <w:r w:rsidRPr="00F71E9F">
        <w:rPr>
          <w:rFonts w:ascii="Liberation Serif" w:hAnsi="Liberation Serif" w:cs="Arial"/>
          <w:szCs w:val="26"/>
        </w:rPr>
        <w:t>шения на условно разрешенный вид использования земельного участка или объектов капитального строительства;</w:t>
      </w:r>
      <w:r>
        <w:rPr>
          <w:rFonts w:ascii="Liberation Serif" w:hAnsi="Liberation Serif" w:cs="Arial"/>
          <w:szCs w:val="26"/>
        </w:rPr>
        <w:t xml:space="preserve"> </w:t>
      </w:r>
      <w:r w:rsidRPr="00F71E9F">
        <w:rPr>
          <w:rFonts w:ascii="Liberation Serif" w:hAnsi="Liberation Serif" w:cs="Arial"/>
          <w:szCs w:val="26"/>
        </w:rPr>
        <w:t>о предоста</w:t>
      </w:r>
      <w:r w:rsidRPr="00F71E9F">
        <w:rPr>
          <w:rFonts w:ascii="Liberation Serif" w:hAnsi="Liberation Serif" w:cs="Arial"/>
          <w:szCs w:val="26"/>
        </w:rPr>
        <w:t>в</w:t>
      </w:r>
      <w:r w:rsidRPr="00F71E9F">
        <w:rPr>
          <w:rFonts w:ascii="Liberation Serif" w:hAnsi="Liberation Serif" w:cs="Arial"/>
          <w:szCs w:val="26"/>
        </w:rPr>
        <w:t>лении разрешения или о</w:t>
      </w:r>
      <w:r>
        <w:rPr>
          <w:rFonts w:ascii="Liberation Serif" w:hAnsi="Liberation Serif" w:cs="Arial"/>
          <w:szCs w:val="26"/>
        </w:rPr>
        <w:t>б отказе в предоставлении разре</w:t>
      </w:r>
      <w:r w:rsidRPr="00F71E9F">
        <w:rPr>
          <w:rFonts w:ascii="Liberation Serif" w:hAnsi="Liberation Serif" w:cs="Arial"/>
          <w:szCs w:val="26"/>
        </w:rPr>
        <w:t>шения на отклонение от предельных параметров разрешенного строительства, реконструкции объектов капитального строительства;</w:t>
      </w:r>
      <w:proofErr w:type="gramEnd"/>
    </w:p>
    <w:p w14:paraId="30CC0D81" w14:textId="08532B85" w:rsidR="00F71E9F" w:rsidRPr="00F71E9F" w:rsidRDefault="00F71E9F" w:rsidP="003C025B">
      <w:pPr>
        <w:ind w:firstLine="567"/>
        <w:jc w:val="both"/>
        <w:rPr>
          <w:rFonts w:ascii="Liberation Serif" w:hAnsi="Liberation Serif" w:cs="Arial"/>
          <w:szCs w:val="26"/>
        </w:rPr>
      </w:pPr>
      <w:proofErr w:type="gramStart"/>
      <w:r>
        <w:rPr>
          <w:rFonts w:ascii="Liberation Serif" w:hAnsi="Liberation Serif" w:cs="Arial"/>
          <w:szCs w:val="26"/>
        </w:rPr>
        <w:t>4) согласо</w:t>
      </w:r>
      <w:r w:rsidRPr="00F71E9F">
        <w:rPr>
          <w:rFonts w:ascii="Liberation Serif" w:hAnsi="Liberation Serif" w:cs="Arial"/>
          <w:szCs w:val="26"/>
        </w:rPr>
        <w:t>ва</w:t>
      </w:r>
      <w:r>
        <w:rPr>
          <w:rFonts w:ascii="Liberation Serif" w:hAnsi="Liberation Serif" w:cs="Arial"/>
          <w:szCs w:val="26"/>
        </w:rPr>
        <w:t>ние</w:t>
      </w:r>
      <w:r w:rsidRPr="00F71E9F">
        <w:rPr>
          <w:rFonts w:ascii="Liberation Serif" w:hAnsi="Liberation Serif" w:cs="Arial"/>
          <w:szCs w:val="26"/>
        </w:rPr>
        <w:t xml:space="preserve"> предложени</w:t>
      </w:r>
      <w:r>
        <w:rPr>
          <w:rFonts w:ascii="Liberation Serif" w:hAnsi="Liberation Serif" w:cs="Arial"/>
          <w:szCs w:val="26"/>
        </w:rPr>
        <w:t>й</w:t>
      </w:r>
      <w:r w:rsidRPr="00F71E9F">
        <w:rPr>
          <w:rFonts w:ascii="Liberation Serif" w:hAnsi="Liberation Serif" w:cs="Arial"/>
          <w:szCs w:val="26"/>
        </w:rPr>
        <w:t xml:space="preserve"> по </w:t>
      </w:r>
      <w:r>
        <w:rPr>
          <w:rFonts w:ascii="Liberation Serif" w:hAnsi="Liberation Serif" w:cs="Arial"/>
          <w:szCs w:val="26"/>
        </w:rPr>
        <w:t>планировке отдельных улиц  посе</w:t>
      </w:r>
      <w:r w:rsidRPr="00F71E9F">
        <w:rPr>
          <w:rFonts w:ascii="Liberation Serif" w:hAnsi="Liberation Serif" w:cs="Arial"/>
          <w:szCs w:val="26"/>
        </w:rPr>
        <w:t>ления, предложени</w:t>
      </w:r>
      <w:r>
        <w:rPr>
          <w:rFonts w:ascii="Liberation Serif" w:hAnsi="Liberation Serif" w:cs="Arial"/>
          <w:szCs w:val="26"/>
        </w:rPr>
        <w:t>й</w:t>
      </w:r>
      <w:r w:rsidRPr="00F71E9F">
        <w:rPr>
          <w:rFonts w:ascii="Liberation Serif" w:hAnsi="Liberation Serif" w:cs="Arial"/>
          <w:szCs w:val="26"/>
        </w:rPr>
        <w:t xml:space="preserve"> по строительству объе</w:t>
      </w:r>
      <w:r>
        <w:rPr>
          <w:rFonts w:ascii="Liberation Serif" w:hAnsi="Liberation Serif" w:cs="Arial"/>
          <w:szCs w:val="26"/>
        </w:rPr>
        <w:t>ктов жилищно-гражданского, куль</w:t>
      </w:r>
      <w:r w:rsidRPr="00F71E9F">
        <w:rPr>
          <w:rFonts w:ascii="Liberation Serif" w:hAnsi="Liberation Serif" w:cs="Arial"/>
          <w:szCs w:val="26"/>
        </w:rPr>
        <w:t>турно-бытового и промышленного стро</w:t>
      </w:r>
      <w:r>
        <w:rPr>
          <w:rFonts w:ascii="Liberation Serif" w:hAnsi="Liberation Serif" w:cs="Arial"/>
          <w:szCs w:val="26"/>
        </w:rPr>
        <w:t>и</w:t>
      </w:r>
      <w:r>
        <w:rPr>
          <w:rFonts w:ascii="Liberation Serif" w:hAnsi="Liberation Serif" w:cs="Arial"/>
          <w:szCs w:val="26"/>
        </w:rPr>
        <w:t>тельства, предложений по реконструкции зданий и сооружений;</w:t>
      </w:r>
      <w:proofErr w:type="gramEnd"/>
    </w:p>
    <w:p w14:paraId="1F2EEE60" w14:textId="131EF198" w:rsidR="00F71E9F" w:rsidRPr="00F71E9F" w:rsidRDefault="00F71E9F" w:rsidP="003C025B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5) с</w:t>
      </w:r>
      <w:r w:rsidRPr="00F71E9F">
        <w:rPr>
          <w:rFonts w:ascii="Liberation Serif" w:hAnsi="Liberation Serif" w:cs="Arial"/>
          <w:szCs w:val="26"/>
        </w:rPr>
        <w:t>огласова</w:t>
      </w:r>
      <w:r>
        <w:rPr>
          <w:rFonts w:ascii="Liberation Serif" w:hAnsi="Liberation Serif" w:cs="Arial"/>
          <w:szCs w:val="26"/>
        </w:rPr>
        <w:t>ние</w:t>
      </w:r>
      <w:r w:rsidRPr="00F71E9F">
        <w:rPr>
          <w:rFonts w:ascii="Liberation Serif" w:hAnsi="Liberation Serif" w:cs="Arial"/>
          <w:szCs w:val="26"/>
        </w:rPr>
        <w:t xml:space="preserve"> местны</w:t>
      </w:r>
      <w:r>
        <w:rPr>
          <w:rFonts w:ascii="Liberation Serif" w:hAnsi="Liberation Serif" w:cs="Arial"/>
          <w:szCs w:val="26"/>
        </w:rPr>
        <w:t>х</w:t>
      </w:r>
      <w:r w:rsidRPr="00F71E9F">
        <w:rPr>
          <w:rFonts w:ascii="Liberation Serif" w:hAnsi="Liberation Serif" w:cs="Arial"/>
          <w:szCs w:val="26"/>
        </w:rPr>
        <w:t xml:space="preserve"> норматив</w:t>
      </w:r>
      <w:r>
        <w:rPr>
          <w:rFonts w:ascii="Liberation Serif" w:hAnsi="Liberation Serif" w:cs="Arial"/>
          <w:szCs w:val="26"/>
        </w:rPr>
        <w:t>ов</w:t>
      </w:r>
      <w:r w:rsidRPr="00F71E9F">
        <w:rPr>
          <w:rFonts w:ascii="Liberation Serif" w:hAnsi="Liberation Serif" w:cs="Arial"/>
          <w:szCs w:val="26"/>
        </w:rPr>
        <w:t xml:space="preserve"> градостроительного проектиро</w:t>
      </w:r>
      <w:r>
        <w:rPr>
          <w:rFonts w:ascii="Liberation Serif" w:hAnsi="Liberation Serif" w:cs="Arial"/>
          <w:szCs w:val="26"/>
        </w:rPr>
        <w:t>вания;</w:t>
      </w:r>
    </w:p>
    <w:p w14:paraId="667B8A8D" w14:textId="732F512C" w:rsidR="00F71E9F" w:rsidRPr="00F71E9F" w:rsidRDefault="00F71E9F" w:rsidP="003C025B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6)</w:t>
      </w:r>
      <w:r w:rsidRPr="00F71E9F">
        <w:rPr>
          <w:rFonts w:ascii="Liberation Serif" w:hAnsi="Liberation Serif" w:cs="Arial"/>
          <w:szCs w:val="26"/>
        </w:rPr>
        <w:t xml:space="preserve"> </w:t>
      </w:r>
      <w:r>
        <w:rPr>
          <w:rFonts w:ascii="Liberation Serif" w:hAnsi="Liberation Serif" w:cs="Arial"/>
          <w:szCs w:val="26"/>
        </w:rPr>
        <w:t>с</w:t>
      </w:r>
      <w:r w:rsidRPr="00F71E9F">
        <w:rPr>
          <w:rFonts w:ascii="Liberation Serif" w:hAnsi="Liberation Serif" w:cs="Arial"/>
          <w:szCs w:val="26"/>
        </w:rPr>
        <w:t>огласов</w:t>
      </w:r>
      <w:r>
        <w:rPr>
          <w:rFonts w:ascii="Liberation Serif" w:hAnsi="Liberation Serif" w:cs="Arial"/>
          <w:szCs w:val="26"/>
        </w:rPr>
        <w:t>ание</w:t>
      </w:r>
      <w:r w:rsidRPr="00F71E9F">
        <w:rPr>
          <w:rFonts w:ascii="Liberation Serif" w:hAnsi="Liberation Serif" w:cs="Arial"/>
          <w:szCs w:val="26"/>
        </w:rPr>
        <w:t xml:space="preserve"> предложени</w:t>
      </w:r>
      <w:r>
        <w:rPr>
          <w:rFonts w:ascii="Liberation Serif" w:hAnsi="Liberation Serif" w:cs="Arial"/>
          <w:szCs w:val="26"/>
        </w:rPr>
        <w:t>й</w:t>
      </w:r>
      <w:r w:rsidRPr="00F71E9F">
        <w:rPr>
          <w:rFonts w:ascii="Liberation Serif" w:hAnsi="Liberation Serif" w:cs="Arial"/>
          <w:szCs w:val="26"/>
        </w:rPr>
        <w:t xml:space="preserve"> по внешнему благоустройству и </w:t>
      </w:r>
      <w:r>
        <w:rPr>
          <w:rFonts w:ascii="Liberation Serif" w:hAnsi="Liberation Serif" w:cs="Arial"/>
          <w:szCs w:val="26"/>
        </w:rPr>
        <w:t>оформлению территорий поселения;</w:t>
      </w:r>
    </w:p>
    <w:p w14:paraId="2C7F2D79" w14:textId="12C88529" w:rsidR="00F71E9F" w:rsidRPr="00F71E9F" w:rsidRDefault="00F71E9F" w:rsidP="003C025B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7)</w:t>
      </w:r>
      <w:r w:rsidRPr="00F71E9F">
        <w:rPr>
          <w:rFonts w:ascii="Liberation Serif" w:hAnsi="Liberation Serif" w:cs="Arial"/>
          <w:szCs w:val="26"/>
        </w:rPr>
        <w:t xml:space="preserve"> </w:t>
      </w:r>
      <w:r>
        <w:rPr>
          <w:rFonts w:ascii="Liberation Serif" w:hAnsi="Liberation Serif" w:cs="Arial"/>
          <w:szCs w:val="26"/>
        </w:rPr>
        <w:t>с</w:t>
      </w:r>
      <w:r w:rsidRPr="00F71E9F">
        <w:rPr>
          <w:rFonts w:ascii="Liberation Serif" w:hAnsi="Liberation Serif" w:cs="Arial"/>
          <w:szCs w:val="26"/>
        </w:rPr>
        <w:t>огласов</w:t>
      </w:r>
      <w:r>
        <w:rPr>
          <w:rFonts w:ascii="Liberation Serif" w:hAnsi="Liberation Serif" w:cs="Arial"/>
          <w:szCs w:val="26"/>
        </w:rPr>
        <w:t>ание</w:t>
      </w:r>
      <w:r w:rsidRPr="00F71E9F">
        <w:rPr>
          <w:rFonts w:ascii="Liberation Serif" w:hAnsi="Liberation Serif" w:cs="Arial"/>
          <w:szCs w:val="26"/>
        </w:rPr>
        <w:t xml:space="preserve"> паспорта отделки фасадов и эскизные проекты объектов</w:t>
      </w:r>
      <w:r>
        <w:rPr>
          <w:rFonts w:ascii="Liberation Serif" w:hAnsi="Liberation Serif" w:cs="Arial"/>
          <w:szCs w:val="26"/>
        </w:rPr>
        <w:t>;</w:t>
      </w:r>
    </w:p>
    <w:p w14:paraId="2600442A" w14:textId="543A3C85" w:rsidR="00F71E9F" w:rsidRPr="00F71E9F" w:rsidRDefault="00F71E9F" w:rsidP="003C025B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 xml:space="preserve">8) </w:t>
      </w:r>
      <w:r w:rsidRPr="00F71E9F">
        <w:rPr>
          <w:rFonts w:ascii="Liberation Serif" w:hAnsi="Liberation Serif" w:cs="Arial"/>
          <w:szCs w:val="26"/>
        </w:rPr>
        <w:t>подготов</w:t>
      </w:r>
      <w:r>
        <w:rPr>
          <w:rFonts w:ascii="Liberation Serif" w:hAnsi="Liberation Serif" w:cs="Arial"/>
          <w:szCs w:val="26"/>
        </w:rPr>
        <w:t>ка</w:t>
      </w:r>
      <w:r w:rsidRPr="00F71E9F">
        <w:rPr>
          <w:rFonts w:ascii="Liberation Serif" w:hAnsi="Liberation Serif" w:cs="Arial"/>
          <w:szCs w:val="26"/>
        </w:rPr>
        <w:t xml:space="preserve"> рекомендаций по разработке и реализации муниципальных градостроител</w:t>
      </w:r>
      <w:r w:rsidRPr="00F71E9F">
        <w:rPr>
          <w:rFonts w:ascii="Liberation Serif" w:hAnsi="Liberation Serif" w:cs="Arial"/>
          <w:szCs w:val="26"/>
        </w:rPr>
        <w:t>ь</w:t>
      </w:r>
      <w:r w:rsidRPr="00F71E9F">
        <w:rPr>
          <w:rFonts w:ascii="Liberation Serif" w:hAnsi="Liberation Serif" w:cs="Arial"/>
          <w:szCs w:val="26"/>
        </w:rPr>
        <w:t>ных программ и программ комплексного социально-экономического разв</w:t>
      </w:r>
      <w:r>
        <w:rPr>
          <w:rFonts w:ascii="Liberation Serif" w:hAnsi="Liberation Serif" w:cs="Arial"/>
          <w:szCs w:val="26"/>
        </w:rPr>
        <w:t>ития муниципального образования;</w:t>
      </w:r>
    </w:p>
    <w:p w14:paraId="7343C47D" w14:textId="512A238F" w:rsidR="00F71E9F" w:rsidRDefault="00F71E9F" w:rsidP="003C025B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9) р</w:t>
      </w:r>
      <w:r w:rsidRPr="00F71E9F">
        <w:rPr>
          <w:rFonts w:ascii="Liberation Serif" w:hAnsi="Liberation Serif" w:cs="Arial"/>
          <w:szCs w:val="26"/>
        </w:rPr>
        <w:t>ассмот</w:t>
      </w:r>
      <w:r>
        <w:rPr>
          <w:rFonts w:ascii="Liberation Serif" w:hAnsi="Liberation Serif" w:cs="Arial"/>
          <w:szCs w:val="26"/>
        </w:rPr>
        <w:t>рение</w:t>
      </w:r>
      <w:r w:rsidRPr="00F71E9F">
        <w:rPr>
          <w:rFonts w:ascii="Liberation Serif" w:hAnsi="Liberation Serif" w:cs="Arial"/>
          <w:szCs w:val="26"/>
        </w:rPr>
        <w:t xml:space="preserve"> проект</w:t>
      </w:r>
      <w:r>
        <w:rPr>
          <w:rFonts w:ascii="Liberation Serif" w:hAnsi="Liberation Serif" w:cs="Arial"/>
          <w:szCs w:val="26"/>
        </w:rPr>
        <w:t>а</w:t>
      </w:r>
      <w:r w:rsidRPr="00F71E9F">
        <w:rPr>
          <w:rFonts w:ascii="Liberation Serif" w:hAnsi="Liberation Serif" w:cs="Arial"/>
          <w:szCs w:val="26"/>
        </w:rPr>
        <w:t xml:space="preserve"> концепции</w:t>
      </w:r>
      <w:r>
        <w:rPr>
          <w:rFonts w:ascii="Liberation Serif" w:hAnsi="Liberation Serif" w:cs="Arial"/>
          <w:szCs w:val="26"/>
        </w:rPr>
        <w:t xml:space="preserve"> градостроительного развития му</w:t>
      </w:r>
      <w:r w:rsidRPr="00F71E9F">
        <w:rPr>
          <w:rFonts w:ascii="Liberation Serif" w:hAnsi="Liberation Serif" w:cs="Arial"/>
          <w:szCs w:val="26"/>
        </w:rPr>
        <w:t>ниципального обр</w:t>
      </w:r>
      <w:r w:rsidRPr="00F71E9F">
        <w:rPr>
          <w:rFonts w:ascii="Liberation Serif" w:hAnsi="Liberation Serif" w:cs="Arial"/>
          <w:szCs w:val="26"/>
        </w:rPr>
        <w:t>а</w:t>
      </w:r>
      <w:r w:rsidRPr="00F71E9F">
        <w:rPr>
          <w:rFonts w:ascii="Liberation Serif" w:hAnsi="Liberation Serif" w:cs="Arial"/>
          <w:szCs w:val="26"/>
        </w:rPr>
        <w:t>зования, проекты генер</w:t>
      </w:r>
      <w:r>
        <w:rPr>
          <w:rFonts w:ascii="Liberation Serif" w:hAnsi="Liberation Serif" w:cs="Arial"/>
          <w:szCs w:val="26"/>
        </w:rPr>
        <w:t>ального плана, планировки терри</w:t>
      </w:r>
      <w:r w:rsidRPr="00F71E9F">
        <w:rPr>
          <w:rFonts w:ascii="Liberation Serif" w:hAnsi="Liberation Serif" w:cs="Arial"/>
          <w:szCs w:val="26"/>
        </w:rPr>
        <w:t>торий, застройки</w:t>
      </w:r>
      <w:r>
        <w:rPr>
          <w:rFonts w:ascii="Liberation Serif" w:hAnsi="Liberation Serif" w:cs="Arial"/>
          <w:szCs w:val="26"/>
        </w:rPr>
        <w:t xml:space="preserve"> жилых районов, ква</w:t>
      </w:r>
      <w:r>
        <w:rPr>
          <w:rFonts w:ascii="Liberation Serif" w:hAnsi="Liberation Serif" w:cs="Arial"/>
          <w:szCs w:val="26"/>
        </w:rPr>
        <w:t>р</w:t>
      </w:r>
      <w:r>
        <w:rPr>
          <w:rFonts w:ascii="Liberation Serif" w:hAnsi="Liberation Serif" w:cs="Arial"/>
          <w:szCs w:val="26"/>
        </w:rPr>
        <w:t>талов, улиц;</w:t>
      </w:r>
    </w:p>
    <w:p w14:paraId="09D5E952" w14:textId="19194B1A" w:rsidR="00F71E9F" w:rsidRPr="00F71E9F" w:rsidRDefault="00F71E9F" w:rsidP="003C025B">
      <w:pPr>
        <w:ind w:firstLine="567"/>
        <w:jc w:val="both"/>
        <w:rPr>
          <w:rFonts w:ascii="Liberation Serif" w:hAnsi="Liberation Serif" w:cs="Arial"/>
          <w:szCs w:val="26"/>
        </w:rPr>
      </w:pPr>
      <w:proofErr w:type="gramStart"/>
      <w:r>
        <w:rPr>
          <w:rFonts w:ascii="Liberation Serif" w:hAnsi="Liberation Serif" w:cs="Arial"/>
          <w:szCs w:val="26"/>
        </w:rPr>
        <w:t>10) оценка</w:t>
      </w:r>
      <w:r w:rsidRPr="00F71E9F">
        <w:rPr>
          <w:rFonts w:ascii="Liberation Serif" w:hAnsi="Liberation Serif" w:cs="Arial"/>
          <w:szCs w:val="26"/>
        </w:rPr>
        <w:t xml:space="preserve"> качественн</w:t>
      </w:r>
      <w:r>
        <w:rPr>
          <w:rFonts w:ascii="Liberation Serif" w:hAnsi="Liberation Serif" w:cs="Arial"/>
          <w:szCs w:val="26"/>
        </w:rPr>
        <w:t>ого уров</w:t>
      </w:r>
      <w:r w:rsidRPr="00F71E9F">
        <w:rPr>
          <w:rFonts w:ascii="Liberation Serif" w:hAnsi="Liberation Serif" w:cs="Arial"/>
          <w:szCs w:val="26"/>
        </w:rPr>
        <w:t>н</w:t>
      </w:r>
      <w:r>
        <w:rPr>
          <w:rFonts w:ascii="Liberation Serif" w:hAnsi="Liberation Serif" w:cs="Arial"/>
          <w:szCs w:val="26"/>
        </w:rPr>
        <w:t>я архитектуры, перспектив разви</w:t>
      </w:r>
      <w:r w:rsidRPr="00F71E9F">
        <w:rPr>
          <w:rFonts w:ascii="Liberation Serif" w:hAnsi="Liberation Serif" w:cs="Arial"/>
          <w:szCs w:val="26"/>
        </w:rPr>
        <w:t>тия, практик</w:t>
      </w:r>
      <w:r>
        <w:rPr>
          <w:rFonts w:ascii="Liberation Serif" w:hAnsi="Liberation Serif" w:cs="Arial"/>
          <w:szCs w:val="26"/>
        </w:rPr>
        <w:t>и</w:t>
      </w:r>
      <w:r w:rsidRPr="00F71E9F">
        <w:rPr>
          <w:rFonts w:ascii="Liberation Serif" w:hAnsi="Liberation Serif" w:cs="Arial"/>
          <w:szCs w:val="26"/>
        </w:rPr>
        <w:t xml:space="preserve"> реализации генерального п</w:t>
      </w:r>
      <w:r>
        <w:rPr>
          <w:rFonts w:ascii="Liberation Serif" w:hAnsi="Liberation Serif" w:cs="Arial"/>
          <w:szCs w:val="26"/>
        </w:rPr>
        <w:t>лана, вопрос</w:t>
      </w:r>
      <w:r w:rsidR="002B3F12">
        <w:rPr>
          <w:rFonts w:ascii="Liberation Serif" w:hAnsi="Liberation Serif" w:cs="Arial"/>
          <w:szCs w:val="26"/>
        </w:rPr>
        <w:t>ов</w:t>
      </w:r>
      <w:r>
        <w:rPr>
          <w:rFonts w:ascii="Liberation Serif" w:hAnsi="Liberation Serif" w:cs="Arial"/>
          <w:szCs w:val="26"/>
        </w:rPr>
        <w:t xml:space="preserve"> осуществления пер</w:t>
      </w:r>
      <w:r w:rsidRPr="00F71E9F">
        <w:rPr>
          <w:rFonts w:ascii="Liberation Serif" w:hAnsi="Liberation Serif" w:cs="Arial"/>
          <w:szCs w:val="26"/>
        </w:rPr>
        <w:t>воочередного строительства, планировки и застройки новых и реконструкции существующих микрорайонов, зданий и с</w:t>
      </w:r>
      <w:r>
        <w:rPr>
          <w:rFonts w:ascii="Liberation Serif" w:hAnsi="Liberation Serif" w:cs="Arial"/>
          <w:szCs w:val="26"/>
        </w:rPr>
        <w:t>ооружений, цел</w:t>
      </w:r>
      <w:r>
        <w:rPr>
          <w:rFonts w:ascii="Liberation Serif" w:hAnsi="Liberation Serif" w:cs="Arial"/>
          <w:szCs w:val="26"/>
        </w:rPr>
        <w:t>е</w:t>
      </w:r>
      <w:r>
        <w:rPr>
          <w:rFonts w:ascii="Liberation Serif" w:hAnsi="Liberation Serif" w:cs="Arial"/>
          <w:szCs w:val="26"/>
        </w:rPr>
        <w:lastRenderedPageBreak/>
        <w:t>сообразность раз</w:t>
      </w:r>
      <w:r w:rsidRPr="00F71E9F">
        <w:rPr>
          <w:rFonts w:ascii="Liberation Serif" w:hAnsi="Liberation Serif" w:cs="Arial"/>
          <w:szCs w:val="26"/>
        </w:rPr>
        <w:t>мещения новых предприятий, другие вопр</w:t>
      </w:r>
      <w:r>
        <w:rPr>
          <w:rFonts w:ascii="Liberation Serif" w:hAnsi="Liberation Serif" w:cs="Arial"/>
          <w:szCs w:val="26"/>
        </w:rPr>
        <w:t>ос</w:t>
      </w:r>
      <w:r w:rsidR="002B3F12">
        <w:rPr>
          <w:rFonts w:ascii="Liberation Serif" w:hAnsi="Liberation Serif" w:cs="Arial"/>
          <w:szCs w:val="26"/>
        </w:rPr>
        <w:t>ов</w:t>
      </w:r>
      <w:r>
        <w:rPr>
          <w:rFonts w:ascii="Liberation Serif" w:hAnsi="Liberation Serif" w:cs="Arial"/>
          <w:szCs w:val="26"/>
        </w:rPr>
        <w:t>, определяющи</w:t>
      </w:r>
      <w:r w:rsidR="002B3F12">
        <w:rPr>
          <w:rFonts w:ascii="Liberation Serif" w:hAnsi="Liberation Serif" w:cs="Arial"/>
          <w:szCs w:val="26"/>
        </w:rPr>
        <w:t>х</w:t>
      </w:r>
      <w:r>
        <w:rPr>
          <w:rFonts w:ascii="Liberation Serif" w:hAnsi="Liberation Serif" w:cs="Arial"/>
          <w:szCs w:val="26"/>
        </w:rPr>
        <w:t xml:space="preserve"> условия жизн</w:t>
      </w:r>
      <w:r>
        <w:rPr>
          <w:rFonts w:ascii="Liberation Serif" w:hAnsi="Liberation Serif" w:cs="Arial"/>
          <w:szCs w:val="26"/>
        </w:rPr>
        <w:t>е</w:t>
      </w:r>
      <w:r w:rsidR="002B3F12">
        <w:rPr>
          <w:rFonts w:ascii="Liberation Serif" w:hAnsi="Liberation Serif" w:cs="Arial"/>
          <w:szCs w:val="26"/>
        </w:rPr>
        <w:t>деятельности населения;</w:t>
      </w:r>
      <w:proofErr w:type="gramEnd"/>
    </w:p>
    <w:p w14:paraId="6E64B6A5" w14:textId="14F08B70" w:rsidR="00F71E9F" w:rsidRPr="00F71E9F" w:rsidRDefault="002B3F12" w:rsidP="003C025B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11) р</w:t>
      </w:r>
      <w:r w:rsidRPr="00F71E9F">
        <w:rPr>
          <w:rFonts w:ascii="Liberation Serif" w:hAnsi="Liberation Serif" w:cs="Arial"/>
          <w:szCs w:val="26"/>
        </w:rPr>
        <w:t>ассмот</w:t>
      </w:r>
      <w:r>
        <w:rPr>
          <w:rFonts w:ascii="Liberation Serif" w:hAnsi="Liberation Serif" w:cs="Arial"/>
          <w:szCs w:val="26"/>
        </w:rPr>
        <w:t>рение</w:t>
      </w:r>
      <w:r w:rsidRPr="00F71E9F">
        <w:rPr>
          <w:rFonts w:ascii="Liberation Serif" w:hAnsi="Liberation Serif" w:cs="Arial"/>
          <w:szCs w:val="26"/>
        </w:rPr>
        <w:t xml:space="preserve"> </w:t>
      </w:r>
      <w:r w:rsidR="00F71E9F" w:rsidRPr="00F71E9F">
        <w:rPr>
          <w:rFonts w:ascii="Liberation Serif" w:hAnsi="Liberation Serif" w:cs="Arial"/>
          <w:szCs w:val="26"/>
        </w:rPr>
        <w:t>материал</w:t>
      </w:r>
      <w:r>
        <w:rPr>
          <w:rFonts w:ascii="Liberation Serif" w:hAnsi="Liberation Serif" w:cs="Arial"/>
          <w:szCs w:val="26"/>
        </w:rPr>
        <w:t>ов</w:t>
      </w:r>
      <w:r w:rsidR="00F71E9F" w:rsidRPr="00F71E9F">
        <w:rPr>
          <w:rFonts w:ascii="Liberation Serif" w:hAnsi="Liberation Serif" w:cs="Arial"/>
          <w:szCs w:val="26"/>
        </w:rPr>
        <w:t xml:space="preserve"> по</w:t>
      </w:r>
      <w:r w:rsidR="00F71E9F">
        <w:rPr>
          <w:rFonts w:ascii="Liberation Serif" w:hAnsi="Liberation Serif" w:cs="Arial"/>
          <w:szCs w:val="26"/>
        </w:rPr>
        <w:t xml:space="preserve"> охране окружающей среды, рацио</w:t>
      </w:r>
      <w:r w:rsidR="00F71E9F" w:rsidRPr="00F71E9F">
        <w:rPr>
          <w:rFonts w:ascii="Liberation Serif" w:hAnsi="Liberation Serif" w:cs="Arial"/>
          <w:szCs w:val="26"/>
        </w:rPr>
        <w:t>нальному использов</w:t>
      </w:r>
      <w:r w:rsidR="00F71E9F" w:rsidRPr="00F71E9F">
        <w:rPr>
          <w:rFonts w:ascii="Liberation Serif" w:hAnsi="Liberation Serif" w:cs="Arial"/>
          <w:szCs w:val="26"/>
        </w:rPr>
        <w:t>а</w:t>
      </w:r>
      <w:r w:rsidR="00F71E9F" w:rsidRPr="00F71E9F">
        <w:rPr>
          <w:rFonts w:ascii="Liberation Serif" w:hAnsi="Liberation Serif" w:cs="Arial"/>
          <w:szCs w:val="26"/>
        </w:rPr>
        <w:t>нию, сохранению  территор</w:t>
      </w:r>
      <w:r>
        <w:rPr>
          <w:rFonts w:ascii="Liberation Serif" w:hAnsi="Liberation Serif" w:cs="Arial"/>
          <w:szCs w:val="26"/>
        </w:rPr>
        <w:t>ий, определенных под застройку;</w:t>
      </w:r>
    </w:p>
    <w:p w14:paraId="28BFB933" w14:textId="62CCA635" w:rsidR="00F71E9F" w:rsidRPr="00F71E9F" w:rsidRDefault="002B3F12" w:rsidP="003C025B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12)</w:t>
      </w:r>
      <w:r w:rsidR="00F71E9F" w:rsidRPr="00F71E9F">
        <w:rPr>
          <w:rFonts w:ascii="Liberation Serif" w:hAnsi="Liberation Serif" w:cs="Arial"/>
          <w:szCs w:val="26"/>
        </w:rPr>
        <w:t xml:space="preserve"> </w:t>
      </w:r>
      <w:r>
        <w:rPr>
          <w:rFonts w:ascii="Liberation Serif" w:hAnsi="Liberation Serif" w:cs="Arial"/>
          <w:szCs w:val="26"/>
        </w:rPr>
        <w:t>р</w:t>
      </w:r>
      <w:r w:rsidRPr="00F71E9F">
        <w:rPr>
          <w:rFonts w:ascii="Liberation Serif" w:hAnsi="Liberation Serif" w:cs="Arial"/>
          <w:szCs w:val="26"/>
        </w:rPr>
        <w:t>ассмот</w:t>
      </w:r>
      <w:r>
        <w:rPr>
          <w:rFonts w:ascii="Liberation Serif" w:hAnsi="Liberation Serif" w:cs="Arial"/>
          <w:szCs w:val="26"/>
        </w:rPr>
        <w:t>рение</w:t>
      </w:r>
      <w:r w:rsidRPr="00F71E9F">
        <w:rPr>
          <w:rFonts w:ascii="Liberation Serif" w:hAnsi="Liberation Serif" w:cs="Arial"/>
          <w:szCs w:val="26"/>
        </w:rPr>
        <w:t xml:space="preserve"> </w:t>
      </w:r>
      <w:r w:rsidR="00F71E9F" w:rsidRPr="00F71E9F">
        <w:rPr>
          <w:rFonts w:ascii="Liberation Serif" w:hAnsi="Liberation Serif" w:cs="Arial"/>
          <w:szCs w:val="26"/>
        </w:rPr>
        <w:t>вопрос</w:t>
      </w:r>
      <w:r>
        <w:rPr>
          <w:rFonts w:ascii="Liberation Serif" w:hAnsi="Liberation Serif" w:cs="Arial"/>
          <w:szCs w:val="26"/>
        </w:rPr>
        <w:t>ов</w:t>
      </w:r>
      <w:r w:rsidR="00F71E9F" w:rsidRPr="00F71E9F">
        <w:rPr>
          <w:rFonts w:ascii="Liberation Serif" w:hAnsi="Liberation Serif" w:cs="Arial"/>
          <w:szCs w:val="26"/>
        </w:rPr>
        <w:t>, связанны</w:t>
      </w:r>
      <w:r>
        <w:rPr>
          <w:rFonts w:ascii="Liberation Serif" w:hAnsi="Liberation Serif" w:cs="Arial"/>
          <w:szCs w:val="26"/>
        </w:rPr>
        <w:t>х</w:t>
      </w:r>
      <w:r w:rsidR="00F71E9F" w:rsidRPr="00F71E9F">
        <w:rPr>
          <w:rFonts w:ascii="Liberation Serif" w:hAnsi="Liberation Serif" w:cs="Arial"/>
          <w:szCs w:val="26"/>
        </w:rPr>
        <w:t xml:space="preserve"> с выдачей разрешения на р</w:t>
      </w:r>
      <w:r>
        <w:rPr>
          <w:rFonts w:ascii="Liberation Serif" w:hAnsi="Liberation Serif" w:cs="Arial"/>
          <w:szCs w:val="26"/>
        </w:rPr>
        <w:t>азмещение рекламных конструкций;</w:t>
      </w:r>
    </w:p>
    <w:p w14:paraId="1F994659" w14:textId="4D3ADE83" w:rsidR="00F71E9F" w:rsidRDefault="002B3F12" w:rsidP="003C025B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13) р</w:t>
      </w:r>
      <w:r w:rsidRPr="00F71E9F">
        <w:rPr>
          <w:rFonts w:ascii="Liberation Serif" w:hAnsi="Liberation Serif" w:cs="Arial"/>
          <w:szCs w:val="26"/>
        </w:rPr>
        <w:t>ассмот</w:t>
      </w:r>
      <w:r>
        <w:rPr>
          <w:rFonts w:ascii="Liberation Serif" w:hAnsi="Liberation Serif" w:cs="Arial"/>
          <w:szCs w:val="26"/>
        </w:rPr>
        <w:t>рение</w:t>
      </w:r>
      <w:r w:rsidR="00F71E9F" w:rsidRPr="00F71E9F">
        <w:rPr>
          <w:rFonts w:ascii="Liberation Serif" w:hAnsi="Liberation Serif" w:cs="Arial"/>
          <w:szCs w:val="26"/>
        </w:rPr>
        <w:t xml:space="preserve"> ины</w:t>
      </w:r>
      <w:r>
        <w:rPr>
          <w:rFonts w:ascii="Liberation Serif" w:hAnsi="Liberation Serif" w:cs="Arial"/>
          <w:szCs w:val="26"/>
        </w:rPr>
        <w:t>х</w:t>
      </w:r>
      <w:r w:rsidR="00F71E9F" w:rsidRPr="00F71E9F">
        <w:rPr>
          <w:rFonts w:ascii="Liberation Serif" w:hAnsi="Liberation Serif" w:cs="Arial"/>
          <w:szCs w:val="26"/>
        </w:rPr>
        <w:t xml:space="preserve"> вопрос</w:t>
      </w:r>
      <w:r>
        <w:rPr>
          <w:rFonts w:ascii="Liberation Serif" w:hAnsi="Liberation Serif" w:cs="Arial"/>
          <w:szCs w:val="26"/>
        </w:rPr>
        <w:t>ов</w:t>
      </w:r>
      <w:r w:rsidR="00F71E9F" w:rsidRPr="00F71E9F">
        <w:rPr>
          <w:rFonts w:ascii="Liberation Serif" w:hAnsi="Liberation Serif" w:cs="Arial"/>
          <w:szCs w:val="26"/>
        </w:rPr>
        <w:t xml:space="preserve"> в сфере град</w:t>
      </w:r>
      <w:r w:rsidR="00F71E9F">
        <w:rPr>
          <w:rFonts w:ascii="Liberation Serif" w:hAnsi="Liberation Serif" w:cs="Arial"/>
          <w:szCs w:val="26"/>
        </w:rPr>
        <w:t>остроительных отно</w:t>
      </w:r>
      <w:r w:rsidR="00F71E9F" w:rsidRPr="00F71E9F">
        <w:rPr>
          <w:rFonts w:ascii="Liberation Serif" w:hAnsi="Liberation Serif" w:cs="Arial"/>
          <w:szCs w:val="26"/>
        </w:rPr>
        <w:t>шений, отнесенных к компетенции органов местного самоуправления поселений в области градостроительной де</w:t>
      </w:r>
      <w:r w:rsidR="00F71E9F" w:rsidRPr="00F71E9F">
        <w:rPr>
          <w:rFonts w:ascii="Liberation Serif" w:hAnsi="Liberation Serif" w:cs="Arial"/>
          <w:szCs w:val="26"/>
        </w:rPr>
        <w:t>я</w:t>
      </w:r>
      <w:r w:rsidR="00F71E9F" w:rsidRPr="00F71E9F">
        <w:rPr>
          <w:rFonts w:ascii="Liberation Serif" w:hAnsi="Liberation Serif" w:cs="Arial"/>
          <w:szCs w:val="26"/>
        </w:rPr>
        <w:t>тельности.</w:t>
      </w:r>
    </w:p>
    <w:p w14:paraId="0122A5B7" w14:textId="4AC4ECE5" w:rsidR="008C1BB6" w:rsidRDefault="008C1BB6" w:rsidP="003C025B">
      <w:pPr>
        <w:ind w:firstLine="567"/>
        <w:jc w:val="both"/>
        <w:rPr>
          <w:rFonts w:ascii="Liberation Serif" w:hAnsi="Liberation Serif" w:cs="Arial"/>
          <w:bCs/>
          <w:szCs w:val="26"/>
        </w:rPr>
      </w:pPr>
      <w:r w:rsidRPr="004A71C6">
        <w:rPr>
          <w:rFonts w:ascii="Liberation Serif" w:hAnsi="Liberation Serif" w:cs="Arial"/>
          <w:szCs w:val="26"/>
        </w:rPr>
        <w:t xml:space="preserve">2. Состав </w:t>
      </w:r>
      <w:r w:rsidR="00F71E9F" w:rsidRPr="00F71E9F">
        <w:rPr>
          <w:rFonts w:ascii="Liberation Serif" w:hAnsi="Liberation Serif" w:cs="Arial"/>
          <w:szCs w:val="26"/>
        </w:rPr>
        <w:t>градостроительной комиссии Администрации поселения</w:t>
      </w:r>
      <w:r w:rsidRPr="004A71C6">
        <w:rPr>
          <w:rFonts w:ascii="Liberation Serif" w:hAnsi="Liberation Serif" w:cs="Arial"/>
          <w:szCs w:val="26"/>
        </w:rPr>
        <w:t xml:space="preserve"> и Положение о ней</w:t>
      </w:r>
      <w:r w:rsidRPr="004A71C6">
        <w:rPr>
          <w:rFonts w:ascii="Liberation Serif" w:hAnsi="Liberation Serif" w:cs="Arial"/>
          <w:bCs/>
          <w:szCs w:val="26"/>
        </w:rPr>
        <w:t xml:space="preserve"> утверждаются </w:t>
      </w:r>
      <w:r w:rsidR="00F71E9F">
        <w:rPr>
          <w:rFonts w:ascii="Liberation Serif" w:hAnsi="Liberation Serif" w:cs="Arial"/>
          <w:bCs/>
          <w:szCs w:val="26"/>
        </w:rPr>
        <w:t xml:space="preserve">Постановлением </w:t>
      </w:r>
      <w:r w:rsidR="00F71E9F" w:rsidRPr="00F71E9F">
        <w:rPr>
          <w:rFonts w:ascii="Liberation Serif" w:hAnsi="Liberation Serif" w:cs="Arial"/>
          <w:szCs w:val="26"/>
        </w:rPr>
        <w:t xml:space="preserve">Администрации </w:t>
      </w:r>
      <w:r w:rsidR="00F71E9F">
        <w:rPr>
          <w:rFonts w:ascii="Liberation Serif" w:hAnsi="Liberation Serif" w:cs="Arial"/>
          <w:szCs w:val="26"/>
        </w:rPr>
        <w:t xml:space="preserve">сельского </w:t>
      </w:r>
      <w:r w:rsidR="00F71E9F" w:rsidRPr="00F71E9F">
        <w:rPr>
          <w:rFonts w:ascii="Liberation Serif" w:hAnsi="Liberation Serif" w:cs="Arial"/>
          <w:szCs w:val="26"/>
        </w:rPr>
        <w:t>поселения</w:t>
      </w:r>
      <w:r w:rsidR="00F71E9F">
        <w:rPr>
          <w:rFonts w:ascii="Liberation Serif" w:hAnsi="Liberation Serif" w:cs="Arial"/>
          <w:szCs w:val="26"/>
        </w:rPr>
        <w:t xml:space="preserve"> </w:t>
      </w:r>
      <w:proofErr w:type="spellStart"/>
      <w:r w:rsidR="00F71E9F">
        <w:rPr>
          <w:rFonts w:ascii="Liberation Serif" w:hAnsi="Liberation Serif" w:cs="Arial"/>
          <w:szCs w:val="26"/>
        </w:rPr>
        <w:t>Усть-Юган</w:t>
      </w:r>
      <w:proofErr w:type="spellEnd"/>
      <w:r w:rsidR="00F71E9F">
        <w:rPr>
          <w:rFonts w:ascii="Liberation Serif" w:hAnsi="Liberation Serif" w:cs="Arial"/>
          <w:szCs w:val="26"/>
        </w:rPr>
        <w:t xml:space="preserve"> № 175-па от 10.09.2018 г. «</w:t>
      </w:r>
      <w:r w:rsidR="00F71E9F" w:rsidRPr="00F71E9F">
        <w:rPr>
          <w:rFonts w:ascii="Liberation Serif" w:hAnsi="Liberation Serif" w:cs="Arial"/>
          <w:szCs w:val="26"/>
        </w:rPr>
        <w:t xml:space="preserve">О градостроительной комиссии сельского поселения </w:t>
      </w:r>
      <w:proofErr w:type="spellStart"/>
      <w:r w:rsidR="00F71E9F" w:rsidRPr="00F71E9F">
        <w:rPr>
          <w:rFonts w:ascii="Liberation Serif" w:hAnsi="Liberation Serif" w:cs="Arial"/>
          <w:szCs w:val="26"/>
        </w:rPr>
        <w:t>Усть-Юган</w:t>
      </w:r>
      <w:proofErr w:type="spellEnd"/>
      <w:r w:rsidR="00F71E9F">
        <w:rPr>
          <w:rFonts w:ascii="Liberation Serif" w:hAnsi="Liberation Serif" w:cs="Arial"/>
          <w:szCs w:val="26"/>
        </w:rPr>
        <w:t>»</w:t>
      </w:r>
      <w:r w:rsidRPr="004A71C6">
        <w:rPr>
          <w:rFonts w:ascii="Liberation Serif" w:hAnsi="Liberation Serif" w:cs="Arial"/>
          <w:bCs/>
          <w:szCs w:val="26"/>
        </w:rPr>
        <w:t>.</w:t>
      </w:r>
    </w:p>
    <w:p w14:paraId="27639332" w14:textId="77777777" w:rsidR="003C025B" w:rsidRPr="00253CCE" w:rsidRDefault="003C025B" w:rsidP="003C025B">
      <w:pPr>
        <w:ind w:firstLine="567"/>
        <w:jc w:val="both"/>
        <w:rPr>
          <w:rFonts w:ascii="Liberation Serif" w:hAnsi="Liberation Serif" w:cs="Arial"/>
          <w:bCs/>
          <w:sz w:val="20"/>
          <w:szCs w:val="20"/>
        </w:rPr>
      </w:pPr>
    </w:p>
    <w:p w14:paraId="2641F308" w14:textId="111FDE9A" w:rsidR="003C025B" w:rsidRPr="003C025B" w:rsidRDefault="003C025B" w:rsidP="003C025B">
      <w:pPr>
        <w:pStyle w:val="1"/>
        <w:spacing w:before="0"/>
        <w:ind w:firstLine="567"/>
        <w:jc w:val="both"/>
        <w:rPr>
          <w:rFonts w:ascii="Liberation Serif" w:hAnsi="Liberation Serif"/>
          <w:color w:val="auto"/>
          <w:sz w:val="24"/>
        </w:rPr>
      </w:pPr>
      <w:bookmarkStart w:id="13" w:name="_Toc47374380"/>
      <w:bookmarkStart w:id="14" w:name="_Toc47621133"/>
      <w:r w:rsidRPr="003C025B">
        <w:rPr>
          <w:rFonts w:ascii="Liberation Serif" w:hAnsi="Liberation Serif"/>
          <w:color w:val="auto"/>
          <w:sz w:val="24"/>
        </w:rPr>
        <w:t xml:space="preserve">Статья </w:t>
      </w:r>
      <w:r>
        <w:rPr>
          <w:rFonts w:ascii="Liberation Serif" w:hAnsi="Liberation Serif"/>
          <w:color w:val="auto"/>
          <w:sz w:val="24"/>
        </w:rPr>
        <w:t>8</w:t>
      </w:r>
      <w:r w:rsidRPr="003C025B">
        <w:rPr>
          <w:rFonts w:ascii="Liberation Serif" w:hAnsi="Liberation Serif"/>
          <w:color w:val="auto"/>
          <w:sz w:val="24"/>
        </w:rPr>
        <w:t xml:space="preserve">. Полномочия органа местного самоуправления </w:t>
      </w:r>
      <w:proofErr w:type="spellStart"/>
      <w:r w:rsidRPr="003C025B">
        <w:rPr>
          <w:rFonts w:ascii="Liberation Serif" w:hAnsi="Liberation Serif"/>
          <w:color w:val="auto"/>
          <w:sz w:val="24"/>
        </w:rPr>
        <w:t>Нефтеюганского</w:t>
      </w:r>
      <w:proofErr w:type="spellEnd"/>
      <w:r w:rsidRPr="003C025B">
        <w:rPr>
          <w:rFonts w:ascii="Liberation Serif" w:hAnsi="Liberation Serif"/>
          <w:color w:val="auto"/>
          <w:sz w:val="24"/>
        </w:rPr>
        <w:t xml:space="preserve"> района</w:t>
      </w:r>
      <w:bookmarkEnd w:id="13"/>
      <w:bookmarkEnd w:id="14"/>
    </w:p>
    <w:p w14:paraId="4B154EE0" w14:textId="4BA85B85" w:rsidR="003C025B" w:rsidRPr="00613B69" w:rsidRDefault="003C025B" w:rsidP="003C025B">
      <w:pPr>
        <w:ind w:firstLine="540"/>
        <w:jc w:val="both"/>
        <w:rPr>
          <w:rFonts w:ascii="Liberation Serif" w:hAnsi="Liberation Serif"/>
          <w:bCs/>
        </w:rPr>
      </w:pPr>
      <w:r w:rsidRPr="00613B69">
        <w:rPr>
          <w:rFonts w:ascii="Liberation Serif" w:hAnsi="Liberation Serif"/>
        </w:rPr>
        <w:t xml:space="preserve">1. Решение вопросов в </w:t>
      </w:r>
      <w:r w:rsidRPr="00613B69">
        <w:rPr>
          <w:rFonts w:ascii="Liberation Serif" w:hAnsi="Liberation Serif"/>
          <w:bCs/>
        </w:rPr>
        <w:t>области землепользования и застройки поселения переданы органу местного самоу</w:t>
      </w:r>
      <w:r>
        <w:rPr>
          <w:rFonts w:ascii="Liberation Serif" w:hAnsi="Liberation Serif"/>
          <w:bCs/>
        </w:rPr>
        <w:t xml:space="preserve">правления </w:t>
      </w:r>
      <w:proofErr w:type="spellStart"/>
      <w:r>
        <w:rPr>
          <w:rFonts w:ascii="Liberation Serif" w:hAnsi="Liberation Serif"/>
          <w:bCs/>
        </w:rPr>
        <w:t>Нефтеюганского</w:t>
      </w:r>
      <w:proofErr w:type="spellEnd"/>
      <w:r>
        <w:rPr>
          <w:rFonts w:ascii="Liberation Serif" w:hAnsi="Liberation Serif"/>
          <w:bCs/>
        </w:rPr>
        <w:t xml:space="preserve"> района. </w:t>
      </w:r>
      <w:r w:rsidRPr="00613B69">
        <w:rPr>
          <w:rFonts w:ascii="Liberation Serif" w:hAnsi="Liberation Serif"/>
        </w:rPr>
        <w:t>Уполномоченный</w:t>
      </w:r>
      <w:r w:rsidRPr="00613B69">
        <w:rPr>
          <w:rFonts w:ascii="Liberation Serif" w:hAnsi="Liberation Serif"/>
          <w:bCs/>
        </w:rPr>
        <w:t xml:space="preserve"> орган местного сам</w:t>
      </w:r>
      <w:r w:rsidRPr="00613B69">
        <w:rPr>
          <w:rFonts w:ascii="Liberation Serif" w:hAnsi="Liberation Serif"/>
          <w:bCs/>
        </w:rPr>
        <w:t>о</w:t>
      </w:r>
      <w:r w:rsidRPr="00613B69">
        <w:rPr>
          <w:rFonts w:ascii="Liberation Serif" w:hAnsi="Liberation Serif"/>
          <w:bCs/>
        </w:rPr>
        <w:t xml:space="preserve">управления </w:t>
      </w:r>
      <w:proofErr w:type="spellStart"/>
      <w:r w:rsidRPr="00613B69">
        <w:rPr>
          <w:rFonts w:ascii="Liberation Serif" w:hAnsi="Liberation Serif"/>
          <w:bCs/>
        </w:rPr>
        <w:t>Нефтеюганского</w:t>
      </w:r>
      <w:proofErr w:type="spellEnd"/>
      <w:r w:rsidRPr="00613B69">
        <w:rPr>
          <w:rFonts w:ascii="Liberation Serif" w:hAnsi="Liberation Serif"/>
          <w:bCs/>
        </w:rPr>
        <w:t xml:space="preserve"> района осуществляет полномочия </w:t>
      </w:r>
      <w:r w:rsidRPr="00613B69">
        <w:rPr>
          <w:rFonts w:ascii="Liberation Serif" w:hAnsi="Liberation Serif"/>
          <w:szCs w:val="26"/>
        </w:rPr>
        <w:t xml:space="preserve">в соответствии с подписанным регламентом </w:t>
      </w:r>
      <w:r w:rsidRPr="00613B69">
        <w:rPr>
          <w:rFonts w:ascii="Liberation Serif" w:hAnsi="Liberation Serif"/>
          <w:bCs/>
        </w:rPr>
        <w:t>в части:</w:t>
      </w:r>
    </w:p>
    <w:p w14:paraId="0B7FC078" w14:textId="77777777" w:rsidR="003C025B" w:rsidRPr="00613B69" w:rsidRDefault="003C025B" w:rsidP="003C025B">
      <w:pPr>
        <w:ind w:firstLine="540"/>
        <w:jc w:val="both"/>
        <w:rPr>
          <w:rFonts w:ascii="Liberation Serif" w:hAnsi="Liberation Serif"/>
          <w:szCs w:val="26"/>
        </w:rPr>
      </w:pPr>
      <w:r w:rsidRPr="00613B69">
        <w:rPr>
          <w:rFonts w:ascii="Liberation Serif" w:hAnsi="Liberation Serif"/>
          <w:szCs w:val="26"/>
        </w:rPr>
        <w:t>1) утверждение генеральных планов поселения, правил землепользования и застройки;</w:t>
      </w:r>
    </w:p>
    <w:p w14:paraId="3F076DF2" w14:textId="77777777" w:rsidR="003C025B" w:rsidRPr="00613B69" w:rsidRDefault="003C025B" w:rsidP="003C025B">
      <w:pPr>
        <w:ind w:firstLine="540"/>
        <w:jc w:val="both"/>
        <w:rPr>
          <w:rFonts w:ascii="Liberation Serif" w:hAnsi="Liberation Serif"/>
          <w:szCs w:val="26"/>
        </w:rPr>
      </w:pPr>
      <w:r w:rsidRPr="00613B69">
        <w:rPr>
          <w:rFonts w:ascii="Liberation Serif" w:hAnsi="Liberation Serif"/>
          <w:szCs w:val="26"/>
        </w:rPr>
        <w:t>2) утверждение подготовленно</w:t>
      </w:r>
      <w:r>
        <w:rPr>
          <w:rFonts w:ascii="Liberation Serif" w:hAnsi="Liberation Serif"/>
          <w:szCs w:val="26"/>
        </w:rPr>
        <w:t xml:space="preserve">й на основе генеральных планов </w:t>
      </w:r>
      <w:r w:rsidRPr="00613B69">
        <w:rPr>
          <w:rFonts w:ascii="Liberation Serif" w:hAnsi="Liberation Serif"/>
          <w:szCs w:val="26"/>
        </w:rPr>
        <w:t>поселе</w:t>
      </w:r>
      <w:r>
        <w:rPr>
          <w:rFonts w:ascii="Liberation Serif" w:hAnsi="Liberation Serif"/>
          <w:szCs w:val="26"/>
        </w:rPr>
        <w:t xml:space="preserve">ния документации по планировке </w:t>
      </w:r>
      <w:r w:rsidRPr="00613B69">
        <w:rPr>
          <w:rFonts w:ascii="Liberation Serif" w:hAnsi="Liberation Serif"/>
          <w:szCs w:val="26"/>
        </w:rPr>
        <w:t>территории;</w:t>
      </w:r>
    </w:p>
    <w:p w14:paraId="1B11B927" w14:textId="77777777" w:rsidR="003C025B" w:rsidRPr="00613B69" w:rsidRDefault="003C025B" w:rsidP="003C025B">
      <w:pPr>
        <w:ind w:firstLine="540"/>
        <w:jc w:val="both"/>
        <w:rPr>
          <w:rFonts w:ascii="Liberation Serif" w:hAnsi="Liberation Serif"/>
          <w:szCs w:val="26"/>
        </w:rPr>
      </w:pPr>
      <w:r w:rsidRPr="00613B69">
        <w:rPr>
          <w:rFonts w:ascii="Liberation Serif" w:hAnsi="Liberation Serif"/>
          <w:szCs w:val="26"/>
        </w:rPr>
        <w:t>3) выдача разрешений на строительство (за исключением случаев, предусмотренных Гр</w:t>
      </w:r>
      <w:r w:rsidRPr="00613B69">
        <w:rPr>
          <w:rFonts w:ascii="Liberation Serif" w:hAnsi="Liberation Serif"/>
          <w:szCs w:val="26"/>
        </w:rPr>
        <w:t>а</w:t>
      </w:r>
      <w:r w:rsidRPr="00613B69">
        <w:rPr>
          <w:rFonts w:ascii="Liberation Serif" w:hAnsi="Liberation Serif"/>
          <w:szCs w:val="26"/>
        </w:rPr>
        <w:t>достроител</w:t>
      </w:r>
      <w:r>
        <w:rPr>
          <w:rFonts w:ascii="Liberation Serif" w:hAnsi="Liberation Serif"/>
          <w:szCs w:val="26"/>
        </w:rPr>
        <w:t xml:space="preserve">ьным кодексом </w:t>
      </w:r>
      <w:r w:rsidRPr="00613B69">
        <w:rPr>
          <w:rFonts w:ascii="Liberation Serif" w:hAnsi="Liberation Serif"/>
          <w:szCs w:val="26"/>
        </w:rPr>
        <w:t>Российской Федерации, иными федеральными законами);</w:t>
      </w:r>
    </w:p>
    <w:p w14:paraId="11F8D7A6" w14:textId="77777777" w:rsidR="003C025B" w:rsidRDefault="003C025B" w:rsidP="003C025B">
      <w:pPr>
        <w:ind w:firstLine="540"/>
        <w:jc w:val="both"/>
        <w:rPr>
          <w:rFonts w:ascii="Liberation Serif" w:hAnsi="Liberation Serif"/>
          <w:szCs w:val="26"/>
        </w:rPr>
      </w:pPr>
      <w:r w:rsidRPr="00613B69">
        <w:rPr>
          <w:rFonts w:ascii="Liberation Serif" w:hAnsi="Liberation Serif"/>
          <w:szCs w:val="26"/>
        </w:rPr>
        <w:t>4) выдача разрешений на ввод объектов в эксплуатацию при осуществлении строител</w:t>
      </w:r>
      <w:r w:rsidRPr="00613B69">
        <w:rPr>
          <w:rFonts w:ascii="Liberation Serif" w:hAnsi="Liberation Serif"/>
          <w:szCs w:val="26"/>
        </w:rPr>
        <w:t>ь</w:t>
      </w:r>
      <w:r w:rsidRPr="00613B69">
        <w:rPr>
          <w:rFonts w:ascii="Liberation Serif" w:hAnsi="Liberation Serif"/>
          <w:szCs w:val="26"/>
        </w:rPr>
        <w:t>ства, реконструкции объектов капитального строительства, расположенных на территории п</w:t>
      </w:r>
      <w:r w:rsidRPr="00613B69">
        <w:rPr>
          <w:rFonts w:ascii="Liberation Serif" w:hAnsi="Liberation Serif"/>
          <w:szCs w:val="26"/>
        </w:rPr>
        <w:t>о</w:t>
      </w:r>
      <w:r w:rsidRPr="00613B69">
        <w:rPr>
          <w:rFonts w:ascii="Liberation Serif" w:hAnsi="Liberation Serif"/>
          <w:szCs w:val="26"/>
        </w:rPr>
        <w:t>селения.</w:t>
      </w:r>
    </w:p>
    <w:p w14:paraId="5274FC1B" w14:textId="77777777" w:rsidR="00836BED" w:rsidRPr="00253CCE" w:rsidRDefault="00836BED" w:rsidP="003C025B">
      <w:pPr>
        <w:ind w:firstLine="540"/>
        <w:jc w:val="both"/>
        <w:rPr>
          <w:rFonts w:ascii="Liberation Serif" w:hAnsi="Liberation Serif"/>
          <w:sz w:val="20"/>
          <w:szCs w:val="20"/>
        </w:rPr>
      </w:pPr>
    </w:p>
    <w:p w14:paraId="682DF993" w14:textId="77777777" w:rsidR="00253CCE" w:rsidRPr="00253CCE" w:rsidRDefault="00253CCE" w:rsidP="00253CCE">
      <w:pPr>
        <w:pStyle w:val="1"/>
        <w:spacing w:before="0"/>
        <w:ind w:firstLine="567"/>
        <w:jc w:val="both"/>
        <w:rPr>
          <w:rFonts w:ascii="Liberation Serif" w:hAnsi="Liberation Serif"/>
          <w:color w:val="auto"/>
          <w:sz w:val="24"/>
        </w:rPr>
      </w:pPr>
      <w:bookmarkStart w:id="15" w:name="_Toc47374382"/>
      <w:bookmarkStart w:id="16" w:name="_Toc47621134"/>
      <w:r w:rsidRPr="00253CCE">
        <w:rPr>
          <w:rFonts w:ascii="Liberation Serif" w:hAnsi="Liberation Serif"/>
          <w:color w:val="auto"/>
          <w:sz w:val="24"/>
        </w:rPr>
        <w:t>Статья 9. Предоставление земельных участков, находящихся в муниципальной со</w:t>
      </w:r>
      <w:r w:rsidRPr="00253CCE">
        <w:rPr>
          <w:rFonts w:ascii="Liberation Serif" w:hAnsi="Liberation Serif"/>
          <w:color w:val="auto"/>
          <w:sz w:val="24"/>
        </w:rPr>
        <w:t>б</w:t>
      </w:r>
      <w:r w:rsidRPr="00253CCE">
        <w:rPr>
          <w:rFonts w:ascii="Liberation Serif" w:hAnsi="Liberation Serif"/>
          <w:color w:val="auto"/>
          <w:sz w:val="24"/>
        </w:rPr>
        <w:t>ственности</w:t>
      </w:r>
      <w:bookmarkEnd w:id="15"/>
      <w:bookmarkEnd w:id="16"/>
    </w:p>
    <w:p w14:paraId="46CC68F9" w14:textId="77777777" w:rsidR="00253CCE" w:rsidRPr="00613B69" w:rsidRDefault="00253CCE" w:rsidP="00253CCE">
      <w:pPr>
        <w:pStyle w:val="ConsNormal"/>
        <w:widowControl/>
        <w:ind w:right="0"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613B69">
        <w:rPr>
          <w:rFonts w:ascii="Liberation Serif" w:hAnsi="Liberation Serif" w:cs="Times New Roman"/>
          <w:sz w:val="24"/>
          <w:szCs w:val="24"/>
        </w:rPr>
        <w:t>1. Органы местного самоуправления поселения осуществляют распоряжение земельными участками, находящимися в муниципальной собственности в соответствии с действующим з</w:t>
      </w:r>
      <w:r w:rsidRPr="00613B69">
        <w:rPr>
          <w:rFonts w:ascii="Liberation Serif" w:hAnsi="Liberation Serif" w:cs="Times New Roman"/>
          <w:sz w:val="24"/>
          <w:szCs w:val="24"/>
        </w:rPr>
        <w:t>а</w:t>
      </w:r>
      <w:r w:rsidRPr="00613B69">
        <w:rPr>
          <w:rFonts w:ascii="Liberation Serif" w:hAnsi="Liberation Serif" w:cs="Times New Roman"/>
          <w:sz w:val="24"/>
          <w:szCs w:val="24"/>
        </w:rPr>
        <w:t>конодательством.</w:t>
      </w:r>
    </w:p>
    <w:p w14:paraId="2AE3F9DE" w14:textId="77777777" w:rsidR="00253CCE" w:rsidRPr="00613B69" w:rsidRDefault="00253CCE" w:rsidP="00253CCE">
      <w:pPr>
        <w:pStyle w:val="ConsNormal"/>
        <w:widowControl/>
        <w:ind w:right="0"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613B69">
        <w:rPr>
          <w:rFonts w:ascii="Liberation Serif" w:hAnsi="Liberation Serif" w:cs="Times New Roman"/>
          <w:sz w:val="24"/>
          <w:szCs w:val="24"/>
        </w:rPr>
        <w:t>2. Земельные участки, находящиеся в муниципальной собственности, предоставляются для строительства объектов капитального строительства, целей не связанных со строител</w:t>
      </w:r>
      <w:r w:rsidRPr="00613B69">
        <w:rPr>
          <w:rFonts w:ascii="Liberation Serif" w:hAnsi="Liberation Serif" w:cs="Times New Roman"/>
          <w:sz w:val="24"/>
          <w:szCs w:val="24"/>
        </w:rPr>
        <w:t>ь</w:t>
      </w:r>
      <w:r w:rsidRPr="00613B69">
        <w:rPr>
          <w:rFonts w:ascii="Liberation Serif" w:hAnsi="Liberation Serif" w:cs="Times New Roman"/>
          <w:sz w:val="24"/>
          <w:szCs w:val="24"/>
        </w:rPr>
        <w:t>ством.</w:t>
      </w:r>
    </w:p>
    <w:p w14:paraId="06F57239" w14:textId="77777777" w:rsidR="00253CCE" w:rsidRPr="00613B69" w:rsidRDefault="00253CCE" w:rsidP="00253CCE">
      <w:pPr>
        <w:pStyle w:val="ConsNormal"/>
        <w:widowControl/>
        <w:ind w:right="0"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613B69">
        <w:rPr>
          <w:rFonts w:ascii="Liberation Serif" w:hAnsi="Liberation Serif" w:cs="Times New Roman"/>
          <w:sz w:val="24"/>
          <w:szCs w:val="24"/>
        </w:rPr>
        <w:t>3. Предоставление земельных участков для указанных целей осуществляется в собстве</w:t>
      </w:r>
      <w:r w:rsidRPr="00613B69">
        <w:rPr>
          <w:rFonts w:ascii="Liberation Serif" w:hAnsi="Liberation Serif" w:cs="Times New Roman"/>
          <w:sz w:val="24"/>
          <w:szCs w:val="24"/>
        </w:rPr>
        <w:t>н</w:t>
      </w:r>
      <w:r w:rsidRPr="00613B69">
        <w:rPr>
          <w:rFonts w:ascii="Liberation Serif" w:hAnsi="Liberation Serif" w:cs="Times New Roman"/>
          <w:sz w:val="24"/>
          <w:szCs w:val="24"/>
        </w:rPr>
        <w:t xml:space="preserve">ность, постоянное (бессрочное) пользование, </w:t>
      </w:r>
      <w:proofErr w:type="gramStart"/>
      <w:r w:rsidRPr="00613B69">
        <w:rPr>
          <w:rFonts w:ascii="Liberation Serif" w:hAnsi="Liberation Serif" w:cs="Times New Roman"/>
          <w:sz w:val="24"/>
          <w:szCs w:val="24"/>
        </w:rPr>
        <w:t>безвозмездное срочное</w:t>
      </w:r>
      <w:proofErr w:type="gramEnd"/>
      <w:r w:rsidRPr="00613B69">
        <w:rPr>
          <w:rFonts w:ascii="Liberation Serif" w:hAnsi="Liberation Serif" w:cs="Times New Roman"/>
          <w:sz w:val="24"/>
          <w:szCs w:val="24"/>
        </w:rPr>
        <w:t xml:space="preserve"> пользование, аренду.</w:t>
      </w:r>
    </w:p>
    <w:p w14:paraId="112BAD82" w14:textId="77777777" w:rsidR="00253CCE" w:rsidRDefault="00253CCE" w:rsidP="00253CCE">
      <w:pPr>
        <w:pStyle w:val="ConsPlusNormal"/>
        <w:ind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613B69">
        <w:rPr>
          <w:rFonts w:ascii="Liberation Serif" w:hAnsi="Liberation Serif" w:cs="Times New Roman"/>
          <w:sz w:val="24"/>
          <w:szCs w:val="24"/>
        </w:rPr>
        <w:t>4. Порядок предоставления земельных участков для строительства регулируется земел</w:t>
      </w:r>
      <w:r w:rsidRPr="00613B69">
        <w:rPr>
          <w:rFonts w:ascii="Liberation Serif" w:hAnsi="Liberation Serif" w:cs="Times New Roman"/>
          <w:sz w:val="24"/>
          <w:szCs w:val="24"/>
        </w:rPr>
        <w:t>ь</w:t>
      </w:r>
      <w:r w:rsidRPr="00613B69">
        <w:rPr>
          <w:rFonts w:ascii="Liberation Serif" w:hAnsi="Liberation Serif" w:cs="Times New Roman"/>
          <w:sz w:val="24"/>
          <w:szCs w:val="24"/>
        </w:rPr>
        <w:t>ным законодательством и настоящими Правилами.</w:t>
      </w:r>
    </w:p>
    <w:p w14:paraId="53ABFB90" w14:textId="77777777" w:rsidR="00253CCE" w:rsidRDefault="00253CCE" w:rsidP="00253CCE">
      <w:pPr>
        <w:pStyle w:val="ConsPlusNormal"/>
        <w:ind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3F4CD5">
        <w:rPr>
          <w:rFonts w:ascii="Liberation Serif" w:hAnsi="Liberation Serif" w:cs="Times New Roman"/>
          <w:sz w:val="24"/>
          <w:szCs w:val="24"/>
        </w:rPr>
        <w:t>Предоставление земельных участков в собственность бесплатно или в постоянное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3F4CD5">
        <w:rPr>
          <w:rFonts w:ascii="Liberation Serif" w:hAnsi="Liberation Serif" w:cs="Times New Roman"/>
          <w:sz w:val="24"/>
          <w:szCs w:val="24"/>
        </w:rPr>
        <w:t>(бе</w:t>
      </w:r>
      <w:r w:rsidRPr="003F4CD5">
        <w:rPr>
          <w:rFonts w:ascii="Liberation Serif" w:hAnsi="Liberation Serif" w:cs="Times New Roman"/>
          <w:sz w:val="24"/>
          <w:szCs w:val="24"/>
        </w:rPr>
        <w:t>с</w:t>
      </w:r>
      <w:r w:rsidRPr="003F4CD5">
        <w:rPr>
          <w:rFonts w:ascii="Liberation Serif" w:hAnsi="Liberation Serif" w:cs="Times New Roman"/>
          <w:sz w:val="24"/>
          <w:szCs w:val="24"/>
        </w:rPr>
        <w:t>срочное) пользование осуществляется в соответствии со статьей 39.14 Земельного</w:t>
      </w:r>
      <w:r>
        <w:rPr>
          <w:rFonts w:ascii="Liberation Serif" w:hAnsi="Liberation Serif" w:cs="Times New Roman"/>
          <w:sz w:val="24"/>
          <w:szCs w:val="24"/>
        </w:rPr>
        <w:t xml:space="preserve"> кодекса Ро</w:t>
      </w:r>
      <w:r>
        <w:rPr>
          <w:rFonts w:ascii="Liberation Serif" w:hAnsi="Liberation Serif" w:cs="Times New Roman"/>
          <w:sz w:val="24"/>
          <w:szCs w:val="24"/>
        </w:rPr>
        <w:t>с</w:t>
      </w:r>
      <w:r>
        <w:rPr>
          <w:rFonts w:ascii="Liberation Serif" w:hAnsi="Liberation Serif" w:cs="Times New Roman"/>
          <w:sz w:val="24"/>
          <w:szCs w:val="24"/>
        </w:rPr>
        <w:t>сийской Федерации.</w:t>
      </w:r>
    </w:p>
    <w:p w14:paraId="07DEAB04" w14:textId="0D039593" w:rsidR="00253CCE" w:rsidRDefault="00253CCE" w:rsidP="00253CCE">
      <w:pPr>
        <w:pStyle w:val="ConsPlusNormal"/>
        <w:ind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D81006">
        <w:rPr>
          <w:rFonts w:ascii="Liberation Serif" w:hAnsi="Liberation Serif" w:cs="Times New Roman"/>
          <w:sz w:val="24"/>
          <w:szCs w:val="24"/>
        </w:rPr>
        <w:t>Продажа земельных участков, находящихся в муниципальной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D81006">
        <w:rPr>
          <w:rFonts w:ascii="Liberation Serif" w:hAnsi="Liberation Serif" w:cs="Times New Roman"/>
          <w:sz w:val="24"/>
          <w:szCs w:val="24"/>
        </w:rPr>
        <w:t>собственности, осуществл</w:t>
      </w:r>
      <w:r w:rsidRPr="00D81006">
        <w:rPr>
          <w:rFonts w:ascii="Liberation Serif" w:hAnsi="Liberation Serif" w:cs="Times New Roman"/>
          <w:sz w:val="24"/>
          <w:szCs w:val="24"/>
        </w:rPr>
        <w:t>я</w:t>
      </w:r>
      <w:r w:rsidRPr="00D81006">
        <w:rPr>
          <w:rFonts w:ascii="Liberation Serif" w:hAnsi="Liberation Serif" w:cs="Times New Roman"/>
          <w:sz w:val="24"/>
          <w:szCs w:val="24"/>
        </w:rPr>
        <w:t>ется на торгах, проводимых в форме аукционов, за исключением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D81006">
        <w:rPr>
          <w:rFonts w:ascii="Liberation Serif" w:hAnsi="Liberation Serif" w:cs="Times New Roman"/>
          <w:sz w:val="24"/>
          <w:szCs w:val="24"/>
        </w:rPr>
        <w:t>случаев, предусмотренных пунктом 2</w:t>
      </w:r>
      <w:r>
        <w:rPr>
          <w:rFonts w:ascii="Liberation Serif" w:hAnsi="Liberation Serif" w:cs="Times New Roman"/>
          <w:sz w:val="24"/>
          <w:szCs w:val="24"/>
        </w:rPr>
        <w:t xml:space="preserve"> статьи 39.3 Земельного кодекса Российской Федерации</w:t>
      </w:r>
      <w:r w:rsidRPr="00D81006">
        <w:rPr>
          <w:rFonts w:ascii="Liberation Serif" w:hAnsi="Liberation Serif" w:cs="Times New Roman"/>
          <w:sz w:val="24"/>
          <w:szCs w:val="24"/>
        </w:rPr>
        <w:t>.</w:t>
      </w:r>
    </w:p>
    <w:p w14:paraId="04537AEB" w14:textId="77777777" w:rsidR="00253CCE" w:rsidRDefault="00253CCE" w:rsidP="00253CCE">
      <w:pPr>
        <w:pStyle w:val="ConsPlusNormal"/>
        <w:ind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D81006">
        <w:rPr>
          <w:rFonts w:ascii="Liberation Serif" w:hAnsi="Liberation Serif" w:cs="Times New Roman"/>
          <w:sz w:val="24"/>
          <w:szCs w:val="24"/>
        </w:rPr>
        <w:t>Договор аренды земельного участка, находящегося в государственной или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D81006">
        <w:rPr>
          <w:rFonts w:ascii="Liberation Serif" w:hAnsi="Liberation Serif" w:cs="Times New Roman"/>
          <w:sz w:val="24"/>
          <w:szCs w:val="24"/>
        </w:rPr>
        <w:t>муниципальной собственности, заключается на торгах, проводимых в форме аукциона,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D81006">
        <w:rPr>
          <w:rFonts w:ascii="Liberation Serif" w:hAnsi="Liberation Serif" w:cs="Times New Roman"/>
          <w:sz w:val="24"/>
          <w:szCs w:val="24"/>
        </w:rPr>
        <w:t xml:space="preserve">за исключением случаев, предусмотренных пунктом 2 статьи 39.6 Земельного кодекса </w:t>
      </w:r>
      <w:r>
        <w:rPr>
          <w:rFonts w:ascii="Liberation Serif" w:hAnsi="Liberation Serif" w:cs="Times New Roman"/>
          <w:sz w:val="24"/>
          <w:szCs w:val="24"/>
        </w:rPr>
        <w:t>Российской Федерации</w:t>
      </w:r>
      <w:r w:rsidRPr="00D81006">
        <w:rPr>
          <w:rFonts w:ascii="Liberation Serif" w:hAnsi="Liberation Serif" w:cs="Times New Roman"/>
          <w:sz w:val="24"/>
          <w:szCs w:val="24"/>
        </w:rPr>
        <w:t>.</w:t>
      </w:r>
    </w:p>
    <w:p w14:paraId="119F4145" w14:textId="77777777" w:rsidR="00253CCE" w:rsidRPr="00613B69" w:rsidRDefault="00253CCE" w:rsidP="00253CCE">
      <w:pPr>
        <w:pStyle w:val="ConsPlusNormal"/>
        <w:ind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D81006">
        <w:rPr>
          <w:rFonts w:ascii="Liberation Serif" w:hAnsi="Liberation Serif" w:cs="Times New Roman"/>
          <w:sz w:val="24"/>
          <w:szCs w:val="24"/>
        </w:rPr>
        <w:t>Договор безвозмездного пользования земельным участком заключается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D81006">
        <w:rPr>
          <w:rFonts w:ascii="Liberation Serif" w:hAnsi="Liberation Serif" w:cs="Times New Roman"/>
          <w:sz w:val="24"/>
          <w:szCs w:val="24"/>
        </w:rPr>
        <w:t>с физическим или юридическим лицом в случаях, предусмотренных подпунктом 2 пункта 2</w:t>
      </w:r>
      <w:r>
        <w:rPr>
          <w:rFonts w:ascii="Liberation Serif" w:hAnsi="Liberation Serif" w:cs="Times New Roman"/>
          <w:sz w:val="24"/>
          <w:szCs w:val="24"/>
        </w:rPr>
        <w:t xml:space="preserve"> </w:t>
      </w:r>
      <w:r w:rsidRPr="00D81006">
        <w:rPr>
          <w:rFonts w:ascii="Liberation Serif" w:hAnsi="Liberation Serif" w:cs="Times New Roman"/>
          <w:sz w:val="24"/>
          <w:szCs w:val="24"/>
        </w:rPr>
        <w:t>статьи 39.10 Земел</w:t>
      </w:r>
      <w:r w:rsidRPr="00D81006">
        <w:rPr>
          <w:rFonts w:ascii="Liberation Serif" w:hAnsi="Liberation Serif" w:cs="Times New Roman"/>
          <w:sz w:val="24"/>
          <w:szCs w:val="24"/>
        </w:rPr>
        <w:t>ь</w:t>
      </w:r>
      <w:r w:rsidRPr="00D81006">
        <w:rPr>
          <w:rFonts w:ascii="Liberation Serif" w:hAnsi="Liberation Serif" w:cs="Times New Roman"/>
          <w:sz w:val="24"/>
          <w:szCs w:val="24"/>
        </w:rPr>
        <w:t xml:space="preserve">ного кодекса </w:t>
      </w:r>
      <w:r>
        <w:rPr>
          <w:rFonts w:ascii="Liberation Serif" w:hAnsi="Liberation Serif" w:cs="Times New Roman"/>
          <w:sz w:val="24"/>
          <w:szCs w:val="24"/>
        </w:rPr>
        <w:t>Российской Федерации</w:t>
      </w:r>
      <w:r w:rsidRPr="00D81006">
        <w:rPr>
          <w:rFonts w:ascii="Liberation Serif" w:hAnsi="Liberation Serif" w:cs="Times New Roman"/>
          <w:sz w:val="24"/>
          <w:szCs w:val="24"/>
        </w:rPr>
        <w:t>.</w:t>
      </w:r>
    </w:p>
    <w:p w14:paraId="588D6253" w14:textId="5D8DEA56" w:rsidR="00253CCE" w:rsidRPr="00253CCE" w:rsidRDefault="00253CCE" w:rsidP="00253CCE">
      <w:pPr>
        <w:pStyle w:val="ConsNormal"/>
        <w:widowControl/>
        <w:ind w:right="0"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613B69">
        <w:rPr>
          <w:rFonts w:ascii="Liberation Serif" w:hAnsi="Liberation Serif" w:cs="Times New Roman"/>
          <w:sz w:val="24"/>
          <w:szCs w:val="24"/>
        </w:rPr>
        <w:lastRenderedPageBreak/>
        <w:t xml:space="preserve">5. </w:t>
      </w:r>
      <w:proofErr w:type="gramStart"/>
      <w:r w:rsidRPr="00613B69">
        <w:rPr>
          <w:rFonts w:ascii="Liberation Serif" w:hAnsi="Liberation Serif" w:cs="Times New Roman"/>
          <w:sz w:val="24"/>
          <w:szCs w:val="24"/>
        </w:rPr>
        <w:t>Предоставление земельных участков для целей, не связанных со строительством, а та</w:t>
      </w:r>
      <w:r w:rsidRPr="00613B69">
        <w:rPr>
          <w:rFonts w:ascii="Liberation Serif" w:hAnsi="Liberation Serif" w:cs="Times New Roman"/>
          <w:sz w:val="24"/>
          <w:szCs w:val="24"/>
        </w:rPr>
        <w:t>к</w:t>
      </w:r>
      <w:r w:rsidRPr="00613B69">
        <w:rPr>
          <w:rFonts w:ascii="Liberation Serif" w:hAnsi="Liberation Serif" w:cs="Times New Roman"/>
          <w:sz w:val="24"/>
          <w:szCs w:val="24"/>
        </w:rPr>
        <w:t>же земельных участков в границах территорий общего пользования осуществляется в соотве</w:t>
      </w:r>
      <w:r w:rsidRPr="00613B69">
        <w:rPr>
          <w:rFonts w:ascii="Liberation Serif" w:hAnsi="Liberation Serif" w:cs="Times New Roman"/>
          <w:sz w:val="24"/>
          <w:szCs w:val="24"/>
        </w:rPr>
        <w:t>т</w:t>
      </w:r>
      <w:r w:rsidRPr="00613B69">
        <w:rPr>
          <w:rFonts w:ascii="Liberation Serif" w:hAnsi="Liberation Serif" w:cs="Times New Roman"/>
          <w:sz w:val="24"/>
          <w:szCs w:val="24"/>
        </w:rPr>
        <w:t>ствии с муниципальным правовым актом Совета депутатов поселения, устанавливающим пр</w:t>
      </w:r>
      <w:r w:rsidRPr="00613B69">
        <w:rPr>
          <w:rFonts w:ascii="Liberation Serif" w:hAnsi="Liberation Serif" w:cs="Times New Roman"/>
          <w:sz w:val="24"/>
          <w:szCs w:val="24"/>
        </w:rPr>
        <w:t>о</w:t>
      </w:r>
      <w:r w:rsidRPr="00613B69">
        <w:rPr>
          <w:rFonts w:ascii="Liberation Serif" w:hAnsi="Liberation Serif" w:cs="Times New Roman"/>
          <w:sz w:val="24"/>
          <w:szCs w:val="24"/>
        </w:rPr>
        <w:t>цедуры и критерии предоставления таких земельных участков, в том числе порядок рассмотр</w:t>
      </w:r>
      <w:r w:rsidRPr="00613B69">
        <w:rPr>
          <w:rFonts w:ascii="Liberation Serif" w:hAnsi="Liberation Serif" w:cs="Times New Roman"/>
          <w:sz w:val="24"/>
          <w:szCs w:val="24"/>
        </w:rPr>
        <w:t>е</w:t>
      </w:r>
      <w:r w:rsidRPr="00613B69">
        <w:rPr>
          <w:rFonts w:ascii="Liberation Serif" w:hAnsi="Liberation Serif" w:cs="Times New Roman"/>
          <w:sz w:val="24"/>
          <w:szCs w:val="24"/>
        </w:rPr>
        <w:t>ния заявок и принятия решения.</w:t>
      </w:r>
      <w:proofErr w:type="gramEnd"/>
    </w:p>
    <w:p w14:paraId="73F1F910" w14:textId="77777777" w:rsidR="001D13F1" w:rsidRPr="00253CCE" w:rsidRDefault="001D13F1" w:rsidP="003C025B">
      <w:pPr>
        <w:ind w:firstLine="540"/>
        <w:jc w:val="both"/>
        <w:rPr>
          <w:rFonts w:ascii="Liberation Serif" w:hAnsi="Liberation Serif"/>
          <w:sz w:val="20"/>
          <w:szCs w:val="20"/>
        </w:rPr>
      </w:pPr>
    </w:p>
    <w:p w14:paraId="235659CA" w14:textId="7F0813F1" w:rsidR="00836BED" w:rsidRPr="00613B69" w:rsidRDefault="00836BED" w:rsidP="00836BED">
      <w:pPr>
        <w:pStyle w:val="3"/>
        <w:ind w:firstLine="567"/>
        <w:jc w:val="both"/>
        <w:rPr>
          <w:rFonts w:ascii="Liberation Serif" w:hAnsi="Liberation Serif"/>
          <w:sz w:val="24"/>
          <w:szCs w:val="28"/>
        </w:rPr>
      </w:pPr>
      <w:bookmarkStart w:id="17" w:name="_Toc43539958"/>
      <w:bookmarkStart w:id="18" w:name="_Toc47374384"/>
      <w:bookmarkStart w:id="19" w:name="_Toc47621135"/>
      <w:r w:rsidRPr="00613B69">
        <w:rPr>
          <w:rFonts w:ascii="Liberation Serif" w:hAnsi="Liberation Serif"/>
          <w:sz w:val="24"/>
          <w:szCs w:val="28"/>
        </w:rPr>
        <w:t xml:space="preserve">Статья </w:t>
      </w:r>
      <w:r w:rsidR="001D13F1">
        <w:rPr>
          <w:rFonts w:ascii="Liberation Serif" w:hAnsi="Liberation Serif"/>
          <w:sz w:val="24"/>
          <w:szCs w:val="28"/>
        </w:rPr>
        <w:t>10</w:t>
      </w:r>
      <w:r w:rsidRPr="00613B69">
        <w:rPr>
          <w:rFonts w:ascii="Liberation Serif" w:hAnsi="Liberation Serif"/>
          <w:sz w:val="24"/>
          <w:szCs w:val="28"/>
        </w:rPr>
        <w:t>. Резервирование и изъятие земель для муниципальных нужд</w:t>
      </w:r>
      <w:bookmarkEnd w:id="17"/>
      <w:bookmarkEnd w:id="18"/>
      <w:bookmarkEnd w:id="19"/>
    </w:p>
    <w:p w14:paraId="42BF4D1C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1. Для муниципальных нужд поселения резервируются и при необходимости изымаются (в том числе путем выкупа):</w:t>
      </w:r>
    </w:p>
    <w:p w14:paraId="3FFE03E3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а) земельные участки общего пользования, занятые площадями, улицами, проездами, а</w:t>
      </w:r>
      <w:r w:rsidRPr="00613B69">
        <w:rPr>
          <w:rFonts w:ascii="Liberation Serif" w:hAnsi="Liberation Serif"/>
        </w:rPr>
        <w:t>в</w:t>
      </w:r>
      <w:r w:rsidRPr="00613B69">
        <w:rPr>
          <w:rFonts w:ascii="Liberation Serif" w:hAnsi="Liberation Serif"/>
        </w:rPr>
        <w:t>томобильными дорогами, скверами, бульварами, пляжами и другими объектами, не подлеж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щими приватизации;</w:t>
      </w:r>
    </w:p>
    <w:p w14:paraId="0EE7F7B4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б) территории, предназначенные для развития инженерной, транспортной, социальной инфраструктуры поселения в соответствии с генеральным планом поселения, другой град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строительной документацией;</w:t>
      </w:r>
    </w:p>
    <w:p w14:paraId="74167EDE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в) территории, относящиеся к памятникам природы;</w:t>
      </w:r>
    </w:p>
    <w:p w14:paraId="1E0DF99F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г) земельные участки, занятые муниципальными унитарными предприятиями, в отнош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нии которых принято решение о ликвидации;</w:t>
      </w:r>
    </w:p>
    <w:p w14:paraId="192DFCB1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д) земельные участки из резервного фонда поселковых земель, границы которых устано</w:t>
      </w:r>
      <w:r w:rsidRPr="00613B69">
        <w:rPr>
          <w:rFonts w:ascii="Liberation Serif" w:hAnsi="Liberation Serif"/>
        </w:rPr>
        <w:t>в</w:t>
      </w:r>
      <w:r w:rsidRPr="00613B69">
        <w:rPr>
          <w:rFonts w:ascii="Liberation Serif" w:hAnsi="Liberation Serif"/>
        </w:rPr>
        <w:t>лены проектами межевания, разработанными в соответствии с картой градостроительного з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нирования настоящих Правил;</w:t>
      </w:r>
    </w:p>
    <w:p w14:paraId="1443C10F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е) иные земельные участки, в том числе изъятые в установленном порядке для муниц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пальных нужд, необходимые для реализации целевых программ поселения, а также других м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роприятий.</w:t>
      </w:r>
    </w:p>
    <w:p w14:paraId="06521D1E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2. Решение о резервировании земель для муниципальных нужд принимается Администр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цией поселения.</w:t>
      </w:r>
    </w:p>
    <w:p w14:paraId="1733B203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3. Порядок резервирования земель для муниципальных нужд определяется Правител</w:t>
      </w:r>
      <w:r w:rsidRPr="00613B69">
        <w:rPr>
          <w:rFonts w:ascii="Liberation Serif" w:hAnsi="Liberation Serif"/>
        </w:rPr>
        <w:t>ь</w:t>
      </w:r>
      <w:r w:rsidRPr="00613B69">
        <w:rPr>
          <w:rFonts w:ascii="Liberation Serif" w:hAnsi="Liberation Serif"/>
        </w:rPr>
        <w:t>ством Российской Федерации.</w:t>
      </w:r>
    </w:p>
    <w:p w14:paraId="3540D3B7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4. </w:t>
      </w:r>
      <w:proofErr w:type="gramStart"/>
      <w:r w:rsidRPr="00613B69">
        <w:rPr>
          <w:rFonts w:ascii="Liberation Serif" w:hAnsi="Liberation Serif"/>
        </w:rPr>
        <w:t>Изъятие земельных участков для государственных или муниципальных нужд в целях строительства, реконструкции объектов федерального значения, объектов регионального знач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ния или объектов местного значения допускается, если указанные объекты предусмотрены утвержденными документами территориального планирования и утвержденными проектами планировки территории.</w:t>
      </w:r>
      <w:proofErr w:type="gramEnd"/>
    </w:p>
    <w:p w14:paraId="1306D6EB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5. Изъятие земельных участков для государственных или муниципальных нужд осущест</w:t>
      </w:r>
      <w:r w:rsidRPr="00613B69">
        <w:rPr>
          <w:rFonts w:ascii="Liberation Serif" w:hAnsi="Liberation Serif"/>
        </w:rPr>
        <w:t>в</w:t>
      </w:r>
      <w:r w:rsidRPr="00613B69">
        <w:rPr>
          <w:rFonts w:ascii="Liberation Serif" w:hAnsi="Liberation Serif"/>
        </w:rPr>
        <w:t>ляется на основании решений:</w:t>
      </w:r>
    </w:p>
    <w:p w14:paraId="086FBB22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1) уполномоченных федеральных органов исполнительной власти - в случае изъятия з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мельных участков для государственных нужд Российской Федерации (федеральных нужд), в том числе для размещения объектов федерального значения. Уполномоченные федеральные органы исполнительной власти принимают также решения об изъятии земельных участков в связи с осуществлением недропользования;</w:t>
      </w:r>
    </w:p>
    <w:p w14:paraId="416ABEF3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proofErr w:type="gramStart"/>
      <w:r w:rsidRPr="00613B69">
        <w:rPr>
          <w:rFonts w:ascii="Liberation Serif" w:hAnsi="Liberation Serif"/>
        </w:rPr>
        <w:t>2) уполномоченных исполнительных органов государственной власти субъекта Росси</w:t>
      </w:r>
      <w:r w:rsidRPr="00613B69">
        <w:rPr>
          <w:rFonts w:ascii="Liberation Serif" w:hAnsi="Liberation Serif"/>
        </w:rPr>
        <w:t>й</w:t>
      </w:r>
      <w:r w:rsidRPr="00613B69">
        <w:rPr>
          <w:rFonts w:ascii="Liberation Serif" w:hAnsi="Liberation Serif"/>
        </w:rPr>
        <w:t>ской Федерации - в случае изъятия земельных участков для государственных нужд субъекта Российской Федерации (региональных нужд), в том числе для размещения объектов регионал</w:t>
      </w:r>
      <w:r w:rsidRPr="00613B69">
        <w:rPr>
          <w:rFonts w:ascii="Liberation Serif" w:hAnsi="Liberation Serif"/>
        </w:rPr>
        <w:t>ь</w:t>
      </w:r>
      <w:r w:rsidRPr="00613B69">
        <w:rPr>
          <w:rFonts w:ascii="Liberation Serif" w:hAnsi="Liberation Serif"/>
        </w:rPr>
        <w:t>ного значения.</w:t>
      </w:r>
      <w:proofErr w:type="gramEnd"/>
      <w:r w:rsidRPr="00613B69">
        <w:rPr>
          <w:rFonts w:ascii="Liberation Serif" w:hAnsi="Liberation Serif"/>
        </w:rPr>
        <w:t xml:space="preserve"> Исполнительные органы государственной власти субъекта Российской Федер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ции принимают также решения об изъятии земельных участков, необходимых для ведения р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бот, связанных с пользованием участками недр местного значения;</w:t>
      </w:r>
    </w:p>
    <w:p w14:paraId="372C4193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3) органов местного самоуправления - в случае изъятия земельных участков для муниц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пальных нужд, в том числе для размещения объектов местного значения.</w:t>
      </w:r>
    </w:p>
    <w:p w14:paraId="37DC8150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6. Порядок изъятия земельных участков для государственных и муниципальных нужд, определен главой VII.1 Земельного кодекса РФ.</w:t>
      </w:r>
    </w:p>
    <w:p w14:paraId="64B58904" w14:textId="77777777" w:rsidR="00836BED" w:rsidRPr="00253CCE" w:rsidRDefault="00836BED" w:rsidP="003C025B">
      <w:pPr>
        <w:ind w:firstLine="540"/>
        <w:jc w:val="both"/>
        <w:rPr>
          <w:rFonts w:ascii="Liberation Serif" w:hAnsi="Liberation Serif"/>
          <w:sz w:val="20"/>
          <w:szCs w:val="20"/>
        </w:rPr>
      </w:pPr>
    </w:p>
    <w:p w14:paraId="04422EFF" w14:textId="6DD4C9D5" w:rsidR="00836BED" w:rsidRPr="00836BED" w:rsidRDefault="00836BED" w:rsidP="00836BED">
      <w:pPr>
        <w:pStyle w:val="1"/>
        <w:spacing w:before="0"/>
        <w:ind w:firstLine="567"/>
        <w:jc w:val="both"/>
        <w:rPr>
          <w:rFonts w:ascii="Liberation Serif" w:hAnsi="Liberation Serif"/>
          <w:color w:val="auto"/>
          <w:sz w:val="24"/>
        </w:rPr>
      </w:pPr>
      <w:bookmarkStart w:id="20" w:name="_Toc47374389"/>
      <w:bookmarkStart w:id="21" w:name="_Toc47621136"/>
      <w:r w:rsidRPr="00836BED">
        <w:rPr>
          <w:rFonts w:ascii="Liberation Serif" w:hAnsi="Liberation Serif"/>
          <w:color w:val="auto"/>
          <w:sz w:val="24"/>
        </w:rPr>
        <w:lastRenderedPageBreak/>
        <w:t>Статья 1</w:t>
      </w:r>
      <w:r w:rsidR="001D13F1">
        <w:rPr>
          <w:rFonts w:ascii="Liberation Serif" w:hAnsi="Liberation Serif"/>
          <w:color w:val="auto"/>
          <w:sz w:val="24"/>
        </w:rPr>
        <w:t>1</w:t>
      </w:r>
      <w:r w:rsidRPr="00836BED">
        <w:rPr>
          <w:rFonts w:ascii="Liberation Serif" w:hAnsi="Liberation Serif"/>
          <w:color w:val="auto"/>
          <w:sz w:val="24"/>
        </w:rPr>
        <w:t>. Выдача разрешения на строительство и разрешения на ввод объекта в эксплуатацию</w:t>
      </w:r>
      <w:bookmarkEnd w:id="20"/>
      <w:bookmarkEnd w:id="21"/>
    </w:p>
    <w:p w14:paraId="7A11971E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1. В целях строительства, реконструкции, капитального ремонта объекта капитального строительства застройщик направляет в орган местного самоуправления </w:t>
      </w:r>
      <w:proofErr w:type="spellStart"/>
      <w:r w:rsidRPr="00613B69">
        <w:rPr>
          <w:rFonts w:ascii="Liberation Serif" w:hAnsi="Liberation Serif"/>
        </w:rPr>
        <w:t>Нефтеюганского</w:t>
      </w:r>
      <w:proofErr w:type="spellEnd"/>
      <w:r w:rsidRPr="00613B69">
        <w:rPr>
          <w:rFonts w:ascii="Liberation Serif" w:hAnsi="Liberation Serif"/>
        </w:rPr>
        <w:t xml:space="preserve"> рай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на заявление о выдаче разрешения на строительство.</w:t>
      </w:r>
    </w:p>
    <w:p w14:paraId="0FDF59BB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2. Выдача разрешения на ввод объекта в эксплуатацию осуществляется на основании з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 xml:space="preserve">явления застройщика, подаваемого в орган местного самоуправления </w:t>
      </w:r>
      <w:proofErr w:type="spellStart"/>
      <w:r w:rsidRPr="00613B69">
        <w:rPr>
          <w:rFonts w:ascii="Liberation Serif" w:hAnsi="Liberation Serif"/>
        </w:rPr>
        <w:t>Нефтеюганского</w:t>
      </w:r>
      <w:proofErr w:type="spellEnd"/>
      <w:r w:rsidRPr="00613B69">
        <w:rPr>
          <w:rFonts w:ascii="Liberation Serif" w:hAnsi="Liberation Serif"/>
        </w:rPr>
        <w:t xml:space="preserve"> района.</w:t>
      </w:r>
    </w:p>
    <w:p w14:paraId="068209C5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  <w:szCs w:val="26"/>
        </w:rPr>
      </w:pPr>
      <w:r w:rsidRPr="00613B69">
        <w:rPr>
          <w:rFonts w:ascii="Liberation Serif" w:hAnsi="Liberation Serif"/>
        </w:rPr>
        <w:t xml:space="preserve">3. </w:t>
      </w:r>
      <w:proofErr w:type="gramStart"/>
      <w:r w:rsidRPr="00613B69">
        <w:rPr>
          <w:rFonts w:ascii="Liberation Serif" w:hAnsi="Liberation Serif"/>
        </w:rPr>
        <w:t xml:space="preserve">Орган местного самоуправления </w:t>
      </w:r>
      <w:proofErr w:type="spellStart"/>
      <w:r w:rsidRPr="00613B69">
        <w:rPr>
          <w:rFonts w:ascii="Liberation Serif" w:hAnsi="Liberation Serif"/>
        </w:rPr>
        <w:t>Нефтеюганского</w:t>
      </w:r>
      <w:proofErr w:type="spellEnd"/>
      <w:r w:rsidRPr="00613B69">
        <w:rPr>
          <w:rFonts w:ascii="Liberation Serif" w:hAnsi="Liberation Serif"/>
        </w:rPr>
        <w:t xml:space="preserve"> района осуществляет </w:t>
      </w:r>
      <w:r w:rsidRPr="00613B69">
        <w:rPr>
          <w:rFonts w:ascii="Liberation Serif" w:hAnsi="Liberation Serif"/>
          <w:szCs w:val="26"/>
        </w:rPr>
        <w:t>выдачу разр</w:t>
      </w:r>
      <w:r w:rsidRPr="00613B69">
        <w:rPr>
          <w:rFonts w:ascii="Liberation Serif" w:hAnsi="Liberation Serif"/>
          <w:szCs w:val="26"/>
        </w:rPr>
        <w:t>е</w:t>
      </w:r>
      <w:r w:rsidRPr="00613B69">
        <w:rPr>
          <w:rFonts w:ascii="Liberation Serif" w:hAnsi="Liberation Serif"/>
          <w:szCs w:val="26"/>
        </w:rPr>
        <w:t>шений на строительство</w:t>
      </w:r>
      <w:r w:rsidRPr="00613B69">
        <w:rPr>
          <w:rFonts w:ascii="Liberation Serif" w:hAnsi="Liberation Serif"/>
        </w:rPr>
        <w:t xml:space="preserve">, </w:t>
      </w:r>
      <w:r w:rsidRPr="00613B69">
        <w:rPr>
          <w:rFonts w:ascii="Liberation Serif" w:hAnsi="Liberation Serif"/>
          <w:szCs w:val="26"/>
        </w:rPr>
        <w:t>выдачу разрешений на ввод объектов в эксплуатацию при осущест</w:t>
      </w:r>
      <w:r w:rsidRPr="00613B69">
        <w:rPr>
          <w:rFonts w:ascii="Liberation Serif" w:hAnsi="Liberation Serif"/>
          <w:szCs w:val="26"/>
        </w:rPr>
        <w:t>в</w:t>
      </w:r>
      <w:r w:rsidRPr="00613B69">
        <w:rPr>
          <w:rFonts w:ascii="Liberation Serif" w:hAnsi="Liberation Serif"/>
          <w:szCs w:val="26"/>
        </w:rPr>
        <w:t>лении строительства, реконструкции объектов капитального строительства, расположенных на территории поселения.</w:t>
      </w:r>
      <w:proofErr w:type="gramEnd"/>
    </w:p>
    <w:p w14:paraId="45BD6BD6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4. Результатом рассмотрения заявления о выдаче </w:t>
      </w:r>
      <w:r w:rsidRPr="00613B69">
        <w:rPr>
          <w:rFonts w:ascii="Liberation Serif" w:hAnsi="Liberation Serif"/>
          <w:szCs w:val="26"/>
        </w:rPr>
        <w:t>разрешения на строительство объектов капитального строительства</w:t>
      </w:r>
      <w:r w:rsidRPr="00613B69">
        <w:rPr>
          <w:rFonts w:ascii="Liberation Serif" w:hAnsi="Liberation Serif"/>
        </w:rPr>
        <w:t xml:space="preserve"> являются выдача заявителю:</w:t>
      </w:r>
    </w:p>
    <w:p w14:paraId="0EDEBD19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</w:rPr>
      </w:pPr>
      <w:proofErr w:type="gramStart"/>
      <w:r w:rsidRPr="00613B69">
        <w:rPr>
          <w:rFonts w:ascii="Liberation Serif" w:hAnsi="Liberation Serif"/>
        </w:rPr>
        <w:t xml:space="preserve">- разрешения на строительство, реконструкцию объекта капитального строительства или на отдельные этапы строительства, реконструкции объекта капитального строительства по форме, утвержденной уполномоченным Правительством Российской Федерации федеральным органом исполнительной власти; </w:t>
      </w:r>
      <w:proofErr w:type="gramEnd"/>
    </w:p>
    <w:p w14:paraId="12091F15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</w:rPr>
      </w:pPr>
      <w:proofErr w:type="gramStart"/>
      <w:r w:rsidRPr="00613B69">
        <w:rPr>
          <w:rFonts w:ascii="Liberation Serif" w:hAnsi="Liberation Serif"/>
        </w:rPr>
        <w:t>- разрешения на строительство с внесенными в него изменениями (в том числе в связи с необходимостью продления срока действия разрешения на строительство);</w:t>
      </w:r>
      <w:proofErr w:type="gramEnd"/>
    </w:p>
    <w:p w14:paraId="02FA288C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уведомления об отказе в выдаче разрешения на строительство;</w:t>
      </w:r>
    </w:p>
    <w:p w14:paraId="51F23403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</w:rPr>
      </w:pPr>
      <w:proofErr w:type="gramStart"/>
      <w:r w:rsidRPr="00613B69">
        <w:rPr>
          <w:rFonts w:ascii="Liberation Serif" w:hAnsi="Liberation Serif"/>
        </w:rPr>
        <w:t>- уведомления об отказе во внесении изменений в разрешение на строительство (в том числе в связи с необходимостью продления срока действия такого разрешения).</w:t>
      </w:r>
      <w:proofErr w:type="gramEnd"/>
    </w:p>
    <w:p w14:paraId="53C236ED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5. Внесение изменений в разрешение на строительство осуществляется путем формиров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ния разрешения на строительство по установленной форме взамен ранее выданного разрешения на строительство.</w:t>
      </w:r>
    </w:p>
    <w:p w14:paraId="5CC1F8CA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6. </w:t>
      </w:r>
      <w:proofErr w:type="gramStart"/>
      <w:r w:rsidRPr="00613B69">
        <w:rPr>
          <w:rFonts w:ascii="Liberation Serif" w:hAnsi="Liberation Serif"/>
        </w:rPr>
        <w:t xml:space="preserve">Общий срок предоставления </w:t>
      </w:r>
      <w:r w:rsidRPr="00613B69">
        <w:rPr>
          <w:rFonts w:ascii="Liberation Serif" w:hAnsi="Liberation Serif"/>
          <w:szCs w:val="26"/>
        </w:rPr>
        <w:t>разрешений на строительство</w:t>
      </w:r>
      <w:r w:rsidRPr="00613B69">
        <w:rPr>
          <w:rFonts w:ascii="Liberation Serif" w:hAnsi="Liberation Serif"/>
        </w:rPr>
        <w:t xml:space="preserve">, </w:t>
      </w:r>
      <w:r w:rsidRPr="00613B69">
        <w:rPr>
          <w:rFonts w:ascii="Liberation Serif" w:hAnsi="Liberation Serif"/>
          <w:szCs w:val="26"/>
        </w:rPr>
        <w:t>разрешений на ввод объе</w:t>
      </w:r>
      <w:r w:rsidRPr="00613B69">
        <w:rPr>
          <w:rFonts w:ascii="Liberation Serif" w:hAnsi="Liberation Serif"/>
          <w:szCs w:val="26"/>
        </w:rPr>
        <w:t>к</w:t>
      </w:r>
      <w:r w:rsidRPr="00613B69">
        <w:rPr>
          <w:rFonts w:ascii="Liberation Serif" w:hAnsi="Liberation Serif"/>
          <w:szCs w:val="26"/>
        </w:rPr>
        <w:t>тов в эксплуатацию при осуществлении строительства, реконструкции объектов капитального строительства, расположенных на территории поселения</w:t>
      </w:r>
      <w:r w:rsidRPr="00613B69">
        <w:rPr>
          <w:rFonts w:ascii="Liberation Serif" w:hAnsi="Liberation Serif"/>
        </w:rPr>
        <w:t xml:space="preserve">, составляет не более 5 рабочих дней со дня регистрации заявления о предоставлении разрешений в орган местного самоуправления </w:t>
      </w:r>
      <w:proofErr w:type="spellStart"/>
      <w:r w:rsidRPr="00613B69">
        <w:rPr>
          <w:rFonts w:ascii="Liberation Serif" w:hAnsi="Liberation Serif"/>
        </w:rPr>
        <w:t>Нефтеюганского</w:t>
      </w:r>
      <w:proofErr w:type="spellEnd"/>
      <w:r w:rsidRPr="00613B69">
        <w:rPr>
          <w:rFonts w:ascii="Liberation Serif" w:hAnsi="Liberation Serif"/>
        </w:rPr>
        <w:t xml:space="preserve"> района.</w:t>
      </w:r>
      <w:proofErr w:type="gramEnd"/>
    </w:p>
    <w:p w14:paraId="18723D4B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7. </w:t>
      </w:r>
      <w:proofErr w:type="gramStart"/>
      <w:r w:rsidRPr="00613B69">
        <w:rPr>
          <w:rFonts w:ascii="Liberation Serif" w:hAnsi="Liberation Serif"/>
        </w:rPr>
        <w:t>Порядок предоставления</w:t>
      </w:r>
      <w:r w:rsidRPr="00613B69">
        <w:rPr>
          <w:rFonts w:ascii="Liberation Serif" w:hAnsi="Liberation Serif"/>
          <w:szCs w:val="26"/>
        </w:rPr>
        <w:t xml:space="preserve"> разрешений на строительство объектов капитального стро</w:t>
      </w:r>
      <w:r w:rsidRPr="00613B69">
        <w:rPr>
          <w:rFonts w:ascii="Liberation Serif" w:hAnsi="Liberation Serif"/>
          <w:szCs w:val="26"/>
        </w:rPr>
        <w:t>и</w:t>
      </w:r>
      <w:r w:rsidRPr="00613B69">
        <w:rPr>
          <w:rFonts w:ascii="Liberation Serif" w:hAnsi="Liberation Serif"/>
          <w:szCs w:val="26"/>
        </w:rPr>
        <w:t xml:space="preserve">тельства осуществляется в соответствии с Постановлением Администрации </w:t>
      </w:r>
      <w:proofErr w:type="spellStart"/>
      <w:r w:rsidRPr="00613B69">
        <w:rPr>
          <w:rFonts w:ascii="Liberation Serif" w:hAnsi="Liberation Serif"/>
          <w:szCs w:val="26"/>
        </w:rPr>
        <w:t>Нефтеюганского</w:t>
      </w:r>
      <w:proofErr w:type="spellEnd"/>
      <w:r w:rsidRPr="00613B69">
        <w:rPr>
          <w:rFonts w:ascii="Liberation Serif" w:hAnsi="Liberation Serif"/>
          <w:szCs w:val="26"/>
        </w:rPr>
        <w:t xml:space="preserve"> района № 26-па-нпа от 15.01.2016 г. «Об утверждении административного регламента пред</w:t>
      </w:r>
      <w:r w:rsidRPr="00613B69">
        <w:rPr>
          <w:rFonts w:ascii="Liberation Serif" w:hAnsi="Liberation Serif"/>
          <w:szCs w:val="26"/>
        </w:rPr>
        <w:t>о</w:t>
      </w:r>
      <w:r w:rsidRPr="00613B69">
        <w:rPr>
          <w:rFonts w:ascii="Liberation Serif" w:hAnsi="Liberation Serif"/>
          <w:szCs w:val="26"/>
        </w:rPr>
        <w:t>ставления муниципальной услуги «Выдача разрешения на строительство (за исключением сл</w:t>
      </w:r>
      <w:r w:rsidRPr="00613B69">
        <w:rPr>
          <w:rFonts w:ascii="Liberation Serif" w:hAnsi="Liberation Serif"/>
          <w:szCs w:val="26"/>
        </w:rPr>
        <w:t>у</w:t>
      </w:r>
      <w:r w:rsidRPr="00613B69">
        <w:rPr>
          <w:rFonts w:ascii="Liberation Serif" w:hAnsi="Liberation Serif"/>
          <w:szCs w:val="26"/>
        </w:rPr>
        <w:t>чаев, предусмотренных Градостроительным кодексом Российской Федерации, иными фед</w:t>
      </w:r>
      <w:r w:rsidRPr="00613B69">
        <w:rPr>
          <w:rFonts w:ascii="Liberation Serif" w:hAnsi="Liberation Serif"/>
          <w:szCs w:val="26"/>
        </w:rPr>
        <w:t>е</w:t>
      </w:r>
      <w:r w:rsidRPr="00613B69">
        <w:rPr>
          <w:rFonts w:ascii="Liberation Serif" w:hAnsi="Liberation Serif"/>
          <w:szCs w:val="26"/>
        </w:rPr>
        <w:t xml:space="preserve">ральными законами) при осуществлении строительства, реконструкции объекта капитального строительства, расположенного на территории </w:t>
      </w:r>
      <w:proofErr w:type="spellStart"/>
      <w:r w:rsidRPr="00613B69">
        <w:rPr>
          <w:rFonts w:ascii="Liberation Serif" w:hAnsi="Liberation Serif"/>
          <w:szCs w:val="26"/>
        </w:rPr>
        <w:t>Нефтеюганского</w:t>
      </w:r>
      <w:proofErr w:type="spellEnd"/>
      <w:r w:rsidRPr="00613B69">
        <w:rPr>
          <w:rFonts w:ascii="Liberation Serif" w:hAnsi="Liberation Serif"/>
          <w:szCs w:val="26"/>
        </w:rPr>
        <w:t xml:space="preserve"> района».</w:t>
      </w:r>
      <w:r w:rsidRPr="00613B69">
        <w:rPr>
          <w:rFonts w:ascii="Liberation Serif" w:hAnsi="Liberation Serif"/>
        </w:rPr>
        <w:t xml:space="preserve"> </w:t>
      </w:r>
      <w:proofErr w:type="gramEnd"/>
    </w:p>
    <w:p w14:paraId="71A62CE7" w14:textId="77777777" w:rsidR="00836BED" w:rsidRPr="00613B69" w:rsidRDefault="00836BED" w:rsidP="00836BED">
      <w:pPr>
        <w:ind w:firstLine="567"/>
        <w:jc w:val="both"/>
        <w:rPr>
          <w:rFonts w:ascii="Liberation Serif" w:hAnsi="Liberation Serif"/>
          <w:szCs w:val="26"/>
        </w:rPr>
      </w:pPr>
      <w:r w:rsidRPr="00613B69">
        <w:rPr>
          <w:rFonts w:ascii="Liberation Serif" w:hAnsi="Liberation Serif"/>
          <w:szCs w:val="26"/>
        </w:rPr>
        <w:t xml:space="preserve">8. </w:t>
      </w:r>
      <w:proofErr w:type="gramStart"/>
      <w:r w:rsidRPr="00613B69">
        <w:rPr>
          <w:rFonts w:ascii="Liberation Serif" w:hAnsi="Liberation Serif"/>
        </w:rPr>
        <w:t>Порядок предоставления</w:t>
      </w:r>
      <w:r w:rsidRPr="00613B69">
        <w:rPr>
          <w:rFonts w:ascii="Liberation Serif" w:hAnsi="Liberation Serif"/>
          <w:szCs w:val="26"/>
        </w:rPr>
        <w:t xml:space="preserve"> разрешений на ввод объектов в эксплуатацию при осущест</w:t>
      </w:r>
      <w:r w:rsidRPr="00613B69">
        <w:rPr>
          <w:rFonts w:ascii="Liberation Serif" w:hAnsi="Liberation Serif"/>
          <w:szCs w:val="26"/>
        </w:rPr>
        <w:t>в</w:t>
      </w:r>
      <w:r w:rsidRPr="00613B69">
        <w:rPr>
          <w:rFonts w:ascii="Liberation Serif" w:hAnsi="Liberation Serif"/>
          <w:szCs w:val="26"/>
        </w:rPr>
        <w:t xml:space="preserve">лении строительства, реконструкции объектов капитального строительства, расположенных на территории поселения осуществляется в соответствии с Постановлением Администрации </w:t>
      </w:r>
      <w:proofErr w:type="spellStart"/>
      <w:r w:rsidRPr="00613B69">
        <w:rPr>
          <w:rFonts w:ascii="Liberation Serif" w:hAnsi="Liberation Serif"/>
          <w:szCs w:val="26"/>
        </w:rPr>
        <w:t>Нефтеюганского</w:t>
      </w:r>
      <w:proofErr w:type="spellEnd"/>
      <w:r w:rsidRPr="00613B69">
        <w:rPr>
          <w:rFonts w:ascii="Liberation Serif" w:hAnsi="Liberation Serif"/>
          <w:szCs w:val="26"/>
        </w:rPr>
        <w:t xml:space="preserve"> района № 27-па-нпа от 15.01.2016 г. «Об утверждении административного р</w:t>
      </w:r>
      <w:r w:rsidRPr="00613B69">
        <w:rPr>
          <w:rFonts w:ascii="Liberation Serif" w:hAnsi="Liberation Serif"/>
          <w:szCs w:val="26"/>
        </w:rPr>
        <w:t>е</w:t>
      </w:r>
      <w:r w:rsidRPr="00613B69">
        <w:rPr>
          <w:rFonts w:ascii="Liberation Serif" w:hAnsi="Liberation Serif"/>
          <w:szCs w:val="26"/>
        </w:rPr>
        <w:t>гламента предоставления муниципальной услуги «Выдача разрешения на ввод объекта в эк</w:t>
      </w:r>
      <w:r w:rsidRPr="00613B69">
        <w:rPr>
          <w:rFonts w:ascii="Liberation Serif" w:hAnsi="Liberation Serif"/>
          <w:szCs w:val="26"/>
        </w:rPr>
        <w:t>с</w:t>
      </w:r>
      <w:r w:rsidRPr="00613B69">
        <w:rPr>
          <w:rFonts w:ascii="Liberation Serif" w:hAnsi="Liberation Serif"/>
          <w:szCs w:val="26"/>
        </w:rPr>
        <w:t>плуатацию при осуществлении строительства, реконструкции объекта капитального строител</w:t>
      </w:r>
      <w:r w:rsidRPr="00613B69">
        <w:rPr>
          <w:rFonts w:ascii="Liberation Serif" w:hAnsi="Liberation Serif"/>
          <w:szCs w:val="26"/>
        </w:rPr>
        <w:t>ь</w:t>
      </w:r>
      <w:r w:rsidRPr="00613B69">
        <w:rPr>
          <w:rFonts w:ascii="Liberation Serif" w:hAnsi="Liberation Serif"/>
          <w:szCs w:val="26"/>
        </w:rPr>
        <w:t xml:space="preserve">ства, расположенного на территории </w:t>
      </w:r>
      <w:proofErr w:type="spellStart"/>
      <w:r w:rsidRPr="00613B69">
        <w:rPr>
          <w:rFonts w:ascii="Liberation Serif" w:hAnsi="Liberation Serif"/>
          <w:szCs w:val="26"/>
        </w:rPr>
        <w:t>Нефтеюганского</w:t>
      </w:r>
      <w:proofErr w:type="spellEnd"/>
      <w:r w:rsidRPr="00613B69">
        <w:rPr>
          <w:rFonts w:ascii="Liberation Serif" w:hAnsi="Liberation Serif"/>
          <w:szCs w:val="26"/>
        </w:rPr>
        <w:t xml:space="preserve"> района».</w:t>
      </w:r>
      <w:proofErr w:type="gramEnd"/>
    </w:p>
    <w:p w14:paraId="3406CF0F" w14:textId="77777777" w:rsidR="00836BED" w:rsidRPr="00253CCE" w:rsidRDefault="00836BED" w:rsidP="003C025B">
      <w:pPr>
        <w:ind w:firstLine="540"/>
        <w:jc w:val="both"/>
        <w:rPr>
          <w:rFonts w:ascii="Liberation Serif" w:hAnsi="Liberation Serif"/>
          <w:sz w:val="20"/>
          <w:szCs w:val="20"/>
        </w:rPr>
      </w:pPr>
    </w:p>
    <w:p w14:paraId="24C5B732" w14:textId="1A80226F" w:rsidR="00836BED" w:rsidRPr="00613B69" w:rsidRDefault="00836BED" w:rsidP="00836BED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22" w:name="_Toc43539962"/>
      <w:bookmarkStart w:id="23" w:name="_Toc47374387"/>
      <w:bookmarkStart w:id="24" w:name="_Toc47621137"/>
      <w:r w:rsidRPr="00613B69">
        <w:rPr>
          <w:rFonts w:ascii="Liberation Serif" w:hAnsi="Liberation Serif"/>
          <w:sz w:val="24"/>
        </w:rPr>
        <w:t>Статья 1</w:t>
      </w:r>
      <w:r w:rsidR="00253CCE">
        <w:rPr>
          <w:rFonts w:ascii="Liberation Serif" w:hAnsi="Liberation Serif"/>
          <w:sz w:val="24"/>
        </w:rPr>
        <w:t>2</w:t>
      </w:r>
      <w:r w:rsidRPr="00613B69">
        <w:rPr>
          <w:rFonts w:ascii="Liberation Serif" w:hAnsi="Liberation Serif"/>
          <w:sz w:val="24"/>
        </w:rPr>
        <w:t>. Строительные работы, не требующие выдачи разрешения на строител</w:t>
      </w:r>
      <w:r w:rsidRPr="00613B69">
        <w:rPr>
          <w:rFonts w:ascii="Liberation Serif" w:hAnsi="Liberation Serif"/>
          <w:sz w:val="24"/>
        </w:rPr>
        <w:t>ь</w:t>
      </w:r>
      <w:r w:rsidRPr="00613B69">
        <w:rPr>
          <w:rFonts w:ascii="Liberation Serif" w:hAnsi="Liberation Serif"/>
          <w:sz w:val="24"/>
        </w:rPr>
        <w:t>ство</w:t>
      </w:r>
      <w:bookmarkEnd w:id="22"/>
      <w:bookmarkEnd w:id="23"/>
      <w:bookmarkEnd w:id="24"/>
    </w:p>
    <w:p w14:paraId="5011C777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1. Разрешение на строительство не требуется в случае, если строительные работы не вл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кут за собой изменений внешнего архитектурного облика сложившейся застройки поселения и его отдельных частей и не затрагивают характеристик надежности и безопасности зданий, с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оружений и инженерных коммуникаций.</w:t>
      </w:r>
    </w:p>
    <w:p w14:paraId="551DF2F3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lastRenderedPageBreak/>
        <w:t>2. Разрешение на строительство не требуется в случаях, указанных в части 17 статьи 51 Градостроительного кодекса РФ, а также в иных случаях в соответствии с Градостроительным кодексом РФ и законодательством автономного округа.</w:t>
      </w:r>
    </w:p>
    <w:p w14:paraId="44B787C6" w14:textId="77777777" w:rsidR="00836BED" w:rsidRPr="00253CCE" w:rsidRDefault="00836BED" w:rsidP="003C025B">
      <w:pPr>
        <w:ind w:firstLine="540"/>
        <w:jc w:val="both"/>
        <w:rPr>
          <w:rFonts w:ascii="Liberation Serif" w:hAnsi="Liberation Serif"/>
          <w:sz w:val="20"/>
          <w:szCs w:val="20"/>
        </w:rPr>
      </w:pPr>
    </w:p>
    <w:p w14:paraId="7206FF7C" w14:textId="187EB69C" w:rsidR="00836BED" w:rsidRPr="00836BED" w:rsidRDefault="00836BED" w:rsidP="00836BED">
      <w:pPr>
        <w:pStyle w:val="1"/>
        <w:spacing w:before="0"/>
        <w:ind w:firstLine="567"/>
        <w:rPr>
          <w:rFonts w:ascii="Liberation Serif" w:hAnsi="Liberation Serif"/>
          <w:color w:val="auto"/>
          <w:sz w:val="24"/>
        </w:rPr>
      </w:pPr>
      <w:bookmarkStart w:id="25" w:name="_Toc47374388"/>
      <w:bookmarkStart w:id="26" w:name="_Toc47621138"/>
      <w:r w:rsidRPr="00836BED">
        <w:rPr>
          <w:rFonts w:ascii="Liberation Serif" w:hAnsi="Liberation Serif"/>
          <w:color w:val="auto"/>
          <w:sz w:val="24"/>
        </w:rPr>
        <w:t>Статья 1</w:t>
      </w:r>
      <w:r w:rsidR="00253CCE">
        <w:rPr>
          <w:rFonts w:ascii="Liberation Serif" w:hAnsi="Liberation Serif"/>
          <w:color w:val="auto"/>
          <w:sz w:val="24"/>
        </w:rPr>
        <w:t>3</w:t>
      </w:r>
      <w:r w:rsidRPr="00836BED">
        <w:rPr>
          <w:rFonts w:ascii="Liberation Serif" w:hAnsi="Liberation Serif"/>
          <w:color w:val="auto"/>
          <w:sz w:val="24"/>
        </w:rPr>
        <w:t xml:space="preserve">. </w:t>
      </w:r>
      <w:proofErr w:type="gramStart"/>
      <w:r w:rsidRPr="00836BED">
        <w:rPr>
          <w:rFonts w:ascii="Liberation Serif" w:hAnsi="Liberation Serif"/>
          <w:color w:val="auto"/>
          <w:sz w:val="24"/>
        </w:rPr>
        <w:t>Контроль за</w:t>
      </w:r>
      <w:proofErr w:type="gramEnd"/>
      <w:r w:rsidRPr="00836BED">
        <w:rPr>
          <w:rFonts w:ascii="Liberation Serif" w:hAnsi="Liberation Serif"/>
          <w:color w:val="auto"/>
          <w:sz w:val="24"/>
        </w:rPr>
        <w:t xml:space="preserve"> осуществлением застройки на территории поселения</w:t>
      </w:r>
      <w:bookmarkEnd w:id="25"/>
      <w:bookmarkEnd w:id="26"/>
    </w:p>
    <w:p w14:paraId="11843794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1. </w:t>
      </w:r>
      <w:proofErr w:type="gramStart"/>
      <w:r w:rsidRPr="00613B69">
        <w:rPr>
          <w:rFonts w:ascii="Liberation Serif" w:hAnsi="Liberation Serif"/>
        </w:rPr>
        <w:t>В процессе строительства, реконструкции, капитального ремонта объектов капитальн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го строительства проводится строительный контроль и осуществляется государственный стро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тельный надзор в целях проверки соответствия выполняемых работ проектной документации требованиям технических регламентов, результатам инженерных изысканий, требованиям к строительству, реконструкции объекта капитального строительства, установленным на дату выдачи предоставленного для получения разрешения на строительство градостроительного плана земельного участка, а также разрешенному использованию земельного участка и огран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чениям</w:t>
      </w:r>
      <w:proofErr w:type="gramEnd"/>
      <w:r w:rsidRPr="00613B69">
        <w:rPr>
          <w:rFonts w:ascii="Liberation Serif" w:hAnsi="Liberation Serif"/>
        </w:rPr>
        <w:t>, установленным в соответствии с земельным и иным законодательством Российской Федерации.</w:t>
      </w:r>
    </w:p>
    <w:p w14:paraId="1854E217" w14:textId="77777777" w:rsidR="00836BED" w:rsidRPr="00613B69" w:rsidRDefault="00836BED" w:rsidP="00836BE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2. Порядок проведения строительного контроля и осуществления государственного стро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тельного надзора определены статьями 53 и 54 Градостроительного кодекса Российской Фед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рации.</w:t>
      </w:r>
    </w:p>
    <w:p w14:paraId="4FE08933" w14:textId="77777777" w:rsidR="00836BED" w:rsidRPr="00253CCE" w:rsidRDefault="00836BED" w:rsidP="003C025B">
      <w:pPr>
        <w:ind w:firstLine="540"/>
        <w:jc w:val="both"/>
        <w:rPr>
          <w:rFonts w:ascii="Liberation Serif" w:hAnsi="Liberation Serif"/>
          <w:sz w:val="20"/>
          <w:szCs w:val="20"/>
        </w:rPr>
      </w:pPr>
    </w:p>
    <w:p w14:paraId="36CE98EC" w14:textId="5DBF0405" w:rsidR="004F4DEF" w:rsidRPr="00C0288D" w:rsidRDefault="004F4DEF" w:rsidP="004F4DEF">
      <w:pPr>
        <w:pStyle w:val="3"/>
        <w:ind w:firstLine="567"/>
        <w:jc w:val="both"/>
        <w:rPr>
          <w:rFonts w:ascii="Liberation Serif" w:hAnsi="Liberation Serif"/>
          <w:snapToGrid w:val="0"/>
          <w:sz w:val="24"/>
          <w:szCs w:val="28"/>
        </w:rPr>
      </w:pPr>
      <w:bookmarkStart w:id="27" w:name="_Toc47374391"/>
      <w:bookmarkStart w:id="28" w:name="_Toc47621139"/>
      <w:r w:rsidRPr="00C0288D">
        <w:rPr>
          <w:rFonts w:ascii="Liberation Serif" w:hAnsi="Liberation Serif"/>
          <w:snapToGrid w:val="0"/>
          <w:sz w:val="24"/>
          <w:szCs w:val="28"/>
        </w:rPr>
        <w:t xml:space="preserve">Статья </w:t>
      </w:r>
      <w:r w:rsidR="00253CCE">
        <w:rPr>
          <w:rFonts w:ascii="Liberation Serif" w:hAnsi="Liberation Serif"/>
          <w:snapToGrid w:val="0"/>
          <w:sz w:val="24"/>
          <w:szCs w:val="28"/>
        </w:rPr>
        <w:t>14</w:t>
      </w:r>
      <w:r w:rsidRPr="00C0288D">
        <w:rPr>
          <w:rFonts w:ascii="Liberation Serif" w:hAnsi="Liberation Serif"/>
          <w:snapToGrid w:val="0"/>
          <w:sz w:val="24"/>
          <w:szCs w:val="28"/>
        </w:rPr>
        <w:t>.</w:t>
      </w:r>
      <w:r>
        <w:rPr>
          <w:rFonts w:ascii="Liberation Serif" w:hAnsi="Liberation Serif"/>
          <w:snapToGrid w:val="0"/>
          <w:sz w:val="24"/>
          <w:szCs w:val="28"/>
        </w:rPr>
        <w:t xml:space="preserve"> </w:t>
      </w:r>
      <w:r w:rsidRPr="00C0288D">
        <w:rPr>
          <w:rFonts w:ascii="Liberation Serif" w:hAnsi="Liberation Serif"/>
          <w:sz w:val="24"/>
        </w:rPr>
        <w:t>Ограничения использования земельных участков и объектов капитал</w:t>
      </w:r>
      <w:r w:rsidRPr="00C0288D">
        <w:rPr>
          <w:rFonts w:ascii="Liberation Serif" w:hAnsi="Liberation Serif"/>
          <w:sz w:val="24"/>
        </w:rPr>
        <w:t>ь</w:t>
      </w:r>
      <w:r w:rsidRPr="00C0288D">
        <w:rPr>
          <w:rFonts w:ascii="Liberation Serif" w:hAnsi="Liberation Serif"/>
          <w:sz w:val="24"/>
        </w:rPr>
        <w:t>ного строительства</w:t>
      </w:r>
      <w:bookmarkEnd w:id="27"/>
      <w:bookmarkEnd w:id="28"/>
    </w:p>
    <w:p w14:paraId="2ECD7592" w14:textId="77777777" w:rsidR="004F4DEF" w:rsidRDefault="004F4DEF" w:rsidP="004F4DEF">
      <w:pPr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1. </w:t>
      </w:r>
      <w:r w:rsidRPr="00655697">
        <w:rPr>
          <w:rFonts w:ascii="Liberation Serif" w:hAnsi="Liberation Serif"/>
        </w:rPr>
        <w:t>Ограничения использования земельных участков и объектов капитального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строител</w:t>
      </w:r>
      <w:r w:rsidRPr="00655697">
        <w:rPr>
          <w:rFonts w:ascii="Liberation Serif" w:hAnsi="Liberation Serif"/>
        </w:rPr>
        <w:t>ь</w:t>
      </w:r>
      <w:r w:rsidRPr="00655697">
        <w:rPr>
          <w:rFonts w:ascii="Liberation Serif" w:hAnsi="Liberation Serif"/>
        </w:rPr>
        <w:t>ства, находящихся в границах зон с особыми условиями использования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территории, определ</w:t>
      </w:r>
      <w:r w:rsidRPr="00655697">
        <w:rPr>
          <w:rFonts w:ascii="Liberation Serif" w:hAnsi="Liberation Serif"/>
        </w:rPr>
        <w:t>я</w:t>
      </w:r>
      <w:r w:rsidRPr="00655697">
        <w:rPr>
          <w:rFonts w:ascii="Liberation Serif" w:hAnsi="Liberation Serif"/>
        </w:rPr>
        <w:t>ются в соответствии с законодательством Российской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Федерации.</w:t>
      </w:r>
      <w:r>
        <w:rPr>
          <w:rFonts w:ascii="Liberation Serif" w:hAnsi="Liberation Serif"/>
        </w:rPr>
        <w:t xml:space="preserve"> </w:t>
      </w:r>
    </w:p>
    <w:p w14:paraId="1B2421BB" w14:textId="66F0F0C1" w:rsidR="004F4DEF" w:rsidRDefault="004F4DEF" w:rsidP="004F4DEF">
      <w:pPr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В главе 7 Правил приведена информация о </w:t>
      </w:r>
      <w:r w:rsidRPr="00613B69">
        <w:rPr>
          <w:rFonts w:ascii="Liberation Serif" w:hAnsi="Liberation Serif"/>
        </w:rPr>
        <w:t>границ</w:t>
      </w:r>
      <w:r>
        <w:rPr>
          <w:rFonts w:ascii="Liberation Serif" w:hAnsi="Liberation Serif"/>
        </w:rPr>
        <w:t>ах</w:t>
      </w:r>
      <w:r w:rsidRPr="00613B69">
        <w:rPr>
          <w:rFonts w:ascii="Liberation Serif" w:hAnsi="Liberation Serif"/>
        </w:rPr>
        <w:t xml:space="preserve"> зон с особыми условиями использ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вания</w:t>
      </w:r>
      <w:r>
        <w:rPr>
          <w:rFonts w:ascii="Liberation Serif" w:hAnsi="Liberation Serif"/>
        </w:rPr>
        <w:t xml:space="preserve"> территорий, установленных на территории сельского поселения </w:t>
      </w:r>
      <w:proofErr w:type="spellStart"/>
      <w:r w:rsidR="00836BED">
        <w:rPr>
          <w:rFonts w:ascii="Liberation Serif" w:hAnsi="Liberation Serif"/>
        </w:rPr>
        <w:t>Усть-Юган</w:t>
      </w:r>
      <w:proofErr w:type="spellEnd"/>
      <w:r>
        <w:rPr>
          <w:rFonts w:ascii="Liberation Serif" w:hAnsi="Liberation Serif"/>
        </w:rPr>
        <w:t>.</w:t>
      </w:r>
    </w:p>
    <w:p w14:paraId="542EC58B" w14:textId="77777777" w:rsidR="004F4DEF" w:rsidRDefault="004F4DEF" w:rsidP="004F4DEF">
      <w:pPr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2. </w:t>
      </w:r>
      <w:proofErr w:type="gramStart"/>
      <w:r w:rsidRPr="00655697">
        <w:rPr>
          <w:rFonts w:ascii="Liberation Serif" w:hAnsi="Liberation Serif"/>
        </w:rPr>
        <w:t>Требования градостроительн</w:t>
      </w:r>
      <w:r>
        <w:rPr>
          <w:rFonts w:ascii="Liberation Serif" w:hAnsi="Liberation Serif"/>
        </w:rPr>
        <w:t>ых</w:t>
      </w:r>
      <w:r w:rsidRPr="00655697">
        <w:rPr>
          <w:rFonts w:ascii="Liberation Serif" w:hAnsi="Liberation Serif"/>
        </w:rPr>
        <w:t xml:space="preserve"> регламент</w:t>
      </w:r>
      <w:r>
        <w:rPr>
          <w:rFonts w:ascii="Liberation Serif" w:hAnsi="Liberation Serif"/>
        </w:rPr>
        <w:t>ов</w:t>
      </w:r>
      <w:r w:rsidRPr="00655697">
        <w:rPr>
          <w:rFonts w:ascii="Liberation Serif" w:hAnsi="Liberation Serif"/>
        </w:rPr>
        <w:t xml:space="preserve"> в части видов разрешённого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использов</w:t>
      </w:r>
      <w:r w:rsidRPr="00655697">
        <w:rPr>
          <w:rFonts w:ascii="Liberation Serif" w:hAnsi="Liberation Serif"/>
        </w:rPr>
        <w:t>а</w:t>
      </w:r>
      <w:r w:rsidRPr="00655697">
        <w:rPr>
          <w:rFonts w:ascii="Liberation Serif" w:hAnsi="Liberation Serif"/>
        </w:rPr>
        <w:t>ния земельных участков и объектов капитального строительства,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предельных размеров земел</w:t>
      </w:r>
      <w:r w:rsidRPr="00655697">
        <w:rPr>
          <w:rFonts w:ascii="Liberation Serif" w:hAnsi="Liberation Serif"/>
        </w:rPr>
        <w:t>ь</w:t>
      </w:r>
      <w:r w:rsidRPr="00655697">
        <w:rPr>
          <w:rFonts w:ascii="Liberation Serif" w:hAnsi="Liberation Serif"/>
        </w:rPr>
        <w:t>ных участков и предельных параметров разрешённого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строительства, реконструкции объектов капитального строительства действуют лишь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в той степени,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в которой не противоречат огран</w:t>
      </w:r>
      <w:r w:rsidRPr="00655697">
        <w:rPr>
          <w:rFonts w:ascii="Liberation Serif" w:hAnsi="Liberation Serif"/>
        </w:rPr>
        <w:t>и</w:t>
      </w:r>
      <w:r w:rsidRPr="00655697">
        <w:rPr>
          <w:rFonts w:ascii="Liberation Serif" w:hAnsi="Liberation Serif"/>
        </w:rPr>
        <w:t>чениям использования земельных участков и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объектов капитального строительства, устано</w:t>
      </w:r>
      <w:r w:rsidRPr="00655697">
        <w:rPr>
          <w:rFonts w:ascii="Liberation Serif" w:hAnsi="Liberation Serif"/>
        </w:rPr>
        <w:t>в</w:t>
      </w:r>
      <w:r w:rsidRPr="00655697">
        <w:rPr>
          <w:rFonts w:ascii="Liberation Serif" w:hAnsi="Liberation Serif"/>
        </w:rPr>
        <w:t>ленных в зонах с особыми условиями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использования территории.</w:t>
      </w:r>
      <w:proofErr w:type="gramEnd"/>
    </w:p>
    <w:p w14:paraId="215D51B2" w14:textId="77777777" w:rsidR="004F4DEF" w:rsidRDefault="004F4DEF" w:rsidP="004F4DEF">
      <w:pPr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3. </w:t>
      </w:r>
      <w:r w:rsidRPr="00655697">
        <w:rPr>
          <w:rFonts w:ascii="Liberation Serif" w:hAnsi="Liberation Serif"/>
        </w:rPr>
        <w:t>В случае</w:t>
      </w:r>
      <w:proofErr w:type="gramStart"/>
      <w:r w:rsidRPr="00655697">
        <w:rPr>
          <w:rFonts w:ascii="Liberation Serif" w:hAnsi="Liberation Serif"/>
        </w:rPr>
        <w:t>,</w:t>
      </w:r>
      <w:proofErr w:type="gramEnd"/>
      <w:r w:rsidRPr="00655697">
        <w:rPr>
          <w:rFonts w:ascii="Liberation Serif" w:hAnsi="Liberation Serif"/>
        </w:rPr>
        <w:t xml:space="preserve"> если ограничения исключают один или несколько видов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разрешённого и</w:t>
      </w:r>
      <w:r w:rsidRPr="00655697">
        <w:rPr>
          <w:rFonts w:ascii="Liberation Serif" w:hAnsi="Liberation Serif"/>
        </w:rPr>
        <w:t>с</w:t>
      </w:r>
      <w:r w:rsidRPr="00655697">
        <w:rPr>
          <w:rFonts w:ascii="Liberation Serif" w:hAnsi="Liberation Serif"/>
        </w:rPr>
        <w:t>пользования земельных участков и/или объектов капитального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строительства, из числа пред</w:t>
      </w:r>
      <w:r w:rsidRPr="00655697">
        <w:rPr>
          <w:rFonts w:ascii="Liberation Serif" w:hAnsi="Liberation Serif"/>
        </w:rPr>
        <w:t>у</w:t>
      </w:r>
      <w:r w:rsidRPr="00655697">
        <w:rPr>
          <w:rFonts w:ascii="Liberation Serif" w:hAnsi="Liberation Serif"/>
        </w:rPr>
        <w:t>смотренных градостроительным регламентом для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соответствующей территориальной зоны или дополняют их, то в границах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пересечения такой территориальной зоны с зоной с особыми усл</w:t>
      </w:r>
      <w:r w:rsidRPr="00655697">
        <w:rPr>
          <w:rFonts w:ascii="Liberation Serif" w:hAnsi="Liberation Serif"/>
        </w:rPr>
        <w:t>о</w:t>
      </w:r>
      <w:r w:rsidRPr="00655697">
        <w:rPr>
          <w:rFonts w:ascii="Liberation Serif" w:hAnsi="Liberation Serif"/>
        </w:rPr>
        <w:t>виями использования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территории применяется соответственно ограниченный или расширенный перечень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видов разрешённого использования земельных участков и/или объектов капитального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строительства.</w:t>
      </w:r>
    </w:p>
    <w:p w14:paraId="1413D83B" w14:textId="77777777" w:rsidR="004F4DEF" w:rsidRDefault="004F4DEF" w:rsidP="004F4DEF">
      <w:pPr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4. </w:t>
      </w:r>
      <w:r w:rsidRPr="00655697">
        <w:rPr>
          <w:rFonts w:ascii="Liberation Serif" w:hAnsi="Liberation Serif"/>
        </w:rPr>
        <w:t>В случае</w:t>
      </w:r>
      <w:proofErr w:type="gramStart"/>
      <w:r w:rsidRPr="00655697">
        <w:rPr>
          <w:rFonts w:ascii="Liberation Serif" w:hAnsi="Liberation Serif"/>
        </w:rPr>
        <w:t>,</w:t>
      </w:r>
      <w:proofErr w:type="gramEnd"/>
      <w:r w:rsidRPr="00655697">
        <w:rPr>
          <w:rFonts w:ascii="Liberation Serif" w:hAnsi="Liberation Serif"/>
        </w:rPr>
        <w:t xml:space="preserve"> если </w:t>
      </w:r>
      <w:r>
        <w:rPr>
          <w:rFonts w:ascii="Liberation Serif" w:hAnsi="Liberation Serif"/>
        </w:rPr>
        <w:t>ограничения</w:t>
      </w:r>
      <w:r w:rsidRPr="00655697">
        <w:rPr>
          <w:rFonts w:ascii="Liberation Serif" w:hAnsi="Liberation Serif"/>
        </w:rPr>
        <w:t xml:space="preserve"> устанавливают значения предельных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размеров земельных участков и/или предельных параметров разрешённого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строительства, реконструкции объектов капитального строительства отличные, от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предусмотренных градостроительным регламентом для соответствующей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территориальной зоны, то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в границах пересечения такой территориал</w:t>
      </w:r>
      <w:r w:rsidRPr="00655697">
        <w:rPr>
          <w:rFonts w:ascii="Liberation Serif" w:hAnsi="Liberation Serif"/>
        </w:rPr>
        <w:t>ь</w:t>
      </w:r>
      <w:r w:rsidRPr="00655697">
        <w:rPr>
          <w:rFonts w:ascii="Liberation Serif" w:hAnsi="Liberation Serif"/>
        </w:rPr>
        <w:t>ной зоны с зоной с особыми условиями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использования территории применяются наименьшие значения в части максимальных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и наибольшие значения в части минимальных размеров з</w:t>
      </w:r>
      <w:r w:rsidRPr="00655697">
        <w:rPr>
          <w:rFonts w:ascii="Liberation Serif" w:hAnsi="Liberation Serif"/>
        </w:rPr>
        <w:t>е</w:t>
      </w:r>
      <w:r w:rsidRPr="00655697">
        <w:rPr>
          <w:rFonts w:ascii="Liberation Serif" w:hAnsi="Liberation Serif"/>
        </w:rPr>
        <w:t>мельных участков и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параметров разрешённого строительства, реконструкции объектов кап</w:t>
      </w:r>
      <w:r w:rsidRPr="00655697">
        <w:rPr>
          <w:rFonts w:ascii="Liberation Serif" w:hAnsi="Liberation Serif"/>
        </w:rPr>
        <w:t>и</w:t>
      </w:r>
      <w:r w:rsidRPr="00655697">
        <w:rPr>
          <w:rFonts w:ascii="Liberation Serif" w:hAnsi="Liberation Serif"/>
        </w:rPr>
        <w:t>тального</w:t>
      </w:r>
      <w:r>
        <w:rPr>
          <w:rFonts w:ascii="Liberation Serif" w:hAnsi="Liberation Serif"/>
        </w:rPr>
        <w:t xml:space="preserve"> </w:t>
      </w:r>
      <w:r w:rsidRPr="00655697">
        <w:rPr>
          <w:rFonts w:ascii="Liberation Serif" w:hAnsi="Liberation Serif"/>
        </w:rPr>
        <w:t>строительства.</w:t>
      </w:r>
    </w:p>
    <w:p w14:paraId="585B1C9C" w14:textId="77777777" w:rsidR="004F4DEF" w:rsidRPr="00C0288D" w:rsidRDefault="004F4DEF" w:rsidP="004F4DEF">
      <w:pPr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3</w:t>
      </w:r>
      <w:r w:rsidRPr="00C0288D">
        <w:rPr>
          <w:rFonts w:ascii="Liberation Serif" w:hAnsi="Liberation Serif"/>
        </w:rPr>
        <w:t xml:space="preserve">. Ограничения </w:t>
      </w:r>
      <w:proofErr w:type="spellStart"/>
      <w:r w:rsidRPr="00655697">
        <w:rPr>
          <w:rFonts w:ascii="Liberation Serif" w:hAnsi="Liberation Serif"/>
        </w:rPr>
        <w:t>оборотоспособности</w:t>
      </w:r>
      <w:proofErr w:type="spellEnd"/>
      <w:r w:rsidRPr="00655697">
        <w:rPr>
          <w:rFonts w:ascii="Liberation Serif" w:hAnsi="Liberation Serif"/>
        </w:rPr>
        <w:t xml:space="preserve"> земельных участков </w:t>
      </w:r>
      <w:r w:rsidRPr="00C0288D">
        <w:rPr>
          <w:rFonts w:ascii="Liberation Serif" w:hAnsi="Liberation Serif"/>
        </w:rPr>
        <w:t>устанавл</w:t>
      </w:r>
      <w:r>
        <w:rPr>
          <w:rFonts w:ascii="Liberation Serif" w:hAnsi="Liberation Serif"/>
        </w:rPr>
        <w:t xml:space="preserve">иваются в соответствии со статьей 27 Земельного кодекса </w:t>
      </w:r>
      <w:r w:rsidRPr="00C0288D">
        <w:rPr>
          <w:rFonts w:ascii="Liberation Serif" w:hAnsi="Liberation Serif"/>
        </w:rPr>
        <w:t>Российской Федерации.</w:t>
      </w:r>
    </w:p>
    <w:p w14:paraId="08CCE089" w14:textId="77777777" w:rsidR="004F4DEF" w:rsidRPr="004A71C6" w:rsidRDefault="004F4DEF" w:rsidP="003C025B">
      <w:pPr>
        <w:ind w:firstLine="567"/>
        <w:jc w:val="both"/>
        <w:rPr>
          <w:rFonts w:ascii="Liberation Serif" w:hAnsi="Liberation Serif" w:cs="Arial"/>
          <w:bCs/>
          <w:szCs w:val="26"/>
        </w:rPr>
      </w:pPr>
    </w:p>
    <w:p w14:paraId="0122A5B9" w14:textId="1A9E3861" w:rsidR="008C1BB6" w:rsidRPr="004A71C6" w:rsidRDefault="008C1BB6" w:rsidP="002021CA">
      <w:pPr>
        <w:pStyle w:val="3"/>
        <w:ind w:firstLine="567"/>
        <w:jc w:val="both"/>
        <w:rPr>
          <w:rFonts w:ascii="Liberation Serif" w:hAnsi="Liberation Serif"/>
          <w:sz w:val="28"/>
        </w:rPr>
      </w:pPr>
      <w:bookmarkStart w:id="29" w:name="_Toc47621140"/>
      <w:r w:rsidRPr="004A71C6">
        <w:rPr>
          <w:rFonts w:ascii="Liberation Serif" w:hAnsi="Liberation Serif"/>
          <w:sz w:val="28"/>
        </w:rPr>
        <w:lastRenderedPageBreak/>
        <w:t xml:space="preserve">Глава 3. </w:t>
      </w:r>
      <w:r w:rsidR="002F0688" w:rsidRPr="002F0688">
        <w:rPr>
          <w:rFonts w:ascii="Liberation Serif" w:hAnsi="Liberation Serif"/>
          <w:sz w:val="28"/>
        </w:rPr>
        <w:t>ПОЛОЖЕНИЕ О ПОДГОТОВКЕ ДОКУМЕНТАЦИИ ПО ПЛАНИРОВКЕ ТЕРРИТОРИИ ОРГАНАМИ МЕСТНОГО САМОУПРА</w:t>
      </w:r>
      <w:r w:rsidR="002F0688" w:rsidRPr="002F0688">
        <w:rPr>
          <w:rFonts w:ascii="Liberation Serif" w:hAnsi="Liberation Serif"/>
          <w:sz w:val="28"/>
        </w:rPr>
        <w:t>В</w:t>
      </w:r>
      <w:r w:rsidR="002F0688" w:rsidRPr="002F0688">
        <w:rPr>
          <w:rFonts w:ascii="Liberation Serif" w:hAnsi="Liberation Serif"/>
          <w:sz w:val="28"/>
        </w:rPr>
        <w:t>ЛЕНИЯ</w:t>
      </w:r>
      <w:bookmarkEnd w:id="29"/>
    </w:p>
    <w:p w14:paraId="0122A5BB" w14:textId="1410714C" w:rsidR="008C1BB6" w:rsidRPr="00A04676" w:rsidRDefault="008C1BB6" w:rsidP="002021CA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30" w:name="_Toc47621141"/>
      <w:r w:rsidRPr="00A04676">
        <w:rPr>
          <w:rFonts w:ascii="Liberation Serif" w:hAnsi="Liberation Serif"/>
          <w:sz w:val="24"/>
        </w:rPr>
        <w:t xml:space="preserve">Статья </w:t>
      </w:r>
      <w:r w:rsidR="00836BED">
        <w:rPr>
          <w:rFonts w:ascii="Liberation Serif" w:hAnsi="Liberation Serif"/>
          <w:sz w:val="24"/>
        </w:rPr>
        <w:t>1</w:t>
      </w:r>
      <w:r w:rsidR="00253CCE">
        <w:rPr>
          <w:rFonts w:ascii="Liberation Serif" w:hAnsi="Liberation Serif"/>
          <w:sz w:val="24"/>
        </w:rPr>
        <w:t>5</w:t>
      </w:r>
      <w:r w:rsidRPr="00A04676">
        <w:rPr>
          <w:rFonts w:ascii="Liberation Serif" w:hAnsi="Liberation Serif"/>
          <w:sz w:val="24"/>
        </w:rPr>
        <w:t>. Порядок подготовки документации по планировке территории поселения</w:t>
      </w:r>
      <w:bookmarkEnd w:id="30"/>
    </w:p>
    <w:p w14:paraId="0122A5BD" w14:textId="77777777" w:rsidR="008C1BB6" w:rsidRPr="004A71C6" w:rsidRDefault="008C1BB6" w:rsidP="002021CA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 xml:space="preserve">1. </w:t>
      </w:r>
      <w:proofErr w:type="gramStart"/>
      <w:r w:rsidRPr="004A71C6">
        <w:rPr>
          <w:rFonts w:ascii="Liberation Serif" w:hAnsi="Liberation Serif" w:cs="Arial"/>
          <w:szCs w:val="26"/>
        </w:rPr>
        <w:t xml:space="preserve">Решение о подготовке документации по планировке территории </w:t>
      </w:r>
      <w:r w:rsidR="00EE7689" w:rsidRPr="004A71C6">
        <w:rPr>
          <w:rFonts w:ascii="Liberation Serif" w:hAnsi="Liberation Serif" w:cs="Arial"/>
          <w:szCs w:val="26"/>
        </w:rPr>
        <w:t>применительно к те</w:t>
      </w:r>
      <w:r w:rsidR="00EE7689" w:rsidRPr="004A71C6">
        <w:rPr>
          <w:rFonts w:ascii="Liberation Serif" w:hAnsi="Liberation Serif" w:cs="Arial"/>
          <w:szCs w:val="26"/>
        </w:rPr>
        <w:t>р</w:t>
      </w:r>
      <w:r w:rsidR="00EE7689" w:rsidRPr="004A71C6">
        <w:rPr>
          <w:rFonts w:ascii="Liberation Serif" w:hAnsi="Liberation Serif" w:cs="Arial"/>
          <w:szCs w:val="26"/>
        </w:rPr>
        <w:t xml:space="preserve">ритории </w:t>
      </w:r>
      <w:r w:rsidRPr="004A71C6">
        <w:rPr>
          <w:rFonts w:ascii="Liberation Serif" w:hAnsi="Liberation Serif" w:cs="Arial"/>
          <w:szCs w:val="26"/>
        </w:rPr>
        <w:t>поселения</w:t>
      </w:r>
      <w:r w:rsidR="00EE7689" w:rsidRPr="004A71C6">
        <w:rPr>
          <w:rFonts w:ascii="Liberation Serif" w:hAnsi="Liberation Serif" w:cs="Arial"/>
          <w:szCs w:val="26"/>
        </w:rPr>
        <w:t>, за исключением случаев, указанных в частях 2-4.2 и 5.2 статьи 45 Град</w:t>
      </w:r>
      <w:r w:rsidR="00EE7689" w:rsidRPr="004A71C6">
        <w:rPr>
          <w:rFonts w:ascii="Liberation Serif" w:hAnsi="Liberation Serif" w:cs="Arial"/>
          <w:szCs w:val="26"/>
        </w:rPr>
        <w:t>о</w:t>
      </w:r>
      <w:r w:rsidR="00EE7689" w:rsidRPr="004A71C6">
        <w:rPr>
          <w:rFonts w:ascii="Liberation Serif" w:hAnsi="Liberation Serif" w:cs="Arial"/>
          <w:szCs w:val="26"/>
        </w:rPr>
        <w:t xml:space="preserve">строительного кодекса Российской Федерации, </w:t>
      </w:r>
      <w:r w:rsidRPr="004A71C6">
        <w:rPr>
          <w:rFonts w:ascii="Liberation Serif" w:hAnsi="Liberation Serif" w:cs="Arial"/>
          <w:szCs w:val="26"/>
        </w:rPr>
        <w:t xml:space="preserve">принимается Главой </w:t>
      </w:r>
      <w:r w:rsidR="001F06F7" w:rsidRPr="004A71C6">
        <w:rPr>
          <w:rFonts w:ascii="Liberation Serif" w:hAnsi="Liberation Serif" w:cs="Arial"/>
          <w:szCs w:val="26"/>
        </w:rPr>
        <w:t>поселения</w:t>
      </w:r>
      <w:r w:rsidRPr="004A71C6">
        <w:rPr>
          <w:rFonts w:ascii="Liberation Serif" w:hAnsi="Liberation Serif" w:cs="Arial"/>
          <w:szCs w:val="26"/>
        </w:rPr>
        <w:t xml:space="preserve"> путём издания постановления Администрации </w:t>
      </w:r>
      <w:r w:rsidR="001F06F7" w:rsidRPr="004A71C6">
        <w:rPr>
          <w:rFonts w:ascii="Liberation Serif" w:hAnsi="Liberation Serif" w:cs="Arial"/>
          <w:szCs w:val="26"/>
        </w:rPr>
        <w:t>поселения</w:t>
      </w:r>
      <w:r w:rsidRPr="004A71C6">
        <w:rPr>
          <w:rFonts w:ascii="Liberation Serif" w:hAnsi="Liberation Serif" w:cs="Arial"/>
          <w:szCs w:val="26"/>
        </w:rPr>
        <w:t xml:space="preserve"> по собственной инициативе либо на основании пре</w:t>
      </w:r>
      <w:r w:rsidRPr="004A71C6">
        <w:rPr>
          <w:rFonts w:ascii="Liberation Serif" w:hAnsi="Liberation Serif" w:cs="Arial"/>
          <w:szCs w:val="26"/>
        </w:rPr>
        <w:t>д</w:t>
      </w:r>
      <w:r w:rsidRPr="004A71C6">
        <w:rPr>
          <w:rFonts w:ascii="Liberation Serif" w:hAnsi="Liberation Serif" w:cs="Arial"/>
          <w:szCs w:val="26"/>
        </w:rPr>
        <w:t>ложений физических или юридических лиц</w:t>
      </w:r>
      <w:r w:rsidR="00EE7689" w:rsidRPr="004A71C6">
        <w:rPr>
          <w:rFonts w:ascii="Liberation Serif" w:hAnsi="Liberation Serif" w:cs="Arial"/>
          <w:szCs w:val="26"/>
        </w:rPr>
        <w:t xml:space="preserve"> о подготовке документации по планировке терр</w:t>
      </w:r>
      <w:r w:rsidR="00EE7689" w:rsidRPr="004A71C6">
        <w:rPr>
          <w:rFonts w:ascii="Liberation Serif" w:hAnsi="Liberation Serif" w:cs="Arial"/>
          <w:szCs w:val="26"/>
        </w:rPr>
        <w:t>и</w:t>
      </w:r>
      <w:r w:rsidR="00EE7689" w:rsidRPr="004A71C6">
        <w:rPr>
          <w:rFonts w:ascii="Liberation Serif" w:hAnsi="Liberation Serif" w:cs="Arial"/>
          <w:szCs w:val="26"/>
        </w:rPr>
        <w:t>тории</w:t>
      </w:r>
      <w:r w:rsidRPr="004A71C6">
        <w:rPr>
          <w:rFonts w:ascii="Liberation Serif" w:hAnsi="Liberation Serif" w:cs="Arial"/>
          <w:szCs w:val="26"/>
        </w:rPr>
        <w:t>.</w:t>
      </w:r>
      <w:proofErr w:type="gramEnd"/>
    </w:p>
    <w:p w14:paraId="0122A5BE" w14:textId="77777777" w:rsidR="0036433E" w:rsidRPr="004A71C6" w:rsidRDefault="0036433E" w:rsidP="002021CA">
      <w:pPr>
        <w:pStyle w:val="ConsPlusNormal"/>
        <w:ind w:firstLine="567"/>
        <w:jc w:val="both"/>
        <w:rPr>
          <w:rFonts w:ascii="Liberation Serif" w:hAnsi="Liberation Serif"/>
          <w:sz w:val="24"/>
          <w:szCs w:val="26"/>
        </w:rPr>
      </w:pPr>
      <w:r w:rsidRPr="004A71C6">
        <w:rPr>
          <w:rFonts w:ascii="Liberation Serif" w:hAnsi="Liberation Serif"/>
          <w:sz w:val="24"/>
          <w:szCs w:val="26"/>
        </w:rPr>
        <w:t xml:space="preserve">2. </w:t>
      </w:r>
      <w:proofErr w:type="gramStart"/>
      <w:r w:rsidRPr="004A71C6">
        <w:rPr>
          <w:rFonts w:ascii="Liberation Serif" w:hAnsi="Liberation Serif"/>
          <w:sz w:val="24"/>
          <w:szCs w:val="26"/>
        </w:rPr>
        <w:t xml:space="preserve">Принятие Главой </w:t>
      </w:r>
      <w:r w:rsidR="001F06F7" w:rsidRPr="004A71C6">
        <w:rPr>
          <w:rFonts w:ascii="Liberation Serif" w:hAnsi="Liberation Serif"/>
          <w:sz w:val="24"/>
          <w:szCs w:val="26"/>
        </w:rPr>
        <w:t>поселения</w:t>
      </w:r>
      <w:r w:rsidRPr="004A71C6">
        <w:rPr>
          <w:rFonts w:ascii="Liberation Serif" w:hAnsi="Liberation Serif"/>
          <w:sz w:val="24"/>
          <w:szCs w:val="26"/>
        </w:rPr>
        <w:t xml:space="preserve"> решения о подготовке документации по планировке терр</w:t>
      </w:r>
      <w:r w:rsidRPr="004A71C6">
        <w:rPr>
          <w:rFonts w:ascii="Liberation Serif" w:hAnsi="Liberation Serif"/>
          <w:sz w:val="24"/>
          <w:szCs w:val="26"/>
        </w:rPr>
        <w:t>и</w:t>
      </w:r>
      <w:r w:rsidRPr="004A71C6">
        <w:rPr>
          <w:rFonts w:ascii="Liberation Serif" w:hAnsi="Liberation Serif"/>
          <w:sz w:val="24"/>
          <w:szCs w:val="26"/>
        </w:rPr>
        <w:t>тории не требуется в случае подготовки документации по планировке территории следующими лицами:</w:t>
      </w:r>
      <w:proofErr w:type="gramEnd"/>
    </w:p>
    <w:p w14:paraId="0122A5BF" w14:textId="77777777" w:rsidR="0036433E" w:rsidRPr="004A71C6" w:rsidRDefault="0036433E" w:rsidP="002021CA">
      <w:pPr>
        <w:pStyle w:val="ConsPlusNormal"/>
        <w:ind w:firstLine="567"/>
        <w:jc w:val="both"/>
        <w:rPr>
          <w:rFonts w:ascii="Liberation Serif" w:hAnsi="Liberation Serif"/>
          <w:sz w:val="24"/>
          <w:szCs w:val="26"/>
        </w:rPr>
      </w:pPr>
      <w:r w:rsidRPr="004A71C6">
        <w:rPr>
          <w:rFonts w:ascii="Liberation Serif" w:hAnsi="Liberation Serif"/>
          <w:sz w:val="24"/>
          <w:szCs w:val="26"/>
        </w:rPr>
        <w:t>1) лицами, с которыми заключены договоры о развитии застроенной территории, догов</w:t>
      </w:r>
      <w:r w:rsidRPr="004A71C6">
        <w:rPr>
          <w:rFonts w:ascii="Liberation Serif" w:hAnsi="Liberation Serif"/>
          <w:sz w:val="24"/>
          <w:szCs w:val="26"/>
        </w:rPr>
        <w:t>о</w:t>
      </w:r>
      <w:r w:rsidRPr="004A71C6">
        <w:rPr>
          <w:rFonts w:ascii="Liberation Serif" w:hAnsi="Liberation Serif"/>
          <w:sz w:val="24"/>
          <w:szCs w:val="26"/>
        </w:rPr>
        <w:t>ры о комплексном освоении территории, в том числе в целях строительства жилья экономич</w:t>
      </w:r>
      <w:r w:rsidRPr="004A71C6">
        <w:rPr>
          <w:rFonts w:ascii="Liberation Serif" w:hAnsi="Liberation Serif"/>
          <w:sz w:val="24"/>
          <w:szCs w:val="26"/>
        </w:rPr>
        <w:t>е</w:t>
      </w:r>
      <w:r w:rsidRPr="004A71C6">
        <w:rPr>
          <w:rFonts w:ascii="Liberation Serif" w:hAnsi="Liberation Serif"/>
          <w:sz w:val="24"/>
          <w:szCs w:val="26"/>
        </w:rPr>
        <w:t>ского класса, договоры о комплексном развитии территории по инициативе органа местного самоуправления;</w:t>
      </w:r>
    </w:p>
    <w:p w14:paraId="0122A5C0" w14:textId="77777777" w:rsidR="0036433E" w:rsidRPr="004A71C6" w:rsidRDefault="0036433E" w:rsidP="002021CA">
      <w:pPr>
        <w:pStyle w:val="ConsPlusNormal"/>
        <w:ind w:firstLine="567"/>
        <w:jc w:val="both"/>
        <w:rPr>
          <w:rFonts w:ascii="Liberation Serif" w:hAnsi="Liberation Serif"/>
          <w:sz w:val="24"/>
          <w:szCs w:val="26"/>
        </w:rPr>
      </w:pPr>
      <w:r w:rsidRPr="004A71C6">
        <w:rPr>
          <w:rFonts w:ascii="Liberation Serif" w:hAnsi="Liberation Serif"/>
          <w:sz w:val="24"/>
          <w:szCs w:val="26"/>
        </w:rPr>
        <w:t>2) лицами, осуществляющими комплексное развитие территории по инициативе правоо</w:t>
      </w:r>
      <w:r w:rsidRPr="004A71C6">
        <w:rPr>
          <w:rFonts w:ascii="Liberation Serif" w:hAnsi="Liberation Serif"/>
          <w:sz w:val="24"/>
          <w:szCs w:val="26"/>
        </w:rPr>
        <w:t>б</w:t>
      </w:r>
      <w:r w:rsidRPr="004A71C6">
        <w:rPr>
          <w:rFonts w:ascii="Liberation Serif" w:hAnsi="Liberation Serif"/>
          <w:sz w:val="24"/>
          <w:szCs w:val="26"/>
        </w:rPr>
        <w:t>ладателей земельных участков и (или) расположенных на них объектов недвижимого имущ</w:t>
      </w:r>
      <w:r w:rsidRPr="004A71C6">
        <w:rPr>
          <w:rFonts w:ascii="Liberation Serif" w:hAnsi="Liberation Serif"/>
          <w:sz w:val="24"/>
          <w:szCs w:val="26"/>
        </w:rPr>
        <w:t>е</w:t>
      </w:r>
      <w:r w:rsidRPr="004A71C6">
        <w:rPr>
          <w:rFonts w:ascii="Liberation Serif" w:hAnsi="Liberation Serif"/>
          <w:sz w:val="24"/>
          <w:szCs w:val="26"/>
        </w:rPr>
        <w:t>ства;</w:t>
      </w:r>
    </w:p>
    <w:p w14:paraId="0122A5C1" w14:textId="77777777" w:rsidR="0036433E" w:rsidRPr="004A71C6" w:rsidRDefault="0036433E" w:rsidP="002021CA">
      <w:pPr>
        <w:pStyle w:val="ConsPlusNormal"/>
        <w:ind w:firstLine="567"/>
        <w:jc w:val="both"/>
        <w:rPr>
          <w:rFonts w:ascii="Liberation Serif" w:hAnsi="Liberation Serif"/>
          <w:sz w:val="24"/>
          <w:szCs w:val="26"/>
        </w:rPr>
      </w:pPr>
      <w:r w:rsidRPr="004A71C6">
        <w:rPr>
          <w:rFonts w:ascii="Liberation Serif" w:hAnsi="Liberation Serif"/>
          <w:sz w:val="24"/>
          <w:szCs w:val="26"/>
        </w:rPr>
        <w:t>3) правообладателями существующих линейных объектов, подлежащих реконструкции, в случае подготовки документации по планировке территории в целях их реконструкции;</w:t>
      </w:r>
    </w:p>
    <w:p w14:paraId="0122A5C2" w14:textId="77777777" w:rsidR="0036433E" w:rsidRPr="004A71C6" w:rsidRDefault="0036433E" w:rsidP="002021CA">
      <w:pPr>
        <w:pStyle w:val="ConsPlusNormal"/>
        <w:ind w:firstLine="567"/>
        <w:jc w:val="both"/>
        <w:rPr>
          <w:rFonts w:ascii="Liberation Serif" w:hAnsi="Liberation Serif"/>
          <w:sz w:val="24"/>
          <w:szCs w:val="26"/>
        </w:rPr>
      </w:pPr>
      <w:proofErr w:type="gramStart"/>
      <w:r w:rsidRPr="004A71C6">
        <w:rPr>
          <w:rFonts w:ascii="Liberation Serif" w:hAnsi="Liberation Serif"/>
          <w:sz w:val="24"/>
          <w:szCs w:val="26"/>
        </w:rPr>
        <w:t>4) субъектами естественных монополий, организациями коммунального комплекса в сл</w:t>
      </w:r>
      <w:r w:rsidRPr="004A71C6">
        <w:rPr>
          <w:rFonts w:ascii="Liberation Serif" w:hAnsi="Liberation Serif"/>
          <w:sz w:val="24"/>
          <w:szCs w:val="26"/>
        </w:rPr>
        <w:t>у</w:t>
      </w:r>
      <w:r w:rsidRPr="004A71C6">
        <w:rPr>
          <w:rFonts w:ascii="Liberation Serif" w:hAnsi="Liberation Serif"/>
          <w:sz w:val="24"/>
          <w:szCs w:val="26"/>
        </w:rPr>
        <w:t>чае подготовки документации по планировке территории для размещения объектов федерал</w:t>
      </w:r>
      <w:r w:rsidRPr="004A71C6">
        <w:rPr>
          <w:rFonts w:ascii="Liberation Serif" w:hAnsi="Liberation Serif"/>
          <w:sz w:val="24"/>
          <w:szCs w:val="26"/>
        </w:rPr>
        <w:t>ь</w:t>
      </w:r>
      <w:r w:rsidRPr="004A71C6">
        <w:rPr>
          <w:rFonts w:ascii="Liberation Serif" w:hAnsi="Liberation Serif"/>
          <w:sz w:val="24"/>
          <w:szCs w:val="26"/>
        </w:rPr>
        <w:t>ного значения, объектов регионального значения, объектов местного значения.</w:t>
      </w:r>
      <w:proofErr w:type="gramEnd"/>
    </w:p>
    <w:p w14:paraId="0122A5C3" w14:textId="77777777" w:rsidR="00295F4A" w:rsidRPr="004A71C6" w:rsidRDefault="0036433E" w:rsidP="002021CA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Решения о подготовке документации по планировке территории принимают</w:t>
      </w:r>
      <w:r w:rsidR="009E26D1" w:rsidRPr="004A71C6">
        <w:rPr>
          <w:rFonts w:ascii="Liberation Serif" w:hAnsi="Liberation Serif" w:cs="Arial"/>
          <w:szCs w:val="26"/>
        </w:rPr>
        <w:t>ся такими л</w:t>
      </w:r>
      <w:r w:rsidR="009E26D1" w:rsidRPr="004A71C6">
        <w:rPr>
          <w:rFonts w:ascii="Liberation Serif" w:hAnsi="Liberation Serif" w:cs="Arial"/>
          <w:szCs w:val="26"/>
        </w:rPr>
        <w:t>и</w:t>
      </w:r>
      <w:r w:rsidR="009E26D1" w:rsidRPr="004A71C6">
        <w:rPr>
          <w:rFonts w:ascii="Liberation Serif" w:hAnsi="Liberation Serif" w:cs="Arial"/>
          <w:szCs w:val="26"/>
        </w:rPr>
        <w:t>цами самостоятельно. О принятом решении указанные лица в течение десяти дней со дня пр</w:t>
      </w:r>
      <w:r w:rsidR="009E26D1" w:rsidRPr="004A71C6">
        <w:rPr>
          <w:rFonts w:ascii="Liberation Serif" w:hAnsi="Liberation Serif" w:cs="Arial"/>
          <w:szCs w:val="26"/>
        </w:rPr>
        <w:t>и</w:t>
      </w:r>
      <w:r w:rsidR="009E26D1" w:rsidRPr="004A71C6">
        <w:rPr>
          <w:rFonts w:ascii="Liberation Serif" w:hAnsi="Liberation Serif" w:cs="Arial"/>
          <w:szCs w:val="26"/>
        </w:rPr>
        <w:t xml:space="preserve">нятия соответствующего решения уведомляют Главу </w:t>
      </w:r>
      <w:r w:rsidR="001F06F7" w:rsidRPr="004A71C6">
        <w:rPr>
          <w:rFonts w:ascii="Liberation Serif" w:hAnsi="Liberation Serif" w:cs="Arial"/>
          <w:szCs w:val="26"/>
        </w:rPr>
        <w:t>поселения</w:t>
      </w:r>
      <w:r w:rsidR="009E26D1" w:rsidRPr="004A71C6">
        <w:rPr>
          <w:rFonts w:ascii="Liberation Serif" w:hAnsi="Liberation Serif" w:cs="Arial"/>
          <w:szCs w:val="26"/>
        </w:rPr>
        <w:t>.</w:t>
      </w:r>
      <w:r w:rsidR="00295F4A" w:rsidRPr="004A71C6">
        <w:rPr>
          <w:rFonts w:ascii="Liberation Serif" w:hAnsi="Liberation Serif" w:cs="Arial"/>
          <w:szCs w:val="26"/>
        </w:rPr>
        <w:t xml:space="preserve">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</w:t>
      </w:r>
      <w:r w:rsidR="00295F4A" w:rsidRPr="004A71C6">
        <w:rPr>
          <w:rFonts w:ascii="Liberation Serif" w:hAnsi="Liberation Serif" w:cs="Arial"/>
          <w:szCs w:val="26"/>
        </w:rPr>
        <w:t>а</w:t>
      </w:r>
      <w:r w:rsidR="00295F4A" w:rsidRPr="004A71C6">
        <w:rPr>
          <w:rFonts w:ascii="Liberation Serif" w:hAnsi="Liberation Serif" w:cs="Arial"/>
          <w:szCs w:val="26"/>
        </w:rPr>
        <w:t>ции. Расходы указанных лиц на подготовку документации по планировке территории не подл</w:t>
      </w:r>
      <w:r w:rsidR="00295F4A" w:rsidRPr="004A71C6">
        <w:rPr>
          <w:rFonts w:ascii="Liberation Serif" w:hAnsi="Liberation Serif" w:cs="Arial"/>
          <w:szCs w:val="26"/>
        </w:rPr>
        <w:t>е</w:t>
      </w:r>
      <w:r w:rsidR="00295F4A" w:rsidRPr="004A71C6">
        <w:rPr>
          <w:rFonts w:ascii="Liberation Serif" w:hAnsi="Liberation Serif" w:cs="Arial"/>
          <w:szCs w:val="26"/>
        </w:rPr>
        <w:t xml:space="preserve">жат возмещению за счет </w:t>
      </w:r>
      <w:proofErr w:type="gramStart"/>
      <w:r w:rsidR="00295F4A" w:rsidRPr="004A71C6">
        <w:rPr>
          <w:rFonts w:ascii="Liberation Serif" w:hAnsi="Liberation Serif" w:cs="Arial"/>
          <w:szCs w:val="26"/>
        </w:rPr>
        <w:t>средств бюджетов бюджетной системы Российской Федерации</w:t>
      </w:r>
      <w:proofErr w:type="gramEnd"/>
      <w:r w:rsidR="00295F4A" w:rsidRPr="004A71C6">
        <w:rPr>
          <w:rFonts w:ascii="Liberation Serif" w:hAnsi="Liberation Serif" w:cs="Arial"/>
          <w:szCs w:val="26"/>
        </w:rPr>
        <w:t>.</w:t>
      </w:r>
    </w:p>
    <w:p w14:paraId="0122A5C4" w14:textId="77777777" w:rsidR="007E4C6E" w:rsidRDefault="00A776E4" w:rsidP="002021CA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3</w:t>
      </w:r>
      <w:r w:rsidR="008C1BB6" w:rsidRPr="004A71C6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4A71C6">
        <w:rPr>
          <w:rFonts w:ascii="Liberation Serif" w:hAnsi="Liberation Serif" w:cs="Arial"/>
          <w:szCs w:val="26"/>
        </w:rPr>
        <w:t>Решение о подготовке документации по планировке территории поселения в течение трёх дней со дня его принятия подлежит опубликованию в порядке, установленном для офиц</w:t>
      </w:r>
      <w:r w:rsidR="008C1BB6" w:rsidRPr="004A71C6">
        <w:rPr>
          <w:rFonts w:ascii="Liberation Serif" w:hAnsi="Liberation Serif" w:cs="Arial"/>
          <w:szCs w:val="26"/>
        </w:rPr>
        <w:t>и</w:t>
      </w:r>
      <w:r w:rsidR="008C1BB6" w:rsidRPr="004A71C6">
        <w:rPr>
          <w:rFonts w:ascii="Liberation Serif" w:hAnsi="Liberation Serif" w:cs="Arial"/>
          <w:szCs w:val="26"/>
        </w:rPr>
        <w:t>ального опубликования муниципальных правовых актов, иной официальной информации</w:t>
      </w:r>
      <w:r w:rsidR="007E4C6E" w:rsidRPr="004A71C6">
        <w:rPr>
          <w:rFonts w:ascii="Liberation Serif" w:hAnsi="Liberation Serif" w:cs="Arial"/>
          <w:szCs w:val="26"/>
        </w:rPr>
        <w:t xml:space="preserve">  и размещается на официальном сайте </w:t>
      </w:r>
      <w:r w:rsidRPr="004A71C6">
        <w:rPr>
          <w:rFonts w:ascii="Liberation Serif" w:hAnsi="Liberation Serif" w:cs="Arial"/>
          <w:szCs w:val="26"/>
        </w:rPr>
        <w:t>поселения</w:t>
      </w:r>
      <w:r w:rsidR="007E4C6E" w:rsidRPr="004A71C6">
        <w:rPr>
          <w:rFonts w:ascii="Liberation Serif" w:hAnsi="Liberation Serif" w:cs="Arial"/>
          <w:szCs w:val="26"/>
        </w:rPr>
        <w:t xml:space="preserve"> в сети «Интернет».</w:t>
      </w:r>
      <w:proofErr w:type="gramEnd"/>
    </w:p>
    <w:p w14:paraId="3E61CEFF" w14:textId="56491F18" w:rsidR="002021CA" w:rsidRPr="00613B69" w:rsidRDefault="002021CA" w:rsidP="002021CA">
      <w:pPr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Администрация сельского поселения </w:t>
      </w:r>
      <w:proofErr w:type="spellStart"/>
      <w:r>
        <w:rPr>
          <w:rFonts w:ascii="Liberation Serif" w:hAnsi="Liberation Serif"/>
        </w:rPr>
        <w:t>Усть-Юган</w:t>
      </w:r>
      <w:proofErr w:type="spellEnd"/>
      <w:r w:rsidRPr="00613B69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уведомляет о принятом </w:t>
      </w:r>
      <w:proofErr w:type="gramStart"/>
      <w:r>
        <w:rPr>
          <w:rFonts w:ascii="Liberation Serif" w:hAnsi="Liberation Serif"/>
        </w:rPr>
        <w:t>решение</w:t>
      </w:r>
      <w:proofErr w:type="gramEnd"/>
      <w:r>
        <w:rPr>
          <w:rFonts w:ascii="Liberation Serif" w:hAnsi="Liberation Serif"/>
        </w:rPr>
        <w:t xml:space="preserve"> о </w:t>
      </w:r>
      <w:r w:rsidRPr="00613B69">
        <w:rPr>
          <w:rFonts w:ascii="Liberation Serif" w:hAnsi="Liberation Serif"/>
        </w:rPr>
        <w:t>подготовке документации уполномоченный</w:t>
      </w:r>
      <w:r w:rsidRPr="00613B69">
        <w:rPr>
          <w:rFonts w:ascii="Liberation Serif" w:hAnsi="Liberation Serif"/>
          <w:bCs/>
        </w:rPr>
        <w:t xml:space="preserve"> орган местного самоуправления </w:t>
      </w:r>
      <w:proofErr w:type="spellStart"/>
      <w:r w:rsidRPr="00613B69">
        <w:rPr>
          <w:rFonts w:ascii="Liberation Serif" w:hAnsi="Liberation Serif"/>
          <w:bCs/>
        </w:rPr>
        <w:t>Нефтеюганского</w:t>
      </w:r>
      <w:proofErr w:type="spellEnd"/>
      <w:r w:rsidRPr="00613B69">
        <w:rPr>
          <w:rFonts w:ascii="Liberation Serif" w:hAnsi="Liberation Serif"/>
          <w:bCs/>
        </w:rPr>
        <w:t xml:space="preserve"> района.</w:t>
      </w:r>
    </w:p>
    <w:p w14:paraId="0122A5C5" w14:textId="77777777" w:rsidR="008C1BB6" w:rsidRPr="004A71C6" w:rsidRDefault="00126F25" w:rsidP="002021CA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4</w:t>
      </w:r>
      <w:r w:rsidR="008C1BB6" w:rsidRPr="004A71C6">
        <w:rPr>
          <w:rFonts w:ascii="Liberation Serif" w:hAnsi="Liberation Serif" w:cs="Arial"/>
          <w:szCs w:val="26"/>
        </w:rPr>
        <w:t xml:space="preserve">. </w:t>
      </w:r>
      <w:proofErr w:type="gramStart"/>
      <w:r w:rsidR="00A776E4" w:rsidRPr="004A71C6">
        <w:rPr>
          <w:rFonts w:ascii="Liberation Serif" w:hAnsi="Liberation Serif" w:cs="Arial"/>
          <w:szCs w:val="26"/>
        </w:rPr>
        <w:t>С</w:t>
      </w:r>
      <w:r w:rsidR="008C1BB6" w:rsidRPr="004A71C6">
        <w:rPr>
          <w:rFonts w:ascii="Liberation Serif" w:hAnsi="Liberation Serif" w:cs="Arial"/>
          <w:szCs w:val="26"/>
        </w:rPr>
        <w:t>о дня опубликования решения о подготовке документации по планировке территории физические или юридические лица вправе представить в Администраци</w:t>
      </w:r>
      <w:r w:rsidR="007D0B5C" w:rsidRPr="004A71C6">
        <w:rPr>
          <w:rFonts w:ascii="Liberation Serif" w:hAnsi="Liberation Serif" w:cs="Arial"/>
          <w:szCs w:val="26"/>
        </w:rPr>
        <w:t>ю</w:t>
      </w:r>
      <w:r w:rsidR="008C1BB6" w:rsidRPr="004A71C6">
        <w:rPr>
          <w:rFonts w:ascii="Liberation Serif" w:hAnsi="Liberation Serif" w:cs="Arial"/>
          <w:szCs w:val="26"/>
        </w:rPr>
        <w:t xml:space="preserve"> </w:t>
      </w:r>
      <w:r w:rsidR="00A776E4" w:rsidRPr="004A71C6">
        <w:rPr>
          <w:rFonts w:ascii="Liberation Serif" w:hAnsi="Liberation Serif" w:cs="Arial"/>
          <w:szCs w:val="26"/>
        </w:rPr>
        <w:t>поселения</w:t>
      </w:r>
      <w:r w:rsidR="008C1BB6" w:rsidRPr="004A71C6">
        <w:rPr>
          <w:rFonts w:ascii="Liberation Serif" w:hAnsi="Liberation Serif" w:cs="Arial"/>
          <w:szCs w:val="26"/>
        </w:rPr>
        <w:t xml:space="preserve"> свои пре</w:t>
      </w:r>
      <w:r w:rsidR="008C1BB6" w:rsidRPr="004A71C6">
        <w:rPr>
          <w:rFonts w:ascii="Liberation Serif" w:hAnsi="Liberation Serif" w:cs="Arial"/>
          <w:szCs w:val="26"/>
        </w:rPr>
        <w:t>д</w:t>
      </w:r>
      <w:r w:rsidR="008C1BB6" w:rsidRPr="004A71C6">
        <w:rPr>
          <w:rFonts w:ascii="Liberation Serif" w:hAnsi="Liberation Serif" w:cs="Arial"/>
          <w:szCs w:val="26"/>
        </w:rPr>
        <w:t>ложения о порядке, сроках подготовки и содержании документации по планировке территории.</w:t>
      </w:r>
      <w:proofErr w:type="gramEnd"/>
    </w:p>
    <w:p w14:paraId="0122A5C6" w14:textId="77777777" w:rsidR="008C1BB6" w:rsidRPr="004A71C6" w:rsidRDefault="00126F25" w:rsidP="002021CA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5</w:t>
      </w:r>
      <w:r w:rsidR="008C1BB6" w:rsidRPr="004A71C6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4A71C6">
        <w:rPr>
          <w:rFonts w:ascii="Liberation Serif" w:hAnsi="Liberation Serif" w:cs="Arial"/>
          <w:szCs w:val="26"/>
        </w:rPr>
        <w:t>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по планировке территории с учетом специфики территории и план</w:t>
      </w:r>
      <w:r w:rsidR="008C1BB6" w:rsidRPr="004A71C6">
        <w:rPr>
          <w:rFonts w:ascii="Liberation Serif" w:hAnsi="Liberation Serif" w:cs="Arial"/>
          <w:szCs w:val="26"/>
        </w:rPr>
        <w:t>и</w:t>
      </w:r>
      <w:r w:rsidR="008C1BB6" w:rsidRPr="004A71C6">
        <w:rPr>
          <w:rFonts w:ascii="Liberation Serif" w:hAnsi="Liberation Serif" w:cs="Arial"/>
          <w:szCs w:val="26"/>
        </w:rPr>
        <w:t>руемого размещения на ней объектов капитального строительства.</w:t>
      </w:r>
      <w:proofErr w:type="gramEnd"/>
    </w:p>
    <w:p w14:paraId="0122A5C7" w14:textId="77777777" w:rsidR="008C1BB6" w:rsidRPr="004A71C6" w:rsidRDefault="00126F25" w:rsidP="002021CA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6</w:t>
      </w:r>
      <w:r w:rsidR="008C1BB6" w:rsidRPr="004A71C6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4A71C6">
        <w:rPr>
          <w:rFonts w:ascii="Liberation Serif" w:hAnsi="Liberation Serif" w:cs="Arial"/>
          <w:szCs w:val="26"/>
        </w:rPr>
        <w:t>Подготовка документации по планировке территории по инициативе органов местного самоуправления осуществляется Администраци</w:t>
      </w:r>
      <w:r w:rsidR="007D0B5C" w:rsidRPr="004A71C6">
        <w:rPr>
          <w:rFonts w:ascii="Liberation Serif" w:hAnsi="Liberation Serif" w:cs="Arial"/>
          <w:szCs w:val="26"/>
        </w:rPr>
        <w:t>ей</w:t>
      </w:r>
      <w:r w:rsidR="008C1BB6" w:rsidRPr="004A71C6">
        <w:rPr>
          <w:rFonts w:ascii="Liberation Serif" w:hAnsi="Liberation Serif" w:cs="Arial"/>
          <w:szCs w:val="26"/>
        </w:rPr>
        <w:t xml:space="preserve"> </w:t>
      </w:r>
      <w:r w:rsidR="00A776E4" w:rsidRPr="004A71C6">
        <w:rPr>
          <w:rFonts w:ascii="Liberation Serif" w:hAnsi="Liberation Serif" w:cs="Arial"/>
          <w:szCs w:val="26"/>
        </w:rPr>
        <w:t>поселения</w:t>
      </w:r>
      <w:r w:rsidR="008C1BB6" w:rsidRPr="004A71C6">
        <w:rPr>
          <w:rFonts w:ascii="Liberation Serif" w:hAnsi="Liberation Serif" w:cs="Arial"/>
          <w:szCs w:val="26"/>
        </w:rPr>
        <w:t xml:space="preserve"> самостоятельно</w:t>
      </w:r>
      <w:r w:rsidR="00920F2E" w:rsidRPr="004A71C6">
        <w:rPr>
          <w:rFonts w:ascii="Liberation Serif" w:hAnsi="Liberation Serif" w:cs="Arial"/>
          <w:szCs w:val="26"/>
        </w:rPr>
        <w:t>, подведомстве</w:t>
      </w:r>
      <w:r w:rsidR="00920F2E" w:rsidRPr="004A71C6">
        <w:rPr>
          <w:rFonts w:ascii="Liberation Serif" w:hAnsi="Liberation Serif" w:cs="Arial"/>
          <w:szCs w:val="26"/>
        </w:rPr>
        <w:t>н</w:t>
      </w:r>
      <w:r w:rsidR="00920F2E" w:rsidRPr="004A71C6">
        <w:rPr>
          <w:rFonts w:ascii="Liberation Serif" w:hAnsi="Liberation Serif" w:cs="Arial"/>
          <w:szCs w:val="26"/>
        </w:rPr>
        <w:t>ными органам местного самоуправления поселения муниципальными (бюджетными или авт</w:t>
      </w:r>
      <w:r w:rsidR="00920F2E" w:rsidRPr="004A71C6">
        <w:rPr>
          <w:rFonts w:ascii="Liberation Serif" w:hAnsi="Liberation Serif" w:cs="Arial"/>
          <w:szCs w:val="26"/>
        </w:rPr>
        <w:t>о</w:t>
      </w:r>
      <w:r w:rsidR="00920F2E" w:rsidRPr="004A71C6">
        <w:rPr>
          <w:rFonts w:ascii="Liberation Serif" w:hAnsi="Liberation Serif" w:cs="Arial"/>
          <w:szCs w:val="26"/>
        </w:rPr>
        <w:t xml:space="preserve">номными) учреждениями </w:t>
      </w:r>
      <w:r w:rsidR="008C1BB6" w:rsidRPr="004A71C6">
        <w:rPr>
          <w:rFonts w:ascii="Liberation Serif" w:hAnsi="Liberation Serif" w:cs="Arial"/>
          <w:szCs w:val="26"/>
        </w:rPr>
        <w:t xml:space="preserve">либо </w:t>
      </w:r>
      <w:r w:rsidR="007E4C6E" w:rsidRPr="004A71C6">
        <w:rPr>
          <w:rFonts w:ascii="Liberation Serif" w:hAnsi="Liberation Serif" w:cs="Arial"/>
          <w:szCs w:val="26"/>
        </w:rPr>
        <w:t>привлекаемыми на основании муниципального контракта, з</w:t>
      </w:r>
      <w:r w:rsidR="007E4C6E" w:rsidRPr="004A71C6">
        <w:rPr>
          <w:rFonts w:ascii="Liberation Serif" w:hAnsi="Liberation Serif" w:cs="Arial"/>
          <w:szCs w:val="26"/>
        </w:rPr>
        <w:t>а</w:t>
      </w:r>
      <w:r w:rsidR="007E4C6E" w:rsidRPr="004A71C6">
        <w:rPr>
          <w:rFonts w:ascii="Liberation Serif" w:hAnsi="Liberation Serif" w:cs="Arial"/>
          <w:szCs w:val="26"/>
        </w:rPr>
        <w:t xml:space="preserve">ключенного в соответствии с законодательством Российской Федерации о контрактной системе </w:t>
      </w:r>
      <w:r w:rsidR="007E4C6E" w:rsidRPr="004A71C6">
        <w:rPr>
          <w:rFonts w:ascii="Liberation Serif" w:hAnsi="Liberation Serif" w:cs="Arial"/>
          <w:szCs w:val="26"/>
        </w:rPr>
        <w:lastRenderedPageBreak/>
        <w:t>в сфере закупок товаров, работ, услуг для обеспечения государственных и муниципальных нужд, иными лицами.</w:t>
      </w:r>
      <w:proofErr w:type="gramEnd"/>
      <w:r w:rsidR="007E4C6E" w:rsidRPr="004A71C6">
        <w:rPr>
          <w:rFonts w:ascii="Liberation Serif" w:hAnsi="Liberation Serif" w:cs="Arial"/>
          <w:szCs w:val="26"/>
        </w:rPr>
        <w:t xml:space="preserve"> Подготовка документации по планировке </w:t>
      </w:r>
      <w:proofErr w:type="gramStart"/>
      <w:r w:rsidR="007E4C6E" w:rsidRPr="004A71C6">
        <w:rPr>
          <w:rFonts w:ascii="Liberation Serif" w:hAnsi="Liberation Serif" w:cs="Arial"/>
          <w:szCs w:val="26"/>
        </w:rPr>
        <w:t>территории</w:t>
      </w:r>
      <w:proofErr w:type="gramEnd"/>
      <w:r w:rsidR="007E4C6E" w:rsidRPr="004A71C6">
        <w:rPr>
          <w:rFonts w:ascii="Liberation Serif" w:hAnsi="Liberation Serif" w:cs="Arial"/>
          <w:szCs w:val="26"/>
        </w:rPr>
        <w:t xml:space="preserve"> в том числе пред</w:t>
      </w:r>
      <w:r w:rsidR="007E4C6E" w:rsidRPr="004A71C6">
        <w:rPr>
          <w:rFonts w:ascii="Liberation Serif" w:hAnsi="Liberation Serif" w:cs="Arial"/>
          <w:szCs w:val="26"/>
        </w:rPr>
        <w:t>у</w:t>
      </w:r>
      <w:r w:rsidR="007E4C6E" w:rsidRPr="004A71C6">
        <w:rPr>
          <w:rFonts w:ascii="Liberation Serif" w:hAnsi="Liberation Serif" w:cs="Arial"/>
          <w:szCs w:val="26"/>
        </w:rPr>
        <w:t>сматривающей размещение объектов местного значения, может осуществляться физическими или юридическими лицами за счет их средств.</w:t>
      </w:r>
      <w:r w:rsidR="006B26DF" w:rsidRPr="004A71C6">
        <w:rPr>
          <w:rFonts w:ascii="Liberation Serif" w:hAnsi="Liberation Serif" w:cs="Arial"/>
          <w:szCs w:val="26"/>
        </w:rPr>
        <w:t xml:space="preserve"> </w:t>
      </w:r>
      <w:proofErr w:type="gramStart"/>
      <w:r w:rsidR="008C1BB6" w:rsidRPr="004A71C6">
        <w:rPr>
          <w:rFonts w:ascii="Liberation Serif" w:hAnsi="Liberation Serif" w:cs="Arial"/>
          <w:szCs w:val="26"/>
        </w:rPr>
        <w:t>В случае подготовки документации по план</w:t>
      </w:r>
      <w:r w:rsidR="008C1BB6" w:rsidRPr="004A71C6">
        <w:rPr>
          <w:rFonts w:ascii="Liberation Serif" w:hAnsi="Liberation Serif" w:cs="Arial"/>
          <w:szCs w:val="26"/>
        </w:rPr>
        <w:t>и</w:t>
      </w:r>
      <w:r w:rsidR="008C1BB6" w:rsidRPr="004A71C6">
        <w:rPr>
          <w:rFonts w:ascii="Liberation Serif" w:hAnsi="Liberation Serif" w:cs="Arial"/>
          <w:szCs w:val="26"/>
        </w:rPr>
        <w:t>ровке территории на основании предложений физических или юридических лиц, физическое или юридическое лицо самостоятельно определяет исполнителя работ по подготовке докуме</w:t>
      </w:r>
      <w:r w:rsidR="008C1BB6" w:rsidRPr="004A71C6">
        <w:rPr>
          <w:rFonts w:ascii="Liberation Serif" w:hAnsi="Liberation Serif" w:cs="Arial"/>
          <w:szCs w:val="26"/>
        </w:rPr>
        <w:t>н</w:t>
      </w:r>
      <w:r w:rsidR="008C1BB6" w:rsidRPr="004A71C6">
        <w:rPr>
          <w:rFonts w:ascii="Liberation Serif" w:hAnsi="Liberation Serif" w:cs="Arial"/>
          <w:szCs w:val="26"/>
        </w:rPr>
        <w:t>тации по планировке территории.</w:t>
      </w:r>
      <w:proofErr w:type="gramEnd"/>
    </w:p>
    <w:p w14:paraId="0122A5C8" w14:textId="77777777" w:rsidR="006B26DF" w:rsidRPr="004A71C6" w:rsidRDefault="00126F25" w:rsidP="002021CA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7</w:t>
      </w:r>
      <w:r w:rsidR="00EE34EF" w:rsidRPr="004A71C6">
        <w:rPr>
          <w:rFonts w:ascii="Liberation Serif" w:hAnsi="Liberation Serif" w:cs="Arial"/>
          <w:szCs w:val="26"/>
        </w:rPr>
        <w:t xml:space="preserve">. </w:t>
      </w:r>
      <w:proofErr w:type="gramStart"/>
      <w:r w:rsidR="006B26DF" w:rsidRPr="004A71C6">
        <w:rPr>
          <w:rFonts w:ascii="Liberation Serif" w:hAnsi="Liberation Serif" w:cs="Arial"/>
          <w:szCs w:val="26"/>
        </w:rPr>
        <w:t>Подготовка документации по планировке территории осуществляется на основании г</w:t>
      </w:r>
      <w:r w:rsidR="006B26DF" w:rsidRPr="004A71C6">
        <w:rPr>
          <w:rFonts w:ascii="Liberation Serif" w:hAnsi="Liberation Serif" w:cs="Arial"/>
          <w:szCs w:val="26"/>
        </w:rPr>
        <w:t>е</w:t>
      </w:r>
      <w:r w:rsidR="006B26DF" w:rsidRPr="004A71C6">
        <w:rPr>
          <w:rFonts w:ascii="Liberation Serif" w:hAnsi="Liberation Serif" w:cs="Arial"/>
          <w:szCs w:val="26"/>
        </w:rPr>
        <w:t>нерального плана поселения, настоящих Правил (за исключением подготовки документации по планировке территории, предусматривающей размещение линейных объектов) в соответствии с программами комплексного развития систем коммунальной инфраструктуры, программами комплексного развития транспортной инфраструктуры, программами комплексного развития социальной инфраструктуры, нормативами градостроительного проектирования, требованиями технических регламентов, сводов правил с учетом материалов и результатов инженерных изы</w:t>
      </w:r>
      <w:r w:rsidR="006B26DF" w:rsidRPr="004A71C6">
        <w:rPr>
          <w:rFonts w:ascii="Liberation Serif" w:hAnsi="Liberation Serif" w:cs="Arial"/>
          <w:szCs w:val="26"/>
        </w:rPr>
        <w:t>с</w:t>
      </w:r>
      <w:r w:rsidR="006B26DF" w:rsidRPr="004A71C6">
        <w:rPr>
          <w:rFonts w:ascii="Liberation Serif" w:hAnsi="Liberation Serif" w:cs="Arial"/>
          <w:szCs w:val="26"/>
        </w:rPr>
        <w:t>каний, границ территорий</w:t>
      </w:r>
      <w:proofErr w:type="gramEnd"/>
      <w:r w:rsidR="006B26DF" w:rsidRPr="004A71C6">
        <w:rPr>
          <w:rFonts w:ascii="Liberation Serif" w:hAnsi="Liberation Serif" w:cs="Arial"/>
          <w:szCs w:val="26"/>
        </w:rPr>
        <w:t xml:space="preserve"> </w:t>
      </w:r>
      <w:proofErr w:type="gramStart"/>
      <w:r w:rsidR="006B26DF" w:rsidRPr="004A71C6">
        <w:rPr>
          <w:rFonts w:ascii="Liberation Serif" w:hAnsi="Liberation Serif" w:cs="Arial"/>
          <w:szCs w:val="26"/>
        </w:rPr>
        <w:t>объектов культурного наследия, включенных в единый госуда</w:t>
      </w:r>
      <w:r w:rsidR="006B26DF" w:rsidRPr="004A71C6">
        <w:rPr>
          <w:rFonts w:ascii="Liberation Serif" w:hAnsi="Liberation Serif" w:cs="Arial"/>
          <w:szCs w:val="26"/>
        </w:rPr>
        <w:t>р</w:t>
      </w:r>
      <w:r w:rsidR="006B26DF" w:rsidRPr="004A71C6">
        <w:rPr>
          <w:rFonts w:ascii="Liberation Serif" w:hAnsi="Liberation Serif" w:cs="Arial"/>
          <w:szCs w:val="26"/>
        </w:rPr>
        <w:t>ственный реестр объектов культурного наследия (памятников истории и культуры) народов Российской Федерации, границ территорий выявленных объектов культурного наследия, гр</w:t>
      </w:r>
      <w:r w:rsidR="006B26DF" w:rsidRPr="004A71C6">
        <w:rPr>
          <w:rFonts w:ascii="Liberation Serif" w:hAnsi="Liberation Serif" w:cs="Arial"/>
          <w:szCs w:val="26"/>
        </w:rPr>
        <w:t>а</w:t>
      </w:r>
      <w:r w:rsidR="006B26DF" w:rsidRPr="004A71C6">
        <w:rPr>
          <w:rFonts w:ascii="Liberation Serif" w:hAnsi="Liberation Serif" w:cs="Arial"/>
          <w:szCs w:val="26"/>
        </w:rPr>
        <w:t>ниц зон с особыми условиями использования территорий.</w:t>
      </w:r>
      <w:proofErr w:type="gramEnd"/>
    </w:p>
    <w:p w14:paraId="2EDCF8D1" w14:textId="09EB9B04" w:rsidR="002021CA" w:rsidRPr="00613B69" w:rsidRDefault="002021CA" w:rsidP="002021CA">
      <w:pPr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8. </w:t>
      </w:r>
      <w:r w:rsidRPr="00613B69">
        <w:rPr>
          <w:rFonts w:ascii="Liberation Serif" w:hAnsi="Liberation Serif"/>
        </w:rPr>
        <w:t xml:space="preserve">Орган местного самоуправления поселения и </w:t>
      </w:r>
      <w:proofErr w:type="spellStart"/>
      <w:r w:rsidRPr="00613B69">
        <w:rPr>
          <w:rFonts w:ascii="Liberation Serif" w:hAnsi="Liberation Serif"/>
        </w:rPr>
        <w:t>Нефтеюганского</w:t>
      </w:r>
      <w:proofErr w:type="spellEnd"/>
      <w:r w:rsidRPr="00613B69">
        <w:rPr>
          <w:rFonts w:ascii="Liberation Serif" w:hAnsi="Liberation Serif"/>
        </w:rPr>
        <w:t xml:space="preserve"> района осуществляет проверку документации по планировке территории в срок не более 30 календарных дней с м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 xml:space="preserve">мента ее поступления до принятия решения. </w:t>
      </w:r>
    </w:p>
    <w:p w14:paraId="6E42402A" w14:textId="77777777" w:rsidR="002021CA" w:rsidRDefault="002021CA" w:rsidP="002021CA">
      <w:pPr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Уполномоченный</w:t>
      </w:r>
      <w:r w:rsidRPr="00613B69">
        <w:rPr>
          <w:rFonts w:ascii="Liberation Serif" w:hAnsi="Liberation Serif"/>
          <w:bCs/>
        </w:rPr>
        <w:t xml:space="preserve"> орган местного самоуправления </w:t>
      </w:r>
      <w:proofErr w:type="spellStart"/>
      <w:r w:rsidRPr="00613B69">
        <w:rPr>
          <w:rFonts w:ascii="Liberation Serif" w:hAnsi="Liberation Serif"/>
          <w:bCs/>
        </w:rPr>
        <w:t>Нефтеюганского</w:t>
      </w:r>
      <w:proofErr w:type="spellEnd"/>
      <w:r w:rsidRPr="00613B69">
        <w:rPr>
          <w:rFonts w:ascii="Liberation Serif" w:hAnsi="Liberation Serif"/>
          <w:bCs/>
        </w:rPr>
        <w:t xml:space="preserve"> района направляет р</w:t>
      </w:r>
      <w:r w:rsidRPr="00613B69">
        <w:rPr>
          <w:rFonts w:ascii="Liberation Serif" w:hAnsi="Liberation Serif"/>
          <w:bCs/>
        </w:rPr>
        <w:t>е</w:t>
      </w:r>
      <w:r w:rsidRPr="00613B69">
        <w:rPr>
          <w:rFonts w:ascii="Liberation Serif" w:hAnsi="Liberation Serif"/>
          <w:bCs/>
        </w:rPr>
        <w:t xml:space="preserve">зультат о рассмотрении документации </w:t>
      </w:r>
      <w:r w:rsidRPr="00613B69">
        <w:rPr>
          <w:rFonts w:ascii="Liberation Serif" w:hAnsi="Liberation Serif"/>
        </w:rPr>
        <w:t>Главе сельского поселения</w:t>
      </w:r>
      <w:r>
        <w:rPr>
          <w:rFonts w:ascii="Liberation Serif" w:hAnsi="Liberation Serif"/>
        </w:rPr>
        <w:t>.</w:t>
      </w:r>
    </w:p>
    <w:p w14:paraId="0122A5C9" w14:textId="4A0BFBDF" w:rsidR="008C1BB6" w:rsidRDefault="002021CA" w:rsidP="002021CA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9</w:t>
      </w:r>
      <w:r w:rsidR="008C1BB6" w:rsidRPr="004A71C6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4A71C6">
        <w:rPr>
          <w:rFonts w:ascii="Liberation Serif" w:hAnsi="Liberation Serif" w:cs="Arial"/>
          <w:szCs w:val="26"/>
        </w:rPr>
        <w:t>Проекты планировки территории и проекты межевания территории</w:t>
      </w:r>
      <w:r w:rsidR="006B26DF" w:rsidRPr="004A71C6">
        <w:rPr>
          <w:rFonts w:ascii="Liberation Serif" w:hAnsi="Liberation Serif" w:cs="Arial"/>
          <w:szCs w:val="26"/>
        </w:rPr>
        <w:t>,</w:t>
      </w:r>
      <w:r w:rsidR="008C1BB6" w:rsidRPr="004A71C6">
        <w:rPr>
          <w:rFonts w:ascii="Liberation Serif" w:hAnsi="Liberation Serif" w:cs="Arial"/>
          <w:szCs w:val="26"/>
        </w:rPr>
        <w:t xml:space="preserve"> </w:t>
      </w:r>
      <w:r w:rsidR="006B26DF" w:rsidRPr="004A71C6">
        <w:rPr>
          <w:rFonts w:ascii="Liberation Serif" w:hAnsi="Liberation Serif" w:cs="Arial"/>
          <w:szCs w:val="26"/>
        </w:rPr>
        <w:t>подготовленные применительно к территории поселения и в соответствии с частью 5 статьи 45 Градостроител</w:t>
      </w:r>
      <w:r w:rsidR="006B26DF" w:rsidRPr="004A71C6">
        <w:rPr>
          <w:rFonts w:ascii="Liberation Serif" w:hAnsi="Liberation Serif" w:cs="Arial"/>
          <w:szCs w:val="26"/>
        </w:rPr>
        <w:t>ь</w:t>
      </w:r>
      <w:r w:rsidR="006B26DF" w:rsidRPr="004A71C6">
        <w:rPr>
          <w:rFonts w:ascii="Liberation Serif" w:hAnsi="Liberation Serif" w:cs="Arial"/>
          <w:szCs w:val="26"/>
        </w:rPr>
        <w:t xml:space="preserve">ного кодекса Российской Федерации подлежащие утверждению Главой </w:t>
      </w:r>
      <w:r w:rsidR="00A776E4" w:rsidRPr="004A71C6">
        <w:rPr>
          <w:rFonts w:ascii="Liberation Serif" w:hAnsi="Liberation Serif" w:cs="Arial"/>
          <w:szCs w:val="26"/>
        </w:rPr>
        <w:t>поселения</w:t>
      </w:r>
      <w:r w:rsidR="006B26DF" w:rsidRPr="004A71C6">
        <w:rPr>
          <w:rFonts w:ascii="Liberation Serif" w:hAnsi="Liberation Serif" w:cs="Arial"/>
          <w:szCs w:val="26"/>
        </w:rPr>
        <w:t xml:space="preserve">, </w:t>
      </w:r>
      <w:r w:rsidR="008C1BB6" w:rsidRPr="004A71C6">
        <w:rPr>
          <w:rFonts w:ascii="Liberation Serif" w:hAnsi="Liberation Serif" w:cs="Arial"/>
          <w:szCs w:val="26"/>
        </w:rPr>
        <w:t xml:space="preserve">до их утверждения подлежат обязательному рассмотрению на </w:t>
      </w:r>
      <w:r w:rsidR="00C75739" w:rsidRPr="004A71C6">
        <w:rPr>
          <w:rFonts w:ascii="Liberation Serif" w:hAnsi="Liberation Serif" w:cs="Arial"/>
          <w:szCs w:val="26"/>
        </w:rPr>
        <w:t xml:space="preserve">общественных обсуждениях или </w:t>
      </w:r>
      <w:r w:rsidR="008C1BB6" w:rsidRPr="004A71C6">
        <w:rPr>
          <w:rFonts w:ascii="Liberation Serif" w:hAnsi="Liberation Serif" w:cs="Arial"/>
          <w:szCs w:val="26"/>
        </w:rPr>
        <w:t>пу</w:t>
      </w:r>
      <w:r w:rsidR="008C1BB6" w:rsidRPr="004A71C6">
        <w:rPr>
          <w:rFonts w:ascii="Liberation Serif" w:hAnsi="Liberation Serif" w:cs="Arial"/>
          <w:szCs w:val="26"/>
        </w:rPr>
        <w:t>б</w:t>
      </w:r>
      <w:r w:rsidR="008C1BB6" w:rsidRPr="004A71C6">
        <w:rPr>
          <w:rFonts w:ascii="Liberation Serif" w:hAnsi="Liberation Serif" w:cs="Arial"/>
          <w:szCs w:val="26"/>
        </w:rPr>
        <w:t xml:space="preserve">личных слушаниях. </w:t>
      </w:r>
      <w:proofErr w:type="gramEnd"/>
    </w:p>
    <w:p w14:paraId="0122A5CA" w14:textId="42676B02" w:rsidR="00295F4A" w:rsidRPr="004A71C6" w:rsidRDefault="002021CA" w:rsidP="002021CA">
      <w:pPr>
        <w:pStyle w:val="ConsPlusNormal"/>
        <w:ind w:firstLine="567"/>
        <w:jc w:val="both"/>
        <w:rPr>
          <w:rFonts w:ascii="Liberation Serif" w:hAnsi="Liberation Serif"/>
          <w:sz w:val="24"/>
          <w:szCs w:val="26"/>
        </w:rPr>
      </w:pPr>
      <w:r>
        <w:rPr>
          <w:rFonts w:ascii="Liberation Serif" w:hAnsi="Liberation Serif"/>
          <w:sz w:val="24"/>
          <w:szCs w:val="26"/>
        </w:rPr>
        <w:t>10</w:t>
      </w:r>
      <w:r w:rsidR="00295F4A" w:rsidRPr="004A71C6">
        <w:rPr>
          <w:rFonts w:ascii="Liberation Serif" w:hAnsi="Liberation Serif"/>
          <w:sz w:val="24"/>
          <w:szCs w:val="26"/>
        </w:rPr>
        <w:t xml:space="preserve">. </w:t>
      </w:r>
      <w:r w:rsidR="00C75739" w:rsidRPr="004A71C6">
        <w:rPr>
          <w:rFonts w:ascii="Liberation Serif" w:hAnsi="Liberation Serif"/>
          <w:sz w:val="24"/>
          <w:szCs w:val="26"/>
        </w:rPr>
        <w:t>Общественные обсуждения или п</w:t>
      </w:r>
      <w:r w:rsidR="00295F4A" w:rsidRPr="004A71C6">
        <w:rPr>
          <w:rFonts w:ascii="Liberation Serif" w:hAnsi="Liberation Serif"/>
          <w:sz w:val="24"/>
          <w:szCs w:val="26"/>
        </w:rPr>
        <w:t>убличные слушания по проекту планировки террит</w:t>
      </w:r>
      <w:r w:rsidR="00295F4A" w:rsidRPr="004A71C6">
        <w:rPr>
          <w:rFonts w:ascii="Liberation Serif" w:hAnsi="Liberation Serif"/>
          <w:sz w:val="24"/>
          <w:szCs w:val="26"/>
        </w:rPr>
        <w:t>о</w:t>
      </w:r>
      <w:r w:rsidR="00295F4A" w:rsidRPr="004A71C6">
        <w:rPr>
          <w:rFonts w:ascii="Liberation Serif" w:hAnsi="Liberation Serif"/>
          <w:sz w:val="24"/>
          <w:szCs w:val="26"/>
        </w:rPr>
        <w:t>рии и проекту межевания территории не проводятся, если они подготовлены в отношении:</w:t>
      </w:r>
    </w:p>
    <w:p w14:paraId="0122A5CB" w14:textId="77777777" w:rsidR="00295F4A" w:rsidRPr="004A71C6" w:rsidRDefault="00295F4A" w:rsidP="002021CA">
      <w:pPr>
        <w:pStyle w:val="ConsPlusNormal"/>
        <w:ind w:firstLine="567"/>
        <w:jc w:val="both"/>
        <w:rPr>
          <w:rFonts w:ascii="Liberation Serif" w:hAnsi="Liberation Serif"/>
          <w:sz w:val="24"/>
          <w:szCs w:val="26"/>
        </w:rPr>
      </w:pPr>
      <w:r w:rsidRPr="004A71C6">
        <w:rPr>
          <w:rFonts w:ascii="Liberation Serif" w:hAnsi="Liberation Serif"/>
          <w:sz w:val="24"/>
          <w:szCs w:val="26"/>
        </w:rPr>
        <w:t>1) территории, в границах которой в соответствии с правилами землепользования и з</w:t>
      </w:r>
      <w:r w:rsidRPr="004A71C6">
        <w:rPr>
          <w:rFonts w:ascii="Liberation Serif" w:hAnsi="Liberation Serif"/>
          <w:sz w:val="24"/>
          <w:szCs w:val="26"/>
        </w:rPr>
        <w:t>а</w:t>
      </w:r>
      <w:r w:rsidRPr="004A71C6">
        <w:rPr>
          <w:rFonts w:ascii="Liberation Serif" w:hAnsi="Liberation Serif"/>
          <w:sz w:val="24"/>
          <w:szCs w:val="26"/>
        </w:rPr>
        <w:t>стройки предусматривается осуществление деятельности по комплексному и устойчивому ра</w:t>
      </w:r>
      <w:r w:rsidRPr="004A71C6">
        <w:rPr>
          <w:rFonts w:ascii="Liberation Serif" w:hAnsi="Liberation Serif"/>
          <w:sz w:val="24"/>
          <w:szCs w:val="26"/>
        </w:rPr>
        <w:t>з</w:t>
      </w:r>
      <w:r w:rsidRPr="004A71C6">
        <w:rPr>
          <w:rFonts w:ascii="Liberation Serif" w:hAnsi="Liberation Serif"/>
          <w:sz w:val="24"/>
          <w:szCs w:val="26"/>
        </w:rPr>
        <w:t>витию территории;</w:t>
      </w:r>
    </w:p>
    <w:p w14:paraId="0122A5CC" w14:textId="735B9985" w:rsidR="00295F4A" w:rsidRPr="003B2B6A" w:rsidRDefault="00295F4A" w:rsidP="002021CA">
      <w:pPr>
        <w:pStyle w:val="ConsPlusNormal"/>
        <w:ind w:firstLine="567"/>
        <w:jc w:val="both"/>
        <w:rPr>
          <w:rFonts w:ascii="Liberation Serif" w:hAnsi="Liberation Serif"/>
          <w:sz w:val="24"/>
          <w:szCs w:val="26"/>
        </w:rPr>
      </w:pPr>
      <w:r w:rsidRPr="003B2B6A">
        <w:rPr>
          <w:rFonts w:ascii="Liberation Serif" w:hAnsi="Liberation Serif"/>
          <w:sz w:val="24"/>
          <w:szCs w:val="26"/>
        </w:rPr>
        <w:t xml:space="preserve">2) </w:t>
      </w:r>
      <w:r w:rsidR="001E148A" w:rsidRPr="003B2B6A">
        <w:rPr>
          <w:rFonts w:ascii="Liberation Serif" w:hAnsi="Liberation Serif"/>
          <w:sz w:val="24"/>
          <w:szCs w:val="26"/>
        </w:rPr>
        <w:t>территории в границах земельного участка, предоставленного садоводческому или ог</w:t>
      </w:r>
      <w:r w:rsidR="001E148A" w:rsidRPr="003B2B6A">
        <w:rPr>
          <w:rFonts w:ascii="Liberation Serif" w:hAnsi="Liberation Serif"/>
          <w:sz w:val="24"/>
          <w:szCs w:val="26"/>
        </w:rPr>
        <w:t>о</w:t>
      </w:r>
      <w:r w:rsidR="001E148A" w:rsidRPr="003B2B6A">
        <w:rPr>
          <w:rFonts w:ascii="Liberation Serif" w:hAnsi="Liberation Serif"/>
          <w:sz w:val="24"/>
          <w:szCs w:val="26"/>
        </w:rPr>
        <w:t>родническому некоммерческому товариществу для ведения садоводства или огородничества;</w:t>
      </w:r>
    </w:p>
    <w:p w14:paraId="0122A5CD" w14:textId="77777777" w:rsidR="00295F4A" w:rsidRPr="004A71C6" w:rsidRDefault="00295F4A" w:rsidP="002021CA">
      <w:pPr>
        <w:pStyle w:val="ConsPlusNormal"/>
        <w:ind w:firstLine="567"/>
        <w:jc w:val="both"/>
        <w:rPr>
          <w:rFonts w:ascii="Liberation Serif" w:hAnsi="Liberation Serif"/>
          <w:sz w:val="24"/>
          <w:szCs w:val="26"/>
        </w:rPr>
      </w:pPr>
      <w:r w:rsidRPr="004A71C6">
        <w:rPr>
          <w:rFonts w:ascii="Liberation Serif" w:hAnsi="Liberation Serif"/>
          <w:sz w:val="24"/>
          <w:szCs w:val="26"/>
        </w:rPr>
        <w:t>3) территории для размещения линейных объектов в границах земель лесного фонда.</w:t>
      </w:r>
    </w:p>
    <w:p w14:paraId="0122A5CE" w14:textId="77777777" w:rsidR="008C1BB6" w:rsidRPr="004A71C6" w:rsidRDefault="00EE34EF" w:rsidP="002021CA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1</w:t>
      </w:r>
      <w:r w:rsidR="00126F25" w:rsidRPr="004A71C6">
        <w:rPr>
          <w:rFonts w:ascii="Liberation Serif" w:hAnsi="Liberation Serif" w:cs="Arial"/>
          <w:szCs w:val="26"/>
        </w:rPr>
        <w:t>0</w:t>
      </w:r>
      <w:r w:rsidR="008C1BB6" w:rsidRPr="004A71C6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4A71C6">
        <w:rPr>
          <w:rFonts w:ascii="Liberation Serif" w:hAnsi="Liberation Serif" w:cs="Arial"/>
          <w:szCs w:val="26"/>
        </w:rPr>
        <w:t>Администраци</w:t>
      </w:r>
      <w:r w:rsidR="007D0B5C" w:rsidRPr="004A71C6">
        <w:rPr>
          <w:rFonts w:ascii="Liberation Serif" w:hAnsi="Liberation Serif" w:cs="Arial"/>
          <w:szCs w:val="26"/>
        </w:rPr>
        <w:t>я</w:t>
      </w:r>
      <w:r w:rsidR="008C1BB6" w:rsidRPr="004A71C6">
        <w:rPr>
          <w:rFonts w:ascii="Liberation Serif" w:hAnsi="Liberation Serif" w:cs="Arial"/>
          <w:szCs w:val="26"/>
        </w:rPr>
        <w:t xml:space="preserve"> </w:t>
      </w:r>
      <w:r w:rsidR="00A776E4" w:rsidRPr="004A71C6">
        <w:rPr>
          <w:rFonts w:ascii="Liberation Serif" w:hAnsi="Liberation Serif" w:cs="Arial"/>
          <w:szCs w:val="26"/>
        </w:rPr>
        <w:t>поселения</w:t>
      </w:r>
      <w:r w:rsidR="008C1BB6" w:rsidRPr="004A71C6">
        <w:rPr>
          <w:rFonts w:ascii="Liberation Serif" w:hAnsi="Liberation Serif" w:cs="Arial"/>
          <w:szCs w:val="26"/>
        </w:rPr>
        <w:t xml:space="preserve"> направляет Главе </w:t>
      </w:r>
      <w:r w:rsidR="00A776E4" w:rsidRPr="004A71C6">
        <w:rPr>
          <w:rFonts w:ascii="Liberation Serif" w:hAnsi="Liberation Serif" w:cs="Arial"/>
          <w:szCs w:val="26"/>
        </w:rPr>
        <w:t>поселения</w:t>
      </w:r>
      <w:r w:rsidR="008C1BB6" w:rsidRPr="004A71C6">
        <w:rPr>
          <w:rFonts w:ascii="Liberation Serif" w:hAnsi="Liberation Serif" w:cs="Arial"/>
          <w:szCs w:val="26"/>
        </w:rPr>
        <w:t xml:space="preserve"> подготовленную документ</w:t>
      </w:r>
      <w:r w:rsidR="008C1BB6" w:rsidRPr="004A71C6">
        <w:rPr>
          <w:rFonts w:ascii="Liberation Serif" w:hAnsi="Liberation Serif" w:cs="Arial"/>
          <w:szCs w:val="26"/>
        </w:rPr>
        <w:t>а</w:t>
      </w:r>
      <w:r w:rsidR="008C1BB6" w:rsidRPr="004A71C6">
        <w:rPr>
          <w:rFonts w:ascii="Liberation Serif" w:hAnsi="Liberation Serif" w:cs="Arial"/>
          <w:szCs w:val="26"/>
        </w:rPr>
        <w:t xml:space="preserve">цию по планировке территории, протокол </w:t>
      </w:r>
      <w:r w:rsidR="00C75739" w:rsidRPr="004A71C6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4A71C6">
        <w:rPr>
          <w:rFonts w:ascii="Liberation Serif" w:hAnsi="Liberation Serif" w:cs="Arial"/>
          <w:szCs w:val="26"/>
        </w:rPr>
        <w:t>публичных слушаний по проекту планировки территории и проекту межевания территории и заключение о результ</w:t>
      </w:r>
      <w:r w:rsidR="008C1BB6" w:rsidRPr="004A71C6">
        <w:rPr>
          <w:rFonts w:ascii="Liberation Serif" w:hAnsi="Liberation Serif" w:cs="Arial"/>
          <w:szCs w:val="26"/>
        </w:rPr>
        <w:t>а</w:t>
      </w:r>
      <w:r w:rsidR="008C1BB6" w:rsidRPr="004A71C6">
        <w:rPr>
          <w:rFonts w:ascii="Liberation Serif" w:hAnsi="Liberation Serif" w:cs="Arial"/>
          <w:szCs w:val="26"/>
        </w:rPr>
        <w:t xml:space="preserve">тах </w:t>
      </w:r>
      <w:r w:rsidR="00C75739" w:rsidRPr="004A71C6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4A71C6">
        <w:rPr>
          <w:rFonts w:ascii="Liberation Serif" w:hAnsi="Liberation Serif" w:cs="Arial"/>
          <w:szCs w:val="26"/>
        </w:rPr>
        <w:t xml:space="preserve">публичных слушаний не позднее чем через пятнадцать дней со дня </w:t>
      </w:r>
      <w:r w:rsidR="00295F4A" w:rsidRPr="004A71C6">
        <w:rPr>
          <w:rFonts w:ascii="Liberation Serif" w:hAnsi="Liberation Serif" w:cs="Arial"/>
          <w:szCs w:val="26"/>
        </w:rPr>
        <w:t>проведения</w:t>
      </w:r>
      <w:r w:rsidR="00C75739" w:rsidRPr="004A71C6">
        <w:rPr>
          <w:rFonts w:ascii="Liberation Serif" w:hAnsi="Liberation Serif" w:cs="Arial"/>
          <w:szCs w:val="26"/>
        </w:rPr>
        <w:t xml:space="preserve"> общественных обсуждений или</w:t>
      </w:r>
      <w:r w:rsidR="008C1BB6" w:rsidRPr="004A71C6">
        <w:rPr>
          <w:rFonts w:ascii="Liberation Serif" w:hAnsi="Liberation Serif" w:cs="Arial"/>
          <w:szCs w:val="26"/>
        </w:rPr>
        <w:t xml:space="preserve"> публичных слушаний.</w:t>
      </w:r>
      <w:proofErr w:type="gramEnd"/>
    </w:p>
    <w:p w14:paraId="0122A5CF" w14:textId="77777777" w:rsidR="008C1BB6" w:rsidRPr="004A71C6" w:rsidRDefault="00EE34EF" w:rsidP="002021CA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1</w:t>
      </w:r>
      <w:r w:rsidR="00126F25" w:rsidRPr="004A71C6">
        <w:rPr>
          <w:rFonts w:ascii="Liberation Serif" w:hAnsi="Liberation Serif" w:cs="Arial"/>
          <w:szCs w:val="26"/>
        </w:rPr>
        <w:t>1</w:t>
      </w:r>
      <w:r w:rsidR="008C1BB6" w:rsidRPr="004A71C6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4A71C6">
        <w:rPr>
          <w:rFonts w:ascii="Liberation Serif" w:hAnsi="Liberation Serif" w:cs="Arial"/>
          <w:szCs w:val="26"/>
        </w:rPr>
        <w:t xml:space="preserve">Глава </w:t>
      </w:r>
      <w:r w:rsidR="00A776E4" w:rsidRPr="004A71C6">
        <w:rPr>
          <w:rFonts w:ascii="Liberation Serif" w:hAnsi="Liberation Serif" w:cs="Arial"/>
          <w:szCs w:val="26"/>
        </w:rPr>
        <w:t>поселения</w:t>
      </w:r>
      <w:r w:rsidR="008C1BB6" w:rsidRPr="004A71C6">
        <w:rPr>
          <w:rFonts w:ascii="Liberation Serif" w:hAnsi="Liberation Serif" w:cs="Arial"/>
          <w:szCs w:val="26"/>
        </w:rPr>
        <w:t xml:space="preserve"> с учетом протокола </w:t>
      </w:r>
      <w:r w:rsidR="008F1516" w:rsidRPr="004A71C6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4A71C6">
        <w:rPr>
          <w:rFonts w:ascii="Liberation Serif" w:hAnsi="Liberation Serif" w:cs="Arial"/>
          <w:szCs w:val="26"/>
        </w:rPr>
        <w:t>публичных сл</w:t>
      </w:r>
      <w:r w:rsidR="008C1BB6" w:rsidRPr="004A71C6">
        <w:rPr>
          <w:rFonts w:ascii="Liberation Serif" w:hAnsi="Liberation Serif" w:cs="Arial"/>
          <w:szCs w:val="26"/>
        </w:rPr>
        <w:t>у</w:t>
      </w:r>
      <w:r w:rsidR="008C1BB6" w:rsidRPr="004A71C6">
        <w:rPr>
          <w:rFonts w:ascii="Liberation Serif" w:hAnsi="Liberation Serif" w:cs="Arial"/>
          <w:szCs w:val="26"/>
        </w:rPr>
        <w:t>шаний по проекту планировки территории и проекту межевания территории и заключения о р</w:t>
      </w:r>
      <w:r w:rsidR="008C1BB6" w:rsidRPr="004A71C6">
        <w:rPr>
          <w:rFonts w:ascii="Liberation Serif" w:hAnsi="Liberation Serif" w:cs="Arial"/>
          <w:szCs w:val="26"/>
        </w:rPr>
        <w:t>е</w:t>
      </w:r>
      <w:r w:rsidR="008C1BB6" w:rsidRPr="004A71C6">
        <w:rPr>
          <w:rFonts w:ascii="Liberation Serif" w:hAnsi="Liberation Serif" w:cs="Arial"/>
          <w:szCs w:val="26"/>
        </w:rPr>
        <w:t xml:space="preserve">зультатах </w:t>
      </w:r>
      <w:r w:rsidR="008F1516" w:rsidRPr="004A71C6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4A71C6">
        <w:rPr>
          <w:rFonts w:ascii="Liberation Serif" w:hAnsi="Liberation Serif" w:cs="Arial"/>
          <w:szCs w:val="26"/>
        </w:rPr>
        <w:t>публичных слушаний принимает решение об утве</w:t>
      </w:r>
      <w:r w:rsidR="008C1BB6" w:rsidRPr="004A71C6">
        <w:rPr>
          <w:rFonts w:ascii="Liberation Serif" w:hAnsi="Liberation Serif" w:cs="Arial"/>
          <w:szCs w:val="26"/>
        </w:rPr>
        <w:t>р</w:t>
      </w:r>
      <w:r w:rsidR="008C1BB6" w:rsidRPr="004A71C6">
        <w:rPr>
          <w:rFonts w:ascii="Liberation Serif" w:hAnsi="Liberation Serif" w:cs="Arial"/>
          <w:szCs w:val="26"/>
        </w:rPr>
        <w:t>ждении документации по планировке территории или об отклонении такой документации и о направлении ее в Администраци</w:t>
      </w:r>
      <w:r w:rsidR="007D0B5C" w:rsidRPr="004A71C6">
        <w:rPr>
          <w:rFonts w:ascii="Liberation Serif" w:hAnsi="Liberation Serif" w:cs="Arial"/>
          <w:szCs w:val="26"/>
        </w:rPr>
        <w:t>ю</w:t>
      </w:r>
      <w:r w:rsidR="008C1BB6" w:rsidRPr="004A71C6">
        <w:rPr>
          <w:rFonts w:ascii="Liberation Serif" w:hAnsi="Liberation Serif" w:cs="Arial"/>
          <w:szCs w:val="26"/>
        </w:rPr>
        <w:t xml:space="preserve"> </w:t>
      </w:r>
      <w:r w:rsidR="00A776E4" w:rsidRPr="004A71C6">
        <w:rPr>
          <w:rFonts w:ascii="Liberation Serif" w:hAnsi="Liberation Serif" w:cs="Arial"/>
          <w:szCs w:val="26"/>
        </w:rPr>
        <w:t>поселения</w:t>
      </w:r>
      <w:r w:rsidR="008C1BB6" w:rsidRPr="004A71C6">
        <w:rPr>
          <w:rFonts w:ascii="Liberation Serif" w:hAnsi="Liberation Serif" w:cs="Arial"/>
          <w:szCs w:val="26"/>
        </w:rPr>
        <w:t xml:space="preserve"> на доработку с учетом указанных протокола и з</w:t>
      </w:r>
      <w:r w:rsidR="008C1BB6" w:rsidRPr="004A71C6">
        <w:rPr>
          <w:rFonts w:ascii="Liberation Serif" w:hAnsi="Liberation Serif" w:cs="Arial"/>
          <w:szCs w:val="26"/>
        </w:rPr>
        <w:t>а</w:t>
      </w:r>
      <w:r w:rsidR="008C1BB6" w:rsidRPr="004A71C6">
        <w:rPr>
          <w:rFonts w:ascii="Liberation Serif" w:hAnsi="Liberation Serif" w:cs="Arial"/>
          <w:szCs w:val="26"/>
        </w:rPr>
        <w:t>ключения.</w:t>
      </w:r>
      <w:proofErr w:type="gramEnd"/>
    </w:p>
    <w:p w14:paraId="0122A5D0" w14:textId="77777777" w:rsidR="008C1BB6" w:rsidRPr="004A71C6" w:rsidRDefault="008C1BB6" w:rsidP="002021CA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1</w:t>
      </w:r>
      <w:r w:rsidR="00126F25" w:rsidRPr="004A71C6">
        <w:rPr>
          <w:rFonts w:ascii="Liberation Serif" w:hAnsi="Liberation Serif" w:cs="Arial"/>
          <w:szCs w:val="26"/>
        </w:rPr>
        <w:t>2</w:t>
      </w:r>
      <w:r w:rsidRPr="004A71C6">
        <w:rPr>
          <w:rFonts w:ascii="Liberation Serif" w:hAnsi="Liberation Serif" w:cs="Arial"/>
          <w:szCs w:val="26"/>
        </w:rPr>
        <w:t xml:space="preserve">. </w:t>
      </w:r>
      <w:proofErr w:type="gramStart"/>
      <w:r w:rsidRPr="004A71C6">
        <w:rPr>
          <w:rFonts w:ascii="Liberation Serif" w:hAnsi="Liberation Serif" w:cs="Arial"/>
          <w:szCs w:val="26"/>
        </w:rPr>
        <w:t>Утвержденная документация по планировке территории (проекты планировки терр</w:t>
      </w:r>
      <w:r w:rsidRPr="004A71C6">
        <w:rPr>
          <w:rFonts w:ascii="Liberation Serif" w:hAnsi="Liberation Serif" w:cs="Arial"/>
          <w:szCs w:val="26"/>
        </w:rPr>
        <w:t>и</w:t>
      </w:r>
      <w:r w:rsidRPr="004A71C6">
        <w:rPr>
          <w:rFonts w:ascii="Liberation Serif" w:hAnsi="Liberation Serif" w:cs="Arial"/>
          <w:szCs w:val="26"/>
        </w:rPr>
        <w:t>тории и проекты межевания территории) подлежит опубликованию в порядке, установленном для официального опубликования муниципальных правовых актов, иной официальной инфо</w:t>
      </w:r>
      <w:r w:rsidRPr="004A71C6">
        <w:rPr>
          <w:rFonts w:ascii="Liberation Serif" w:hAnsi="Liberation Serif" w:cs="Arial"/>
          <w:szCs w:val="26"/>
        </w:rPr>
        <w:t>р</w:t>
      </w:r>
      <w:r w:rsidRPr="004A71C6">
        <w:rPr>
          <w:rFonts w:ascii="Liberation Serif" w:hAnsi="Liberation Serif" w:cs="Arial"/>
          <w:szCs w:val="26"/>
        </w:rPr>
        <w:t xml:space="preserve">мации, в течение семи дней со дня утверждения указанной документации и размещается на официальном сайте </w:t>
      </w:r>
      <w:r w:rsidR="00A776E4" w:rsidRPr="004A71C6">
        <w:rPr>
          <w:rFonts w:ascii="Liberation Serif" w:hAnsi="Liberation Serif" w:cs="Arial"/>
          <w:szCs w:val="26"/>
        </w:rPr>
        <w:t>поселения</w:t>
      </w:r>
      <w:r w:rsidRPr="004A71C6">
        <w:rPr>
          <w:rFonts w:ascii="Liberation Serif" w:hAnsi="Liberation Serif" w:cs="Arial"/>
          <w:szCs w:val="26"/>
        </w:rPr>
        <w:t xml:space="preserve"> в сети «Интернет».</w:t>
      </w:r>
      <w:proofErr w:type="gramEnd"/>
    </w:p>
    <w:p w14:paraId="0122A5D1" w14:textId="0F551066" w:rsidR="00EA03CF" w:rsidRPr="004A71C6" w:rsidRDefault="008C1BB6" w:rsidP="002021CA">
      <w:pPr>
        <w:ind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lastRenderedPageBreak/>
        <w:t>1</w:t>
      </w:r>
      <w:r w:rsidR="00126F25" w:rsidRPr="004A71C6">
        <w:rPr>
          <w:rFonts w:ascii="Liberation Serif" w:hAnsi="Liberation Serif" w:cs="Arial"/>
          <w:szCs w:val="26"/>
        </w:rPr>
        <w:t>3</w:t>
      </w:r>
      <w:r w:rsidRPr="004A71C6">
        <w:rPr>
          <w:rFonts w:ascii="Liberation Serif" w:hAnsi="Liberation Serif" w:cs="Arial"/>
          <w:szCs w:val="26"/>
        </w:rPr>
        <w:t xml:space="preserve">. </w:t>
      </w:r>
      <w:proofErr w:type="gramStart"/>
      <w:r w:rsidR="00EA03CF" w:rsidRPr="004A71C6">
        <w:rPr>
          <w:rFonts w:ascii="Liberation Serif" w:hAnsi="Liberation Serif" w:cs="Arial"/>
          <w:szCs w:val="26"/>
        </w:rPr>
        <w:t>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подл</w:t>
      </w:r>
      <w:r w:rsidR="00EA03CF" w:rsidRPr="004A71C6">
        <w:rPr>
          <w:rFonts w:ascii="Liberation Serif" w:hAnsi="Liberation Serif" w:cs="Arial"/>
          <w:szCs w:val="26"/>
        </w:rPr>
        <w:t>е</w:t>
      </w:r>
      <w:r w:rsidR="00EA03CF" w:rsidRPr="004A71C6">
        <w:rPr>
          <w:rFonts w:ascii="Liberation Serif" w:hAnsi="Liberation Serif" w:cs="Arial"/>
          <w:szCs w:val="26"/>
        </w:rPr>
        <w:t>жат направлению в орган регистрации прав в порядке, установленном Федеральн</w:t>
      </w:r>
      <w:r w:rsidR="007641EE" w:rsidRPr="004A71C6">
        <w:rPr>
          <w:rFonts w:ascii="Liberation Serif" w:hAnsi="Liberation Serif" w:cs="Arial"/>
          <w:szCs w:val="26"/>
        </w:rPr>
        <w:t xml:space="preserve">ым законом от </w:t>
      </w:r>
      <w:r w:rsidR="0094237F" w:rsidRPr="004A71C6">
        <w:rPr>
          <w:rFonts w:ascii="Liberation Serif" w:hAnsi="Liberation Serif" w:cs="Arial"/>
          <w:bCs/>
          <w:szCs w:val="26"/>
        </w:rPr>
        <w:t>13.07.2015</w:t>
      </w:r>
      <w:r w:rsidR="007641EE" w:rsidRPr="004A71C6">
        <w:rPr>
          <w:rFonts w:ascii="Liberation Serif" w:hAnsi="Liberation Serif" w:cs="Arial"/>
          <w:szCs w:val="26"/>
        </w:rPr>
        <w:t xml:space="preserve"> № </w:t>
      </w:r>
      <w:r w:rsidR="00EA03CF" w:rsidRPr="004A71C6">
        <w:rPr>
          <w:rFonts w:ascii="Liberation Serif" w:hAnsi="Liberation Serif" w:cs="Arial"/>
          <w:szCs w:val="26"/>
        </w:rPr>
        <w:t>218-ФЗ «О государственной регистрации недвижимости».</w:t>
      </w:r>
      <w:proofErr w:type="gramEnd"/>
    </w:p>
    <w:p w14:paraId="0122A5D2" w14:textId="77777777" w:rsidR="008C1BB6" w:rsidRPr="004A71C6" w:rsidRDefault="008C1BB6" w:rsidP="002021CA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 w:val="26"/>
          <w:szCs w:val="26"/>
        </w:rPr>
      </w:pPr>
      <w:r w:rsidRPr="004A71C6">
        <w:rPr>
          <w:rFonts w:ascii="Liberation Serif" w:hAnsi="Liberation Serif" w:cs="Arial"/>
          <w:szCs w:val="26"/>
        </w:rPr>
        <w:t>1</w:t>
      </w:r>
      <w:r w:rsidR="00126F25" w:rsidRPr="004A71C6">
        <w:rPr>
          <w:rFonts w:ascii="Liberation Serif" w:hAnsi="Liberation Serif" w:cs="Arial"/>
          <w:szCs w:val="26"/>
        </w:rPr>
        <w:t>4</w:t>
      </w:r>
      <w:r w:rsidRPr="004A71C6">
        <w:rPr>
          <w:rFonts w:ascii="Liberation Serif" w:hAnsi="Liberation Serif" w:cs="Arial"/>
          <w:szCs w:val="26"/>
        </w:rPr>
        <w:t xml:space="preserve">. </w:t>
      </w:r>
      <w:proofErr w:type="gramStart"/>
      <w:r w:rsidRPr="004A71C6">
        <w:rPr>
          <w:rFonts w:ascii="Liberation Serif" w:hAnsi="Liberation Serif" w:cs="Arial"/>
          <w:szCs w:val="26"/>
        </w:rPr>
        <w:t>Финансирование подготовки документации по планировке территорий осуществляется за счет средств бюджета поселения, в случае принятия решения о подготовке документации по планировке территорий по инициативе органов местного самоуправления поселения, или за счет средств физических или юридических лиц, по инициативе которых принято решение о подготовке документации по планировке территорий.</w:t>
      </w:r>
      <w:proofErr w:type="gramEnd"/>
    </w:p>
    <w:p w14:paraId="0122A5D3" w14:textId="77777777" w:rsidR="008C1BB6" w:rsidRPr="00D8246F" w:rsidRDefault="008C1BB6" w:rsidP="00A91D15">
      <w:pPr>
        <w:rPr>
          <w:rFonts w:ascii="Liberation Serif" w:hAnsi="Liberation Serif" w:cs="Arial"/>
          <w:b/>
          <w:szCs w:val="26"/>
        </w:rPr>
      </w:pPr>
    </w:p>
    <w:p w14:paraId="0FB772D1" w14:textId="637D268A" w:rsidR="00A91D15" w:rsidRPr="004A71C6" w:rsidRDefault="00A91D15" w:rsidP="00A91D15">
      <w:pPr>
        <w:pStyle w:val="3"/>
        <w:ind w:firstLine="567"/>
        <w:jc w:val="both"/>
        <w:rPr>
          <w:rFonts w:ascii="Liberation Serif" w:hAnsi="Liberation Serif"/>
          <w:sz w:val="28"/>
        </w:rPr>
      </w:pPr>
      <w:bookmarkStart w:id="31" w:name="_Toc47621142"/>
      <w:r w:rsidRPr="004A71C6">
        <w:rPr>
          <w:rFonts w:ascii="Liberation Serif" w:hAnsi="Liberation Serif"/>
          <w:sz w:val="28"/>
        </w:rPr>
        <w:t xml:space="preserve">Глава 4. </w:t>
      </w:r>
      <w:r>
        <w:rPr>
          <w:rFonts w:ascii="Liberation Serif" w:hAnsi="Liberation Serif"/>
          <w:sz w:val="28"/>
          <w:szCs w:val="28"/>
        </w:rPr>
        <w:t>ГРАДОСТРОИТЕЛЬНОЕ РЕГЛАМЕНТИРОВАНИЕ</w:t>
      </w:r>
      <w:bookmarkEnd w:id="31"/>
    </w:p>
    <w:p w14:paraId="570A9417" w14:textId="3A0BCC1B" w:rsidR="00A91D15" w:rsidRPr="00A04676" w:rsidRDefault="00A91D15" w:rsidP="00A91D15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32" w:name="_Toc47621143"/>
      <w:r w:rsidRPr="00A04676">
        <w:rPr>
          <w:rFonts w:ascii="Liberation Serif" w:hAnsi="Liberation Serif"/>
          <w:sz w:val="24"/>
        </w:rPr>
        <w:t>Статья 1</w:t>
      </w:r>
      <w:r w:rsidR="00253CCE">
        <w:rPr>
          <w:rFonts w:ascii="Liberation Serif" w:hAnsi="Liberation Serif"/>
          <w:sz w:val="24"/>
        </w:rPr>
        <w:t>6</w:t>
      </w:r>
      <w:r w:rsidRPr="00A04676">
        <w:rPr>
          <w:rFonts w:ascii="Liberation Serif" w:hAnsi="Liberation Serif"/>
          <w:sz w:val="24"/>
        </w:rPr>
        <w:t>. Градостроительный регламент</w:t>
      </w:r>
      <w:bookmarkEnd w:id="32"/>
    </w:p>
    <w:p w14:paraId="4BE00FBF" w14:textId="77777777" w:rsidR="00A91D15" w:rsidRPr="00640064" w:rsidRDefault="00A91D15" w:rsidP="00A91D15">
      <w:pPr>
        <w:ind w:right="-1" w:firstLine="567"/>
        <w:jc w:val="both"/>
        <w:rPr>
          <w:rFonts w:ascii="Liberation Serif" w:hAnsi="Liberation Serif" w:cs="Arial"/>
          <w:snapToGrid w:val="0"/>
          <w:szCs w:val="26"/>
        </w:rPr>
      </w:pPr>
      <w:r w:rsidRPr="00640064">
        <w:rPr>
          <w:rFonts w:ascii="Liberation Serif" w:hAnsi="Liberation Serif" w:cs="Arial"/>
          <w:snapToGrid w:val="0"/>
          <w:szCs w:val="26"/>
        </w:rPr>
        <w:t>1. Градостроительный регламент определяет правовой режим земельных участков, равно как всего, что находится над и под поверхностью земельных участков и используется в проце</w:t>
      </w:r>
      <w:r w:rsidRPr="00640064">
        <w:rPr>
          <w:rFonts w:ascii="Liberation Serif" w:hAnsi="Liberation Serif" w:cs="Arial"/>
          <w:snapToGrid w:val="0"/>
          <w:szCs w:val="26"/>
        </w:rPr>
        <w:t>с</w:t>
      </w:r>
      <w:r w:rsidRPr="00640064">
        <w:rPr>
          <w:rFonts w:ascii="Liberation Serif" w:hAnsi="Liberation Serif" w:cs="Arial"/>
          <w:snapToGrid w:val="0"/>
          <w:szCs w:val="26"/>
        </w:rPr>
        <w:t>се застройки и последующей эксплуатации объектов капитального строительства.</w:t>
      </w:r>
    </w:p>
    <w:p w14:paraId="6DC8E09C" w14:textId="77777777" w:rsidR="00A91D15" w:rsidRPr="00640064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2. Градостроительные регламенты устанавливаются с учетом: </w:t>
      </w:r>
    </w:p>
    <w:p w14:paraId="4E5DB2CA" w14:textId="77777777" w:rsidR="00A91D15" w:rsidRPr="00640064" w:rsidRDefault="00A91D15" w:rsidP="00A91D15">
      <w:pPr>
        <w:ind w:right="-1" w:firstLine="567"/>
        <w:jc w:val="both"/>
        <w:rPr>
          <w:rFonts w:ascii="Liberation Serif" w:eastAsia="Arial" w:hAnsi="Liberation Serif" w:cs="Arial"/>
          <w:szCs w:val="26"/>
        </w:rPr>
      </w:pPr>
      <w:r w:rsidRPr="00640064">
        <w:rPr>
          <w:rFonts w:ascii="Liberation Serif" w:eastAsia="Arial" w:hAnsi="Liberation Serif" w:cs="Arial"/>
          <w:szCs w:val="26"/>
        </w:rPr>
        <w:t>1) фактического использования земельных участков и объектов капитального строител</w:t>
      </w:r>
      <w:r w:rsidRPr="00640064">
        <w:rPr>
          <w:rFonts w:ascii="Liberation Serif" w:eastAsia="Arial" w:hAnsi="Liberation Serif" w:cs="Arial"/>
          <w:szCs w:val="26"/>
        </w:rPr>
        <w:t>ь</w:t>
      </w:r>
      <w:r w:rsidRPr="00640064">
        <w:rPr>
          <w:rFonts w:ascii="Liberation Serif" w:eastAsia="Arial" w:hAnsi="Liberation Serif" w:cs="Arial"/>
          <w:szCs w:val="26"/>
        </w:rPr>
        <w:t xml:space="preserve">ства в границах </w:t>
      </w:r>
      <w:proofErr w:type="gramStart"/>
      <w:r w:rsidRPr="00640064">
        <w:rPr>
          <w:rFonts w:ascii="Liberation Serif" w:eastAsia="Arial" w:hAnsi="Liberation Serif" w:cs="Arial"/>
          <w:szCs w:val="26"/>
        </w:rPr>
        <w:t>территориальной зоны</w:t>
      </w:r>
      <w:proofErr w:type="gramEnd"/>
      <w:r w:rsidRPr="00640064">
        <w:rPr>
          <w:rFonts w:ascii="Liberation Serif" w:eastAsia="Arial" w:hAnsi="Liberation Serif" w:cs="Arial"/>
          <w:szCs w:val="26"/>
        </w:rPr>
        <w:t>;</w:t>
      </w:r>
    </w:p>
    <w:p w14:paraId="7BA0BB6F" w14:textId="77777777" w:rsidR="00A91D15" w:rsidRPr="00640064" w:rsidRDefault="00A91D15" w:rsidP="00A91D15">
      <w:pPr>
        <w:pStyle w:val="ConsPlusNormal"/>
        <w:ind w:right="-1" w:firstLine="567"/>
        <w:jc w:val="both"/>
        <w:rPr>
          <w:rFonts w:ascii="Liberation Serif" w:hAnsi="Liberation Serif"/>
          <w:sz w:val="24"/>
          <w:szCs w:val="26"/>
        </w:rPr>
      </w:pPr>
      <w:r w:rsidRPr="00640064">
        <w:rPr>
          <w:rFonts w:ascii="Liberation Serif" w:hAnsi="Liberation Serif"/>
          <w:sz w:val="24"/>
          <w:szCs w:val="26"/>
        </w:rPr>
        <w:t xml:space="preserve">2) возможности сочетания в пределах одной </w:t>
      </w:r>
      <w:proofErr w:type="gramStart"/>
      <w:r w:rsidRPr="00640064">
        <w:rPr>
          <w:rFonts w:ascii="Liberation Serif" w:hAnsi="Liberation Serif"/>
          <w:sz w:val="24"/>
          <w:szCs w:val="26"/>
        </w:rPr>
        <w:t>территориальной зоны</w:t>
      </w:r>
      <w:proofErr w:type="gramEnd"/>
      <w:r w:rsidRPr="00640064">
        <w:rPr>
          <w:rFonts w:ascii="Liberation Serif" w:hAnsi="Liberation Serif"/>
          <w:sz w:val="24"/>
          <w:szCs w:val="26"/>
        </w:rPr>
        <w:t xml:space="preserve"> различных видов с</w:t>
      </w:r>
      <w:r w:rsidRPr="00640064">
        <w:rPr>
          <w:rFonts w:ascii="Liberation Serif" w:hAnsi="Liberation Serif"/>
          <w:sz w:val="24"/>
          <w:szCs w:val="26"/>
        </w:rPr>
        <w:t>у</w:t>
      </w:r>
      <w:r w:rsidRPr="00640064">
        <w:rPr>
          <w:rFonts w:ascii="Liberation Serif" w:hAnsi="Liberation Serif"/>
          <w:sz w:val="24"/>
          <w:szCs w:val="26"/>
        </w:rPr>
        <w:t>ществующего и планируемого использования земельных участков и объектов капитального строительства;</w:t>
      </w:r>
    </w:p>
    <w:p w14:paraId="6043792C" w14:textId="77777777" w:rsidR="00A91D15" w:rsidRPr="00640064" w:rsidRDefault="00A91D15" w:rsidP="00A91D15">
      <w:pPr>
        <w:pStyle w:val="ConsPlusNormal"/>
        <w:ind w:right="-1" w:firstLine="567"/>
        <w:jc w:val="both"/>
        <w:rPr>
          <w:rFonts w:ascii="Liberation Serif" w:hAnsi="Liberation Serif"/>
          <w:sz w:val="24"/>
          <w:szCs w:val="26"/>
        </w:rPr>
      </w:pPr>
      <w:r w:rsidRPr="00640064">
        <w:rPr>
          <w:rFonts w:ascii="Liberation Serif" w:hAnsi="Liberation Serif"/>
          <w:sz w:val="24"/>
          <w:szCs w:val="26"/>
        </w:rPr>
        <w:t>3) функциональных зон и характеристик их планируемого развития, определенных ген</w:t>
      </w:r>
      <w:r w:rsidRPr="00640064">
        <w:rPr>
          <w:rFonts w:ascii="Liberation Serif" w:hAnsi="Liberation Serif"/>
          <w:sz w:val="24"/>
          <w:szCs w:val="26"/>
        </w:rPr>
        <w:t>е</w:t>
      </w:r>
      <w:r w:rsidRPr="00640064">
        <w:rPr>
          <w:rFonts w:ascii="Liberation Serif" w:hAnsi="Liberation Serif"/>
          <w:sz w:val="24"/>
          <w:szCs w:val="26"/>
        </w:rPr>
        <w:t>ральным планом поселения;</w:t>
      </w:r>
    </w:p>
    <w:p w14:paraId="178C83C0" w14:textId="77777777" w:rsidR="00A91D15" w:rsidRPr="00640064" w:rsidRDefault="00A91D15" w:rsidP="00A91D15">
      <w:pPr>
        <w:pStyle w:val="ConsPlusNormal"/>
        <w:ind w:right="-1" w:firstLine="567"/>
        <w:jc w:val="both"/>
        <w:rPr>
          <w:rFonts w:ascii="Liberation Serif" w:hAnsi="Liberation Serif"/>
          <w:sz w:val="24"/>
          <w:szCs w:val="26"/>
        </w:rPr>
      </w:pPr>
      <w:r w:rsidRPr="00640064">
        <w:rPr>
          <w:rFonts w:ascii="Liberation Serif" w:hAnsi="Liberation Serif"/>
          <w:sz w:val="24"/>
          <w:szCs w:val="26"/>
        </w:rPr>
        <w:t xml:space="preserve">4) видов </w:t>
      </w:r>
      <w:proofErr w:type="gramStart"/>
      <w:r w:rsidRPr="00640064">
        <w:rPr>
          <w:rFonts w:ascii="Liberation Serif" w:hAnsi="Liberation Serif"/>
          <w:sz w:val="24"/>
          <w:szCs w:val="26"/>
        </w:rPr>
        <w:t>территориальных зон</w:t>
      </w:r>
      <w:proofErr w:type="gramEnd"/>
      <w:r w:rsidRPr="00640064">
        <w:rPr>
          <w:rFonts w:ascii="Liberation Serif" w:hAnsi="Liberation Serif"/>
          <w:sz w:val="24"/>
          <w:szCs w:val="26"/>
        </w:rPr>
        <w:t>;</w:t>
      </w:r>
    </w:p>
    <w:p w14:paraId="04A70C69" w14:textId="77777777" w:rsidR="00A91D15" w:rsidRPr="00640064" w:rsidRDefault="00A91D15" w:rsidP="00A91D15">
      <w:pPr>
        <w:pStyle w:val="ConsPlusNormal"/>
        <w:ind w:right="-1" w:firstLine="567"/>
        <w:jc w:val="both"/>
        <w:rPr>
          <w:rFonts w:ascii="Liberation Serif" w:hAnsi="Liberation Serif"/>
          <w:sz w:val="24"/>
          <w:szCs w:val="26"/>
        </w:rPr>
      </w:pPr>
      <w:r w:rsidRPr="00640064">
        <w:rPr>
          <w:rFonts w:ascii="Liberation Serif" w:hAnsi="Liberation Serif"/>
          <w:sz w:val="24"/>
          <w:szCs w:val="26"/>
        </w:rPr>
        <w:t>5) требований охраны объектов культурного наследия, а также особо охраняемых приро</w:t>
      </w:r>
      <w:r w:rsidRPr="00640064">
        <w:rPr>
          <w:rFonts w:ascii="Liberation Serif" w:hAnsi="Liberation Serif"/>
          <w:sz w:val="24"/>
          <w:szCs w:val="26"/>
        </w:rPr>
        <w:t>д</w:t>
      </w:r>
      <w:r w:rsidRPr="00640064">
        <w:rPr>
          <w:rFonts w:ascii="Liberation Serif" w:hAnsi="Liberation Serif"/>
          <w:sz w:val="24"/>
          <w:szCs w:val="26"/>
        </w:rPr>
        <w:t>ных территорий, иных природных объектов.</w:t>
      </w:r>
    </w:p>
    <w:p w14:paraId="1793B957" w14:textId="77777777" w:rsidR="00A91D15" w:rsidRPr="00640064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napToGrid w:val="0"/>
          <w:szCs w:val="26"/>
        </w:rPr>
        <w:t>3. Градостроительный регламент распространяется в равной мере на все земельные учас</w:t>
      </w:r>
      <w:r w:rsidRPr="00640064">
        <w:rPr>
          <w:rFonts w:ascii="Liberation Serif" w:hAnsi="Liberation Serif" w:cs="Arial"/>
          <w:snapToGrid w:val="0"/>
          <w:szCs w:val="26"/>
        </w:rPr>
        <w:t>т</w:t>
      </w:r>
      <w:r w:rsidRPr="00640064">
        <w:rPr>
          <w:rFonts w:ascii="Liberation Serif" w:hAnsi="Liberation Serif" w:cs="Arial"/>
          <w:snapToGrid w:val="0"/>
          <w:szCs w:val="26"/>
        </w:rPr>
        <w:t xml:space="preserve">ки и объекты капитального строительства, расположенные в пределах границ </w:t>
      </w:r>
      <w:proofErr w:type="gramStart"/>
      <w:r w:rsidRPr="00640064">
        <w:rPr>
          <w:rFonts w:ascii="Liberation Serif" w:hAnsi="Liberation Serif" w:cs="Arial"/>
          <w:snapToGrid w:val="0"/>
          <w:szCs w:val="26"/>
        </w:rPr>
        <w:t>территориальной зоны</w:t>
      </w:r>
      <w:proofErr w:type="gramEnd"/>
      <w:r w:rsidRPr="00640064">
        <w:rPr>
          <w:rFonts w:ascii="Liberation Serif" w:hAnsi="Liberation Serif" w:cs="Arial"/>
          <w:snapToGrid w:val="0"/>
          <w:szCs w:val="26"/>
        </w:rPr>
        <w:t xml:space="preserve">, обозначенной на карте градостроительного зонирования, </w:t>
      </w:r>
      <w:r w:rsidRPr="00640064">
        <w:rPr>
          <w:rFonts w:ascii="Liberation Serif" w:hAnsi="Liberation Serif" w:cs="Arial"/>
          <w:szCs w:val="26"/>
        </w:rPr>
        <w:t>за исключением случаев, ук</w:t>
      </w:r>
      <w:r w:rsidRPr="00640064">
        <w:rPr>
          <w:rFonts w:ascii="Liberation Serif" w:hAnsi="Liberation Serif" w:cs="Arial"/>
          <w:szCs w:val="26"/>
        </w:rPr>
        <w:t>а</w:t>
      </w:r>
      <w:r w:rsidRPr="00640064">
        <w:rPr>
          <w:rFonts w:ascii="Liberation Serif" w:hAnsi="Liberation Serif" w:cs="Arial"/>
          <w:szCs w:val="26"/>
        </w:rPr>
        <w:t>занных в части 4 настоящей статьи.</w:t>
      </w:r>
    </w:p>
    <w:p w14:paraId="193A03FE" w14:textId="77777777" w:rsidR="00A91D15" w:rsidRPr="00640064" w:rsidRDefault="00A91D15" w:rsidP="00A91D15">
      <w:pPr>
        <w:autoSpaceDE w:val="0"/>
        <w:autoSpaceDN w:val="0"/>
        <w:adjustRightInd w:val="0"/>
        <w:ind w:right="-1"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4. Действие градостроительного регламента не распространяется на земельные участки:</w:t>
      </w:r>
    </w:p>
    <w:p w14:paraId="61B7E264" w14:textId="77777777" w:rsidR="00A91D15" w:rsidRPr="00640064" w:rsidRDefault="00A91D15" w:rsidP="00A91D15">
      <w:pPr>
        <w:autoSpaceDE w:val="0"/>
        <w:autoSpaceDN w:val="0"/>
        <w:adjustRightInd w:val="0"/>
        <w:ind w:right="-1" w:firstLine="567"/>
        <w:jc w:val="both"/>
        <w:rPr>
          <w:rFonts w:ascii="Liberation Serif" w:hAnsi="Liberation Serif" w:cs="Arial"/>
          <w:szCs w:val="26"/>
        </w:rPr>
      </w:pPr>
      <w:proofErr w:type="gramStart"/>
      <w:r w:rsidRPr="00640064">
        <w:rPr>
          <w:rFonts w:ascii="Liberation Serif" w:hAnsi="Liberation Serif" w:cs="Arial"/>
          <w:szCs w:val="26"/>
        </w:rPr>
        <w:t>1) в границах территорий памятников и ансамблей, включенных в единый государстве</w:t>
      </w:r>
      <w:r w:rsidRPr="00640064">
        <w:rPr>
          <w:rFonts w:ascii="Liberation Serif" w:hAnsi="Liberation Serif" w:cs="Arial"/>
          <w:szCs w:val="26"/>
        </w:rPr>
        <w:t>н</w:t>
      </w:r>
      <w:r w:rsidRPr="00640064">
        <w:rPr>
          <w:rFonts w:ascii="Liberation Serif" w:hAnsi="Liberation Serif" w:cs="Arial"/>
          <w:szCs w:val="26"/>
        </w:rPr>
        <w:t>ный реестр объектов культурного наследия (памятников истории и культуры) народов Росси</w:t>
      </w:r>
      <w:r w:rsidRPr="00640064">
        <w:rPr>
          <w:rFonts w:ascii="Liberation Serif" w:hAnsi="Liberation Serif" w:cs="Arial"/>
          <w:szCs w:val="26"/>
        </w:rPr>
        <w:t>й</w:t>
      </w:r>
      <w:r w:rsidRPr="00640064">
        <w:rPr>
          <w:rFonts w:ascii="Liberation Serif" w:hAnsi="Liberation Serif" w:cs="Arial"/>
          <w:szCs w:val="26"/>
        </w:rPr>
        <w:t>ской Федерации, а также в границах территорий памятников или ансамблей, которые являются вновь выявленными объектами культурного наследия и решения о режиме содержания, пар</w:t>
      </w:r>
      <w:r w:rsidRPr="00640064">
        <w:rPr>
          <w:rFonts w:ascii="Liberation Serif" w:hAnsi="Liberation Serif" w:cs="Arial"/>
          <w:szCs w:val="26"/>
        </w:rPr>
        <w:t>а</w:t>
      </w:r>
      <w:r w:rsidRPr="00640064">
        <w:rPr>
          <w:rFonts w:ascii="Liberation Serif" w:hAnsi="Liberation Serif" w:cs="Arial"/>
          <w:szCs w:val="26"/>
        </w:rPr>
        <w:t>метрах реставрации, консервации, воссоздания, ремонта и приспособлении которых приним</w:t>
      </w:r>
      <w:r w:rsidRPr="00640064">
        <w:rPr>
          <w:rFonts w:ascii="Liberation Serif" w:hAnsi="Liberation Serif" w:cs="Arial"/>
          <w:szCs w:val="26"/>
        </w:rPr>
        <w:t>а</w:t>
      </w:r>
      <w:r w:rsidRPr="00640064">
        <w:rPr>
          <w:rFonts w:ascii="Liberation Serif" w:hAnsi="Liberation Serif" w:cs="Arial"/>
          <w:szCs w:val="26"/>
        </w:rPr>
        <w:t>ются в порядке, установленном законодательством Российской Федерации об охране объектов</w:t>
      </w:r>
      <w:proofErr w:type="gramEnd"/>
      <w:r w:rsidRPr="00640064">
        <w:rPr>
          <w:rFonts w:ascii="Liberation Serif" w:hAnsi="Liberation Serif" w:cs="Arial"/>
          <w:szCs w:val="26"/>
        </w:rPr>
        <w:t xml:space="preserve"> культурного наследия;</w:t>
      </w:r>
    </w:p>
    <w:p w14:paraId="6674FC3B" w14:textId="77777777" w:rsidR="00A91D15" w:rsidRPr="00640064" w:rsidRDefault="00A91D15" w:rsidP="00A91D15">
      <w:pPr>
        <w:autoSpaceDE w:val="0"/>
        <w:autoSpaceDN w:val="0"/>
        <w:adjustRightInd w:val="0"/>
        <w:ind w:right="-1"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2) в границах территорий общего пользования;</w:t>
      </w:r>
    </w:p>
    <w:p w14:paraId="30FD3E79" w14:textId="77777777" w:rsidR="00A91D15" w:rsidRPr="00640064" w:rsidRDefault="00A91D15" w:rsidP="00A91D15">
      <w:pPr>
        <w:autoSpaceDE w:val="0"/>
        <w:autoSpaceDN w:val="0"/>
        <w:adjustRightInd w:val="0"/>
        <w:ind w:right="-1" w:firstLine="567"/>
        <w:jc w:val="both"/>
        <w:rPr>
          <w:rFonts w:ascii="Liberation Serif" w:hAnsi="Liberation Serif" w:cs="Arial"/>
          <w:szCs w:val="26"/>
        </w:rPr>
      </w:pPr>
      <w:proofErr w:type="gramStart"/>
      <w:r w:rsidRPr="00640064">
        <w:rPr>
          <w:rFonts w:ascii="Liberation Serif" w:hAnsi="Liberation Serif" w:cs="Arial"/>
          <w:szCs w:val="26"/>
        </w:rPr>
        <w:t>3) предназначенные для размещения линейных объектов и (или) занятые линейными об</w:t>
      </w:r>
      <w:r w:rsidRPr="00640064">
        <w:rPr>
          <w:rFonts w:ascii="Liberation Serif" w:hAnsi="Liberation Serif" w:cs="Arial"/>
          <w:szCs w:val="26"/>
        </w:rPr>
        <w:t>ъ</w:t>
      </w:r>
      <w:r w:rsidRPr="00640064">
        <w:rPr>
          <w:rFonts w:ascii="Liberation Serif" w:hAnsi="Liberation Serif" w:cs="Arial"/>
          <w:szCs w:val="26"/>
        </w:rPr>
        <w:t>ектами;</w:t>
      </w:r>
      <w:proofErr w:type="gramEnd"/>
    </w:p>
    <w:p w14:paraId="7E527607" w14:textId="77777777" w:rsidR="00A91D15" w:rsidRPr="00640064" w:rsidRDefault="00A91D15" w:rsidP="00A91D15">
      <w:pPr>
        <w:autoSpaceDE w:val="0"/>
        <w:autoSpaceDN w:val="0"/>
        <w:adjustRightInd w:val="0"/>
        <w:ind w:right="-1" w:firstLine="567"/>
        <w:jc w:val="both"/>
        <w:rPr>
          <w:rFonts w:ascii="Liberation Serif" w:hAnsi="Liberation Serif" w:cs="Arial"/>
          <w:szCs w:val="26"/>
        </w:rPr>
      </w:pPr>
      <w:proofErr w:type="gramStart"/>
      <w:r w:rsidRPr="00640064">
        <w:rPr>
          <w:rFonts w:ascii="Liberation Serif" w:hAnsi="Liberation Serif" w:cs="Arial"/>
          <w:szCs w:val="26"/>
        </w:rPr>
        <w:t>4) предоставленные для добычи полезных ископаемых.</w:t>
      </w:r>
      <w:proofErr w:type="gramEnd"/>
    </w:p>
    <w:p w14:paraId="3C86F516" w14:textId="77777777" w:rsidR="00A91D15" w:rsidRPr="00640064" w:rsidRDefault="00A91D15" w:rsidP="00A91D15">
      <w:pPr>
        <w:autoSpaceDE w:val="0"/>
        <w:autoSpaceDN w:val="0"/>
        <w:adjustRightInd w:val="0"/>
        <w:ind w:right="-1"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5. Градостроительные регламенты на территории поселения не установлены для земель лесного фонда, земель, покрытых поверхностными водами, земель запаса, земель особо охран</w:t>
      </w:r>
      <w:r w:rsidRPr="00640064">
        <w:rPr>
          <w:rFonts w:ascii="Liberation Serif" w:hAnsi="Liberation Serif" w:cs="Arial"/>
          <w:szCs w:val="26"/>
        </w:rPr>
        <w:t>я</w:t>
      </w:r>
      <w:r w:rsidRPr="00640064">
        <w:rPr>
          <w:rFonts w:ascii="Liberation Serif" w:hAnsi="Liberation Serif" w:cs="Arial"/>
          <w:szCs w:val="26"/>
        </w:rPr>
        <w:t>емых природных территорий, сельскохозяйственных угодий в составе земель сельскохозя</w:t>
      </w:r>
      <w:r w:rsidRPr="00640064">
        <w:rPr>
          <w:rFonts w:ascii="Liberation Serif" w:hAnsi="Liberation Serif" w:cs="Arial"/>
          <w:szCs w:val="26"/>
        </w:rPr>
        <w:t>й</w:t>
      </w:r>
      <w:r w:rsidRPr="00640064">
        <w:rPr>
          <w:rFonts w:ascii="Liberation Serif" w:hAnsi="Liberation Serif" w:cs="Arial"/>
          <w:szCs w:val="26"/>
        </w:rPr>
        <w:t xml:space="preserve">ственного назначения. </w:t>
      </w:r>
    </w:p>
    <w:p w14:paraId="2075214A" w14:textId="77777777" w:rsidR="00A91D15" w:rsidRPr="00A04676" w:rsidRDefault="00A91D15" w:rsidP="00A91D15">
      <w:pPr>
        <w:ind w:right="-1" w:firstLine="567"/>
        <w:jc w:val="both"/>
        <w:rPr>
          <w:rFonts w:ascii="Liberation Serif" w:hAnsi="Liberation Serif"/>
          <w:snapToGrid w:val="0"/>
        </w:rPr>
      </w:pPr>
      <w:r w:rsidRPr="00640064">
        <w:rPr>
          <w:rFonts w:ascii="Liberation Serif" w:hAnsi="Liberation Serif" w:cs="Arial"/>
          <w:szCs w:val="26"/>
        </w:rPr>
        <w:t xml:space="preserve">6. </w:t>
      </w:r>
      <w:proofErr w:type="gramStart"/>
      <w:r w:rsidRPr="00640064">
        <w:rPr>
          <w:rFonts w:ascii="Liberation Serif" w:eastAsia="Calibri" w:hAnsi="Liberation Serif" w:cs="Arial"/>
          <w:szCs w:val="26"/>
        </w:rPr>
        <w:t>В градостроительном регламенте в отношении земельных участков и объектов кап</w:t>
      </w:r>
      <w:r w:rsidRPr="00640064">
        <w:rPr>
          <w:rFonts w:ascii="Liberation Serif" w:eastAsia="Calibri" w:hAnsi="Liberation Serif" w:cs="Arial"/>
          <w:szCs w:val="26"/>
        </w:rPr>
        <w:t>и</w:t>
      </w:r>
      <w:r w:rsidRPr="00640064">
        <w:rPr>
          <w:rFonts w:ascii="Liberation Serif" w:eastAsia="Calibri" w:hAnsi="Liberation Serif" w:cs="Arial"/>
          <w:szCs w:val="26"/>
        </w:rPr>
        <w:t>тального строительства, расположенных в пределах соответствующей территориальной зоны, отображенной на карте градостроительного зонировани</w:t>
      </w:r>
      <w:r>
        <w:rPr>
          <w:rFonts w:ascii="Liberation Serif" w:eastAsia="Calibri" w:hAnsi="Liberation Serif" w:cs="Arial"/>
          <w:szCs w:val="26"/>
        </w:rPr>
        <w:t>я настоящих Правил, указываются</w:t>
      </w:r>
      <w:r w:rsidRPr="00613B69">
        <w:rPr>
          <w:rFonts w:ascii="Liberation Serif" w:hAnsi="Liberation Serif"/>
          <w:snapToGrid w:val="0"/>
        </w:rPr>
        <w:t xml:space="preserve"> </w:t>
      </w:r>
      <w:r w:rsidRPr="00613B69">
        <w:rPr>
          <w:rFonts w:ascii="Liberation Serif" w:hAnsi="Liberation Serif"/>
        </w:rPr>
        <w:t>пр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дельные (минимальные и (или) максимальные) размеры земельных участков и предельные п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раметры разрешенного строительства, реконструкции объектов капитального строительства, которые включают в себя:</w:t>
      </w:r>
      <w:proofErr w:type="gramEnd"/>
    </w:p>
    <w:p w14:paraId="488AD49F" w14:textId="77777777" w:rsidR="00A91D15" w:rsidRPr="00613B69" w:rsidRDefault="00A91D15" w:rsidP="00A91D15">
      <w:pPr>
        <w:ind w:right="-1"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lastRenderedPageBreak/>
        <w:t>1) предельные (минимальные и (или) максимальные) размеры земельных участков, в том числе их площадь;</w:t>
      </w:r>
    </w:p>
    <w:p w14:paraId="110BAF35" w14:textId="77777777" w:rsidR="00A91D15" w:rsidRPr="00613B69" w:rsidRDefault="00A91D15" w:rsidP="00A91D15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2) минимальные отступы от границ земельных участков в целях определения мест доп</w:t>
      </w:r>
      <w:r w:rsidRPr="00613B69">
        <w:rPr>
          <w:rFonts w:ascii="Liberation Serif" w:hAnsi="Liberation Serif"/>
        </w:rPr>
        <w:t>у</w:t>
      </w:r>
      <w:r w:rsidRPr="00613B69">
        <w:rPr>
          <w:rFonts w:ascii="Liberation Serif" w:hAnsi="Liberation Serif"/>
        </w:rPr>
        <w:t>стимого размещения зданий, строений, сооружений, за пределами которых запрещено стро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тельство зданий, строений, сооружений;</w:t>
      </w:r>
    </w:p>
    <w:p w14:paraId="084D36C2" w14:textId="77777777" w:rsidR="00A91D15" w:rsidRPr="00613B69" w:rsidRDefault="00A91D15" w:rsidP="00A91D15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3) предельное количество этажей или предельную высоту зданий, строений, сооружений;</w:t>
      </w:r>
    </w:p>
    <w:p w14:paraId="153A744A" w14:textId="77777777" w:rsidR="00A91D15" w:rsidRPr="00613B69" w:rsidRDefault="00A91D15" w:rsidP="00A91D15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участка;</w:t>
      </w:r>
    </w:p>
    <w:p w14:paraId="7E8BFD1E" w14:textId="77777777" w:rsidR="00A91D15" w:rsidRPr="00613B69" w:rsidRDefault="00A91D15" w:rsidP="00A91D15">
      <w:pPr>
        <w:ind w:right="-1"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5) минимальный процент озеленения для территорий жилых кварталов, детских дошкол</w:t>
      </w:r>
      <w:r w:rsidRPr="00613B69">
        <w:rPr>
          <w:rFonts w:ascii="Liberation Serif" w:hAnsi="Liberation Serif"/>
        </w:rPr>
        <w:t>ь</w:t>
      </w:r>
      <w:r w:rsidRPr="00613B69">
        <w:rPr>
          <w:rFonts w:ascii="Liberation Serif" w:hAnsi="Liberation Serif"/>
        </w:rPr>
        <w:t>ных и спортивных площадок для общеобразовательных учреждений среднего (полного) общего образования;</w:t>
      </w:r>
    </w:p>
    <w:p w14:paraId="5B7A579D" w14:textId="77777777" w:rsidR="00A91D15" w:rsidRPr="00613B69" w:rsidRDefault="00A91D15" w:rsidP="00A91D15">
      <w:pPr>
        <w:ind w:right="-1"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7) показатели общей площади помещений (минимальные и/или максимальные) для всп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могательных видов разрешенного использования;</w:t>
      </w:r>
    </w:p>
    <w:p w14:paraId="7F801BA4" w14:textId="77777777" w:rsidR="00A91D15" w:rsidRPr="00613B69" w:rsidRDefault="00A91D15" w:rsidP="00A91D15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8) иные показатели.</w:t>
      </w:r>
    </w:p>
    <w:p w14:paraId="70B15B36" w14:textId="77777777" w:rsidR="00A91D15" w:rsidRPr="00613B69" w:rsidRDefault="00A91D15" w:rsidP="00A91D15">
      <w:pPr>
        <w:ind w:right="-1"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6. Сочетания указанных параметров и их значения устанавливаются индивидуально пр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 xml:space="preserve">менительно к каждой </w:t>
      </w:r>
      <w:proofErr w:type="gramStart"/>
      <w:r w:rsidRPr="00613B69">
        <w:rPr>
          <w:rFonts w:ascii="Liberation Serif" w:hAnsi="Liberation Serif"/>
        </w:rPr>
        <w:t>территориальной зоне</w:t>
      </w:r>
      <w:proofErr w:type="gramEnd"/>
      <w:r w:rsidRPr="00613B69">
        <w:rPr>
          <w:rFonts w:ascii="Liberation Serif" w:hAnsi="Liberation Serif"/>
        </w:rPr>
        <w:t>, отображенной на карте градостроительного зон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рования.</w:t>
      </w:r>
    </w:p>
    <w:p w14:paraId="5F051163" w14:textId="77777777" w:rsidR="00A91D15" w:rsidRPr="00613B69" w:rsidRDefault="00A91D15" w:rsidP="00A91D15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7. Границы зон с особыми условиями использования территорий, устанавливаемые в соо</w:t>
      </w:r>
      <w:r w:rsidRPr="00613B69">
        <w:rPr>
          <w:rFonts w:ascii="Liberation Serif" w:hAnsi="Liberation Serif"/>
        </w:rPr>
        <w:t>т</w:t>
      </w:r>
      <w:r w:rsidRPr="00613B69">
        <w:rPr>
          <w:rFonts w:ascii="Liberation Serif" w:hAnsi="Liberation Serif"/>
        </w:rPr>
        <w:t>ветствии с действующим законодательством Российской Федерации, могут не совпадать с гр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 xml:space="preserve">ницами </w:t>
      </w:r>
      <w:proofErr w:type="gramStart"/>
      <w:r w:rsidRPr="00613B69">
        <w:rPr>
          <w:rFonts w:ascii="Liberation Serif" w:hAnsi="Liberation Serif"/>
        </w:rPr>
        <w:t>территориальных зон</w:t>
      </w:r>
      <w:proofErr w:type="gramEnd"/>
      <w:r w:rsidRPr="00613B69">
        <w:rPr>
          <w:rFonts w:ascii="Liberation Serif" w:hAnsi="Liberation Serif"/>
        </w:rPr>
        <w:t>.</w:t>
      </w:r>
    </w:p>
    <w:p w14:paraId="6078FD05" w14:textId="77777777" w:rsidR="00A91D15" w:rsidRPr="00613B69" w:rsidRDefault="00A91D15" w:rsidP="00A91D15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8. Разрешенное использование </w:t>
      </w:r>
      <w:r w:rsidRPr="00613B69">
        <w:rPr>
          <w:rFonts w:ascii="Liberation Serif" w:hAnsi="Liberation Serif"/>
          <w:snapToGrid w:val="0"/>
        </w:rPr>
        <w:t>земельных участков и объектов капитального строител</w:t>
      </w:r>
      <w:r w:rsidRPr="00613B69">
        <w:rPr>
          <w:rFonts w:ascii="Liberation Serif" w:hAnsi="Liberation Serif"/>
          <w:snapToGrid w:val="0"/>
        </w:rPr>
        <w:t>ь</w:t>
      </w:r>
      <w:r w:rsidRPr="00613B69">
        <w:rPr>
          <w:rFonts w:ascii="Liberation Serif" w:hAnsi="Liberation Serif"/>
          <w:snapToGrid w:val="0"/>
        </w:rPr>
        <w:t xml:space="preserve">ства в границах указанных зон и территорий </w:t>
      </w:r>
      <w:r w:rsidRPr="00613B69">
        <w:rPr>
          <w:rFonts w:ascii="Liberation Serif" w:hAnsi="Liberation Serif"/>
        </w:rPr>
        <w:t>допускается при условии соблюдения ограничения их использования.</w:t>
      </w:r>
    </w:p>
    <w:p w14:paraId="1C8FA4E6" w14:textId="77777777" w:rsidR="00A91D15" w:rsidRPr="00613B69" w:rsidRDefault="00A91D15" w:rsidP="00A91D15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9. Согласование и утверждение градостроительного регламента осуществляется в составе карты градостроительного зонирования как ее неотъемлемая часть.</w:t>
      </w:r>
    </w:p>
    <w:p w14:paraId="4DB5DD9A" w14:textId="77777777" w:rsidR="00A91D15" w:rsidRDefault="00A91D15" w:rsidP="00A91D15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10. Исполнение требований градостроительных регламентов является обязательным для всех субъектов градостроительной деятельности.</w:t>
      </w:r>
    </w:p>
    <w:p w14:paraId="38242BF3" w14:textId="77777777" w:rsidR="00253CCE" w:rsidRPr="00253CCE" w:rsidRDefault="00253CCE" w:rsidP="00A91D15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0"/>
          <w:szCs w:val="20"/>
        </w:rPr>
      </w:pPr>
    </w:p>
    <w:p w14:paraId="76C1358B" w14:textId="336155C5" w:rsidR="00A91D15" w:rsidRPr="00A04676" w:rsidRDefault="00A91D15" w:rsidP="00A91D15">
      <w:pPr>
        <w:pStyle w:val="3"/>
        <w:ind w:firstLine="567"/>
        <w:jc w:val="both"/>
        <w:rPr>
          <w:rFonts w:ascii="Liberation Serif" w:hAnsi="Liberation Serif"/>
          <w:snapToGrid w:val="0"/>
          <w:sz w:val="24"/>
        </w:rPr>
      </w:pPr>
      <w:bookmarkStart w:id="33" w:name="_Toc47621144"/>
      <w:r w:rsidRPr="00A04676">
        <w:rPr>
          <w:rFonts w:ascii="Liberation Serif" w:hAnsi="Liberation Serif"/>
          <w:snapToGrid w:val="0"/>
          <w:sz w:val="24"/>
        </w:rPr>
        <w:t>Статья 1</w:t>
      </w:r>
      <w:r w:rsidR="00253CCE">
        <w:rPr>
          <w:rFonts w:ascii="Liberation Serif" w:hAnsi="Liberation Serif"/>
          <w:snapToGrid w:val="0"/>
          <w:sz w:val="24"/>
        </w:rPr>
        <w:t>7</w:t>
      </w:r>
      <w:r w:rsidRPr="00A04676">
        <w:rPr>
          <w:rFonts w:ascii="Liberation Serif" w:hAnsi="Liberation Serif"/>
          <w:snapToGrid w:val="0"/>
          <w:sz w:val="24"/>
        </w:rPr>
        <w:t xml:space="preserve">. Порядок установления </w:t>
      </w:r>
      <w:proofErr w:type="gramStart"/>
      <w:r w:rsidRPr="00A04676">
        <w:rPr>
          <w:rFonts w:ascii="Liberation Serif" w:hAnsi="Liberation Serif"/>
          <w:snapToGrid w:val="0"/>
          <w:sz w:val="24"/>
        </w:rPr>
        <w:t>территориальных зон</w:t>
      </w:r>
      <w:bookmarkEnd w:id="33"/>
      <w:proofErr w:type="gramEnd"/>
      <w:r w:rsidRPr="00A04676">
        <w:rPr>
          <w:rFonts w:ascii="Liberation Serif" w:hAnsi="Liberation Serif"/>
          <w:snapToGrid w:val="0"/>
          <w:sz w:val="24"/>
        </w:rPr>
        <w:t xml:space="preserve"> </w:t>
      </w:r>
    </w:p>
    <w:p w14:paraId="6D30097C" w14:textId="77777777" w:rsidR="00A91D15" w:rsidRPr="004A71C6" w:rsidRDefault="00A91D15" w:rsidP="00A91D15">
      <w:pPr>
        <w:ind w:firstLine="567"/>
        <w:jc w:val="both"/>
        <w:rPr>
          <w:rFonts w:ascii="Liberation Serif" w:hAnsi="Liberation Serif" w:cs="Arial"/>
          <w:snapToGrid w:val="0"/>
          <w:szCs w:val="26"/>
        </w:rPr>
      </w:pPr>
      <w:r w:rsidRPr="004A71C6">
        <w:rPr>
          <w:rFonts w:ascii="Liberation Serif" w:hAnsi="Liberation Serif" w:cs="Arial"/>
          <w:snapToGrid w:val="0"/>
          <w:szCs w:val="26"/>
        </w:rPr>
        <w:t xml:space="preserve">1. Границы </w:t>
      </w:r>
      <w:proofErr w:type="gramStart"/>
      <w:r w:rsidRPr="004A71C6">
        <w:rPr>
          <w:rFonts w:ascii="Liberation Serif" w:hAnsi="Liberation Serif" w:cs="Arial"/>
          <w:snapToGrid w:val="0"/>
          <w:szCs w:val="26"/>
        </w:rPr>
        <w:t>территориальных зон</w:t>
      </w:r>
      <w:proofErr w:type="gramEnd"/>
      <w:r w:rsidRPr="004A71C6">
        <w:rPr>
          <w:rFonts w:ascii="Liberation Serif" w:hAnsi="Liberation Serif" w:cs="Arial"/>
          <w:snapToGrid w:val="0"/>
          <w:szCs w:val="26"/>
        </w:rPr>
        <w:t>, отображаемые на карте градостроительного зониров</w:t>
      </w:r>
      <w:r w:rsidRPr="004A71C6">
        <w:rPr>
          <w:rFonts w:ascii="Liberation Serif" w:hAnsi="Liberation Serif" w:cs="Arial"/>
          <w:snapToGrid w:val="0"/>
          <w:szCs w:val="26"/>
        </w:rPr>
        <w:t>а</w:t>
      </w:r>
      <w:r w:rsidRPr="004A71C6">
        <w:rPr>
          <w:rFonts w:ascii="Liberation Serif" w:hAnsi="Liberation Serif" w:cs="Arial"/>
          <w:snapToGrid w:val="0"/>
          <w:szCs w:val="26"/>
        </w:rPr>
        <w:t>ния, их наименования, градостроительные регламенты к ним устанавливаются индивидуально, с учетом:</w:t>
      </w:r>
    </w:p>
    <w:p w14:paraId="66E8BAC7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 xml:space="preserve">1) возможности сочетания в пределах одной </w:t>
      </w:r>
      <w:proofErr w:type="gramStart"/>
      <w:r w:rsidRPr="004A71C6">
        <w:rPr>
          <w:rFonts w:ascii="Liberation Serif" w:hAnsi="Liberation Serif" w:cs="Arial"/>
          <w:szCs w:val="26"/>
        </w:rPr>
        <w:t>территориальной зоны</w:t>
      </w:r>
      <w:proofErr w:type="gramEnd"/>
      <w:r w:rsidRPr="004A71C6">
        <w:rPr>
          <w:rFonts w:ascii="Liberation Serif" w:hAnsi="Liberation Serif" w:cs="Arial"/>
          <w:szCs w:val="26"/>
        </w:rPr>
        <w:t xml:space="preserve"> различных видов с</w:t>
      </w:r>
      <w:r w:rsidRPr="004A71C6">
        <w:rPr>
          <w:rFonts w:ascii="Liberation Serif" w:hAnsi="Liberation Serif" w:cs="Arial"/>
          <w:szCs w:val="26"/>
        </w:rPr>
        <w:t>у</w:t>
      </w:r>
      <w:r w:rsidRPr="004A71C6">
        <w:rPr>
          <w:rFonts w:ascii="Liberation Serif" w:hAnsi="Liberation Serif" w:cs="Arial"/>
          <w:szCs w:val="26"/>
        </w:rPr>
        <w:t>ществующего и планируемого использования земельных участков;</w:t>
      </w:r>
    </w:p>
    <w:p w14:paraId="09525151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2) функциональных зон и параметров их планируемого развития, определенных генерал</w:t>
      </w:r>
      <w:r w:rsidRPr="004A71C6">
        <w:rPr>
          <w:rFonts w:ascii="Liberation Serif" w:hAnsi="Liberation Serif" w:cs="Arial"/>
          <w:szCs w:val="26"/>
        </w:rPr>
        <w:t>ь</w:t>
      </w:r>
      <w:r w:rsidRPr="004A71C6">
        <w:rPr>
          <w:rFonts w:ascii="Liberation Serif" w:hAnsi="Liberation Serif" w:cs="Arial"/>
          <w:szCs w:val="26"/>
        </w:rPr>
        <w:t>ным планом поселения;</w:t>
      </w:r>
    </w:p>
    <w:p w14:paraId="36064EEB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 xml:space="preserve">3) определенных Градостроительным кодексом Российской Федерации </w:t>
      </w:r>
      <w:proofErr w:type="gramStart"/>
      <w:r w:rsidRPr="004A71C6">
        <w:rPr>
          <w:rFonts w:ascii="Liberation Serif" w:hAnsi="Liberation Serif" w:cs="Arial"/>
          <w:szCs w:val="26"/>
        </w:rPr>
        <w:t>территориальных зон</w:t>
      </w:r>
      <w:proofErr w:type="gramEnd"/>
      <w:r w:rsidRPr="004A71C6">
        <w:rPr>
          <w:rFonts w:ascii="Liberation Serif" w:hAnsi="Liberation Serif" w:cs="Arial"/>
          <w:szCs w:val="26"/>
        </w:rPr>
        <w:t>;</w:t>
      </w:r>
    </w:p>
    <w:p w14:paraId="2B0E5395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4) сложившейся планировки территории и существующего землепользования;</w:t>
      </w:r>
    </w:p>
    <w:p w14:paraId="5FA9362C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5) планируемых изменений границ земель различных категорий;</w:t>
      </w:r>
    </w:p>
    <w:p w14:paraId="799014EA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6) предотвращения возможности причинения вреда объектам капитального строительства, расположенным на смежных земельных участках.</w:t>
      </w:r>
    </w:p>
    <w:p w14:paraId="277F5A88" w14:textId="77777777" w:rsidR="00A91D15" w:rsidRPr="00613B69" w:rsidRDefault="00A91D15" w:rsidP="00A91D15">
      <w:pPr>
        <w:ind w:right="-1"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2. На карте градостроительного зонирования отображаются границы </w:t>
      </w:r>
      <w:proofErr w:type="gramStart"/>
      <w:r w:rsidRPr="00613B69">
        <w:rPr>
          <w:rFonts w:ascii="Liberation Serif" w:hAnsi="Liberation Serif"/>
        </w:rPr>
        <w:t>территориальных зон</w:t>
      </w:r>
      <w:proofErr w:type="gramEnd"/>
      <w:r w:rsidRPr="00613B69">
        <w:rPr>
          <w:rFonts w:ascii="Liberation Serif" w:hAnsi="Liberation Serif"/>
        </w:rPr>
        <w:t xml:space="preserve"> и их кодовые обозначения.</w:t>
      </w:r>
    </w:p>
    <w:p w14:paraId="5BC0E11B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3</w:t>
      </w:r>
      <w:r w:rsidRPr="004A71C6">
        <w:rPr>
          <w:rFonts w:ascii="Liberation Serif" w:hAnsi="Liberation Serif" w:cs="Arial"/>
          <w:szCs w:val="26"/>
        </w:rPr>
        <w:t xml:space="preserve">. Границы территориальных зон могут устанавливаться </w:t>
      </w:r>
      <w:proofErr w:type="gramStart"/>
      <w:r w:rsidRPr="004A71C6">
        <w:rPr>
          <w:rFonts w:ascii="Liberation Serif" w:hAnsi="Liberation Serif" w:cs="Arial"/>
          <w:szCs w:val="26"/>
        </w:rPr>
        <w:t>по</w:t>
      </w:r>
      <w:proofErr w:type="gramEnd"/>
      <w:r w:rsidRPr="004A71C6">
        <w:rPr>
          <w:rFonts w:ascii="Liberation Serif" w:hAnsi="Liberation Serif" w:cs="Arial"/>
          <w:szCs w:val="26"/>
        </w:rPr>
        <w:t>:</w:t>
      </w:r>
    </w:p>
    <w:p w14:paraId="1188B083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1) линиям магистралей, улиц, проездов, разделяющим транспортные потоки противоп</w:t>
      </w:r>
      <w:r w:rsidRPr="004A71C6">
        <w:rPr>
          <w:rFonts w:ascii="Liberation Serif" w:hAnsi="Liberation Serif" w:cs="Arial"/>
          <w:szCs w:val="26"/>
        </w:rPr>
        <w:t>о</w:t>
      </w:r>
      <w:r w:rsidRPr="004A71C6">
        <w:rPr>
          <w:rFonts w:ascii="Liberation Serif" w:hAnsi="Liberation Serif" w:cs="Arial"/>
          <w:szCs w:val="26"/>
        </w:rPr>
        <w:t>ложных направлений;</w:t>
      </w:r>
    </w:p>
    <w:p w14:paraId="43E8540D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2) красным линиям;</w:t>
      </w:r>
    </w:p>
    <w:p w14:paraId="42ED54FC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3) границам земельных участков;</w:t>
      </w:r>
    </w:p>
    <w:p w14:paraId="25E20E5B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4) границе населенного пункта в пределах поселения;</w:t>
      </w:r>
    </w:p>
    <w:p w14:paraId="6C4D857C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5) границе поселения;</w:t>
      </w:r>
    </w:p>
    <w:p w14:paraId="7506CA5F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lastRenderedPageBreak/>
        <w:t>6) естественным границам природных объектов;</w:t>
      </w:r>
    </w:p>
    <w:p w14:paraId="208EA71C" w14:textId="77777777" w:rsidR="00A91D15" w:rsidRPr="004A71C6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4A71C6">
        <w:rPr>
          <w:rFonts w:ascii="Liberation Serif" w:hAnsi="Liberation Serif" w:cs="Arial"/>
          <w:szCs w:val="26"/>
        </w:rPr>
        <w:t>7) иным границам.</w:t>
      </w:r>
    </w:p>
    <w:p w14:paraId="1BAD95BF" w14:textId="77777777" w:rsidR="00A91D15" w:rsidRDefault="00A91D15" w:rsidP="00A91D15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 xml:space="preserve">4. </w:t>
      </w:r>
      <w:r w:rsidRPr="008C74EC">
        <w:rPr>
          <w:rFonts w:ascii="Liberation Serif" w:hAnsi="Liberation Serif" w:cs="Arial"/>
          <w:szCs w:val="26"/>
        </w:rPr>
        <w:t>На карте градостроительного зонирования в соответствии с Градостроительным коде</w:t>
      </w:r>
      <w:r w:rsidRPr="008C74EC">
        <w:rPr>
          <w:rFonts w:ascii="Liberation Serif" w:hAnsi="Liberation Serif" w:cs="Arial"/>
          <w:szCs w:val="26"/>
        </w:rPr>
        <w:t>к</w:t>
      </w:r>
      <w:r w:rsidRPr="008C74EC">
        <w:rPr>
          <w:rFonts w:ascii="Liberation Serif" w:hAnsi="Liberation Serif" w:cs="Arial"/>
          <w:szCs w:val="26"/>
        </w:rPr>
        <w:t>сом Российской Федерации устанавливаются территории, в границах которых предусматрив</w:t>
      </w:r>
      <w:r w:rsidRPr="008C74EC">
        <w:rPr>
          <w:rFonts w:ascii="Liberation Serif" w:hAnsi="Liberation Serif" w:cs="Arial"/>
          <w:szCs w:val="26"/>
        </w:rPr>
        <w:t>а</w:t>
      </w:r>
      <w:r w:rsidRPr="008C74EC">
        <w:rPr>
          <w:rFonts w:ascii="Liberation Serif" w:hAnsi="Liberation Serif" w:cs="Arial"/>
          <w:szCs w:val="26"/>
        </w:rPr>
        <w:t>ется осуществление деятельности по комплексному и устойчивому развитию территории, в случае планирования осуществления такой деятельности. На территории сельского поселения осуществление такой деятельности не планируется, необходимости установления указанных территорий не выявлено.</w:t>
      </w:r>
    </w:p>
    <w:p w14:paraId="6D56792E" w14:textId="77777777" w:rsidR="00A91D15" w:rsidRPr="00253CCE" w:rsidRDefault="00A91D15" w:rsidP="00A91D15">
      <w:pPr>
        <w:ind w:firstLine="567"/>
        <w:jc w:val="both"/>
        <w:rPr>
          <w:rFonts w:ascii="Liberation Serif" w:hAnsi="Liberation Serif" w:cs="Arial"/>
          <w:sz w:val="20"/>
          <w:szCs w:val="20"/>
        </w:rPr>
      </w:pPr>
    </w:p>
    <w:p w14:paraId="2973CDC7" w14:textId="2A58FA61" w:rsidR="00A91D15" w:rsidRPr="00A04676" w:rsidRDefault="00A91D15" w:rsidP="00A91D15">
      <w:pPr>
        <w:pStyle w:val="3"/>
        <w:ind w:firstLine="567"/>
        <w:jc w:val="both"/>
        <w:rPr>
          <w:rFonts w:ascii="Liberation Serif" w:hAnsi="Liberation Serif"/>
          <w:snapToGrid w:val="0"/>
          <w:sz w:val="24"/>
        </w:rPr>
      </w:pPr>
      <w:bookmarkStart w:id="34" w:name="_Toc47621145"/>
      <w:r w:rsidRPr="00A04676">
        <w:rPr>
          <w:rFonts w:ascii="Liberation Serif" w:hAnsi="Liberation Serif"/>
          <w:snapToGrid w:val="0"/>
          <w:sz w:val="24"/>
        </w:rPr>
        <w:t>Статья 1</w:t>
      </w:r>
      <w:r w:rsidR="00253CCE">
        <w:rPr>
          <w:rFonts w:ascii="Liberation Serif" w:hAnsi="Liberation Serif"/>
          <w:snapToGrid w:val="0"/>
          <w:sz w:val="24"/>
        </w:rPr>
        <w:t>8</w:t>
      </w:r>
      <w:r w:rsidRPr="00A04676">
        <w:rPr>
          <w:rFonts w:ascii="Liberation Serif" w:hAnsi="Liberation Serif"/>
          <w:snapToGrid w:val="0"/>
          <w:sz w:val="24"/>
        </w:rPr>
        <w:t xml:space="preserve">. Виды </w:t>
      </w:r>
      <w:proofErr w:type="gramStart"/>
      <w:r w:rsidRPr="00A04676">
        <w:rPr>
          <w:rFonts w:ascii="Liberation Serif" w:hAnsi="Liberation Serif"/>
          <w:snapToGrid w:val="0"/>
          <w:sz w:val="24"/>
        </w:rPr>
        <w:t>территориальных зон</w:t>
      </w:r>
      <w:bookmarkEnd w:id="34"/>
      <w:proofErr w:type="gramEnd"/>
    </w:p>
    <w:p w14:paraId="5AAA0CB4" w14:textId="77777777" w:rsidR="00A91D15" w:rsidRDefault="00A91D15" w:rsidP="00A91D15">
      <w:pPr>
        <w:ind w:firstLine="567"/>
        <w:jc w:val="both"/>
        <w:rPr>
          <w:rFonts w:ascii="Liberation Serif" w:hAnsi="Liberation Serif" w:cs="Arial"/>
          <w:snapToGrid w:val="0"/>
          <w:szCs w:val="26"/>
        </w:rPr>
      </w:pPr>
      <w:r>
        <w:rPr>
          <w:rFonts w:ascii="Liberation Serif" w:hAnsi="Liberation Serif" w:cs="Arial"/>
          <w:snapToGrid w:val="0"/>
          <w:szCs w:val="26"/>
        </w:rPr>
        <w:t>1</w:t>
      </w:r>
      <w:r w:rsidRPr="004A71C6">
        <w:rPr>
          <w:rFonts w:ascii="Liberation Serif" w:hAnsi="Liberation Serif" w:cs="Arial"/>
          <w:snapToGrid w:val="0"/>
          <w:szCs w:val="26"/>
        </w:rPr>
        <w:t xml:space="preserve">. На карте градостроительного зонирования поселения отображены следующие виды </w:t>
      </w:r>
      <w:proofErr w:type="gramStart"/>
      <w:r w:rsidRPr="004A71C6">
        <w:rPr>
          <w:rFonts w:ascii="Liberation Serif" w:hAnsi="Liberation Serif" w:cs="Arial"/>
          <w:snapToGrid w:val="0"/>
          <w:szCs w:val="26"/>
        </w:rPr>
        <w:t>территориальных зон</w:t>
      </w:r>
      <w:proofErr w:type="gramEnd"/>
      <w:r w:rsidRPr="004A71C6">
        <w:rPr>
          <w:rFonts w:ascii="Liberation Serif" w:hAnsi="Liberation Serif" w:cs="Arial"/>
          <w:snapToGrid w:val="0"/>
          <w:szCs w:val="26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9"/>
        <w:gridCol w:w="7316"/>
      </w:tblGrid>
      <w:tr w:rsidR="00A91D15" w:rsidRPr="00613B69" w14:paraId="085A632B" w14:textId="77777777" w:rsidTr="004F4DEF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48B6452F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lang w:eastAsia="x-none"/>
              </w:rPr>
            </w:pPr>
            <w:r w:rsidRPr="00613B69">
              <w:rPr>
                <w:rFonts w:ascii="Liberation Serif" w:hAnsi="Liberation Serif"/>
                <w:lang w:eastAsia="x-none"/>
              </w:rPr>
              <w:t xml:space="preserve">Кодовое обозначение </w:t>
            </w:r>
            <w:proofErr w:type="gramStart"/>
            <w:r w:rsidRPr="00613B69">
              <w:rPr>
                <w:rFonts w:ascii="Liberation Serif" w:hAnsi="Liberation Serif"/>
                <w:lang w:eastAsia="x-none"/>
              </w:rPr>
              <w:t>территориальных зон</w:t>
            </w:r>
            <w:proofErr w:type="gramEnd"/>
          </w:p>
        </w:tc>
        <w:tc>
          <w:tcPr>
            <w:tcW w:w="7316" w:type="dxa"/>
            <w:shd w:val="clear" w:color="auto" w:fill="auto"/>
            <w:vAlign w:val="center"/>
          </w:tcPr>
          <w:p w14:paraId="1388F637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</w:rPr>
            </w:pPr>
            <w:r w:rsidRPr="00613B69">
              <w:rPr>
                <w:rFonts w:ascii="Liberation Serif" w:hAnsi="Liberation Serif"/>
              </w:rPr>
              <w:t xml:space="preserve">Наименование </w:t>
            </w:r>
            <w:proofErr w:type="gramStart"/>
            <w:r w:rsidRPr="00613B69">
              <w:rPr>
                <w:rFonts w:ascii="Liberation Serif" w:hAnsi="Liberation Serif"/>
              </w:rPr>
              <w:t>территориальных зон</w:t>
            </w:r>
            <w:proofErr w:type="gramEnd"/>
          </w:p>
        </w:tc>
      </w:tr>
      <w:tr w:rsidR="00A91D15" w:rsidRPr="00613B69" w14:paraId="6D0819FB" w14:textId="77777777" w:rsidTr="004F4DEF">
        <w:trPr>
          <w:jc w:val="center"/>
        </w:trPr>
        <w:tc>
          <w:tcPr>
            <w:tcW w:w="9855" w:type="dxa"/>
            <w:gridSpan w:val="2"/>
            <w:shd w:val="clear" w:color="auto" w:fill="auto"/>
            <w:vAlign w:val="center"/>
          </w:tcPr>
          <w:p w14:paraId="0E9B0B2B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b/>
              </w:rPr>
            </w:pPr>
            <w:r w:rsidRPr="00613B69">
              <w:rPr>
                <w:rFonts w:ascii="Liberation Serif" w:hAnsi="Liberation Serif"/>
                <w:b/>
              </w:rPr>
              <w:t>Жилые зоны</w:t>
            </w:r>
          </w:p>
        </w:tc>
      </w:tr>
      <w:tr w:rsidR="00A91D15" w:rsidRPr="00613B69" w14:paraId="02E90CAA" w14:textId="77777777" w:rsidTr="004F4DEF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6AD99636" w14:textId="1903F000" w:rsidR="00A91D15" w:rsidRPr="00613B69" w:rsidRDefault="008D68B8" w:rsidP="004F4DEF">
            <w:pPr>
              <w:jc w:val="center"/>
              <w:rPr>
                <w:rFonts w:ascii="Liberation Serif" w:hAnsi="Liberation Serif"/>
                <w:lang w:eastAsia="x-none"/>
              </w:rPr>
            </w:pPr>
            <w:r>
              <w:rPr>
                <w:rFonts w:ascii="Liberation Serif" w:hAnsi="Liberation Serif"/>
              </w:rPr>
              <w:t>Ж</w:t>
            </w:r>
            <w:proofErr w:type="gramStart"/>
            <w:r w:rsidR="00A91D15" w:rsidRPr="00613B69">
              <w:rPr>
                <w:rFonts w:ascii="Liberation Serif" w:hAnsi="Liberation Serif"/>
              </w:rPr>
              <w:t>1</w:t>
            </w:r>
            <w:proofErr w:type="gramEnd"/>
          </w:p>
        </w:tc>
        <w:tc>
          <w:tcPr>
            <w:tcW w:w="7316" w:type="dxa"/>
            <w:shd w:val="clear" w:color="auto" w:fill="auto"/>
            <w:vAlign w:val="center"/>
          </w:tcPr>
          <w:p w14:paraId="38648257" w14:textId="77777777" w:rsidR="00A91D15" w:rsidRPr="00613B69" w:rsidRDefault="00A91D15" w:rsidP="004F4DEF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/>
              </w:rPr>
              <w:t>З</w:t>
            </w:r>
            <w:r w:rsidRPr="00B97C88">
              <w:rPr>
                <w:rFonts w:ascii="Liberation Serif" w:hAnsi="Liberation Serif"/>
              </w:rPr>
              <w:t>она застройки индивидуальными жилыми домами</w:t>
            </w:r>
          </w:p>
        </w:tc>
      </w:tr>
      <w:tr w:rsidR="00A91D15" w:rsidRPr="00613B69" w14:paraId="3DEBC869" w14:textId="77777777" w:rsidTr="004F4DEF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41978D0E" w14:textId="5BA3E809" w:rsidR="00A91D15" w:rsidRPr="00613B69" w:rsidRDefault="008D68B8" w:rsidP="004F4DEF">
            <w:pPr>
              <w:jc w:val="center"/>
              <w:rPr>
                <w:rFonts w:ascii="Liberation Serif" w:hAnsi="Liberation Serif"/>
                <w:lang w:eastAsia="x-none"/>
              </w:rPr>
            </w:pPr>
            <w:r>
              <w:rPr>
                <w:rFonts w:ascii="Liberation Serif" w:hAnsi="Liberation Serif"/>
              </w:rPr>
              <w:t>Ж</w:t>
            </w:r>
            <w:proofErr w:type="gramStart"/>
            <w:r w:rsidR="00A91D15" w:rsidRPr="00613B69">
              <w:rPr>
                <w:rFonts w:ascii="Liberation Serif" w:hAnsi="Liberation Serif"/>
              </w:rPr>
              <w:t>2</w:t>
            </w:r>
            <w:proofErr w:type="gramEnd"/>
          </w:p>
        </w:tc>
        <w:tc>
          <w:tcPr>
            <w:tcW w:w="7316" w:type="dxa"/>
            <w:shd w:val="clear" w:color="auto" w:fill="auto"/>
            <w:vAlign w:val="center"/>
          </w:tcPr>
          <w:p w14:paraId="6E0B2DDF" w14:textId="77777777" w:rsidR="00A91D15" w:rsidRPr="00613B69" w:rsidRDefault="00A91D15" w:rsidP="004F4DEF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 w:cs="Arial"/>
                <w:szCs w:val="26"/>
              </w:rPr>
              <w:t>З</w:t>
            </w:r>
            <w:r w:rsidRPr="004A71C6">
              <w:rPr>
                <w:rFonts w:ascii="Liberation Serif" w:hAnsi="Liberation Serif" w:cs="Arial"/>
                <w:szCs w:val="26"/>
              </w:rPr>
              <w:t>она застройки малоэтажными жилыми домами</w:t>
            </w:r>
          </w:p>
        </w:tc>
      </w:tr>
      <w:tr w:rsidR="00A91D15" w:rsidRPr="00613B69" w14:paraId="1B4140CF" w14:textId="77777777" w:rsidTr="004F4DEF">
        <w:trPr>
          <w:jc w:val="center"/>
        </w:trPr>
        <w:tc>
          <w:tcPr>
            <w:tcW w:w="9855" w:type="dxa"/>
            <w:gridSpan w:val="2"/>
            <w:shd w:val="clear" w:color="auto" w:fill="auto"/>
            <w:vAlign w:val="center"/>
          </w:tcPr>
          <w:p w14:paraId="19743C7D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b/>
              </w:rPr>
            </w:pPr>
            <w:r w:rsidRPr="00613B69">
              <w:rPr>
                <w:rFonts w:ascii="Liberation Serif" w:hAnsi="Liberation Serif"/>
                <w:b/>
              </w:rPr>
              <w:t>Общественно-деловые зоны</w:t>
            </w:r>
          </w:p>
        </w:tc>
      </w:tr>
      <w:tr w:rsidR="00A91D15" w:rsidRPr="00613B69" w14:paraId="061A7A0E" w14:textId="77777777" w:rsidTr="004F4DEF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315FFDEC" w14:textId="641E3152" w:rsidR="00A91D15" w:rsidRPr="00613B69" w:rsidRDefault="008D68B8" w:rsidP="004F4DEF">
            <w:pPr>
              <w:jc w:val="center"/>
              <w:rPr>
                <w:rFonts w:ascii="Liberation Serif" w:hAnsi="Liberation Serif"/>
                <w:lang w:eastAsia="x-none"/>
              </w:rPr>
            </w:pPr>
            <w:r>
              <w:rPr>
                <w:rFonts w:ascii="Liberation Serif" w:hAnsi="Liberation Serif"/>
              </w:rPr>
              <w:t>О</w:t>
            </w:r>
            <w:proofErr w:type="gramStart"/>
            <w:r w:rsidR="00A91D15" w:rsidRPr="00613B69">
              <w:rPr>
                <w:rFonts w:ascii="Liberation Serif" w:hAnsi="Liberation Serif"/>
              </w:rPr>
              <w:t>1</w:t>
            </w:r>
            <w:proofErr w:type="gramEnd"/>
          </w:p>
        </w:tc>
        <w:tc>
          <w:tcPr>
            <w:tcW w:w="7316" w:type="dxa"/>
            <w:shd w:val="clear" w:color="auto" w:fill="auto"/>
            <w:vAlign w:val="center"/>
          </w:tcPr>
          <w:p w14:paraId="4A9D0D77" w14:textId="77777777" w:rsidR="00A91D15" w:rsidRPr="00613B69" w:rsidRDefault="00A91D15" w:rsidP="004F4DEF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 w:cs="Arial"/>
                <w:szCs w:val="26"/>
              </w:rPr>
              <w:t>З</w:t>
            </w:r>
            <w:r w:rsidRPr="004A71C6">
              <w:rPr>
                <w:rFonts w:ascii="Liberation Serif" w:hAnsi="Liberation Serif" w:cs="Arial"/>
                <w:szCs w:val="26"/>
              </w:rPr>
              <w:t>она делового, общественного и коммерческого назначения</w:t>
            </w:r>
          </w:p>
        </w:tc>
      </w:tr>
      <w:tr w:rsidR="00A91D15" w:rsidRPr="00613B69" w14:paraId="00D6D2C5" w14:textId="77777777" w:rsidTr="004F4DEF">
        <w:trPr>
          <w:jc w:val="center"/>
        </w:trPr>
        <w:tc>
          <w:tcPr>
            <w:tcW w:w="9855" w:type="dxa"/>
            <w:gridSpan w:val="2"/>
            <w:shd w:val="clear" w:color="auto" w:fill="auto"/>
            <w:vAlign w:val="center"/>
          </w:tcPr>
          <w:p w14:paraId="40C92D2C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b/>
              </w:rPr>
            </w:pPr>
            <w:r w:rsidRPr="00613B69">
              <w:rPr>
                <w:rFonts w:ascii="Liberation Serif" w:hAnsi="Liberation Serif"/>
                <w:b/>
              </w:rPr>
              <w:t>Производственные зоны, зоны инженерной и транспортной инфраструктур</w:t>
            </w:r>
          </w:p>
        </w:tc>
      </w:tr>
      <w:tr w:rsidR="00A91D15" w:rsidRPr="00613B69" w14:paraId="16564AAE" w14:textId="77777777" w:rsidTr="004F4DEF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4C60849D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lang w:eastAsia="x-none"/>
              </w:rPr>
            </w:pPr>
            <w:proofErr w:type="gramStart"/>
            <w:r w:rsidRPr="00613B69">
              <w:rPr>
                <w:rFonts w:ascii="Liberation Serif" w:hAnsi="Liberation Serif"/>
              </w:rPr>
              <w:t>П</w:t>
            </w:r>
            <w:proofErr w:type="gramEnd"/>
          </w:p>
        </w:tc>
        <w:tc>
          <w:tcPr>
            <w:tcW w:w="7316" w:type="dxa"/>
            <w:shd w:val="clear" w:color="auto" w:fill="auto"/>
            <w:vAlign w:val="center"/>
          </w:tcPr>
          <w:p w14:paraId="2DCC6BF4" w14:textId="77777777" w:rsidR="00A91D15" w:rsidRPr="00613B69" w:rsidRDefault="00A91D15" w:rsidP="004F4DEF">
            <w:pPr>
              <w:rPr>
                <w:rFonts w:ascii="Liberation Serif" w:hAnsi="Liberation Serif"/>
              </w:rPr>
            </w:pPr>
            <w:r w:rsidRPr="00613B69">
              <w:rPr>
                <w:rFonts w:ascii="Liberation Serif" w:hAnsi="Liberation Serif"/>
              </w:rPr>
              <w:t xml:space="preserve">Производственная зона </w:t>
            </w:r>
          </w:p>
        </w:tc>
      </w:tr>
      <w:tr w:rsidR="00A91D15" w:rsidRPr="00613B69" w14:paraId="386AC63F" w14:textId="77777777" w:rsidTr="004F4DEF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077BC34A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lang w:eastAsia="x-none"/>
              </w:rPr>
            </w:pPr>
            <w:r w:rsidRPr="00613B69">
              <w:rPr>
                <w:rFonts w:ascii="Liberation Serif" w:hAnsi="Liberation Serif"/>
                <w:lang w:eastAsia="x-none"/>
              </w:rPr>
              <w:t>И</w:t>
            </w:r>
          </w:p>
        </w:tc>
        <w:tc>
          <w:tcPr>
            <w:tcW w:w="7316" w:type="dxa"/>
            <w:shd w:val="clear" w:color="auto" w:fill="auto"/>
            <w:vAlign w:val="center"/>
          </w:tcPr>
          <w:p w14:paraId="31FFABB3" w14:textId="77777777" w:rsidR="00A91D15" w:rsidRPr="00613B69" w:rsidRDefault="00A91D15" w:rsidP="004F4DEF">
            <w:pPr>
              <w:rPr>
                <w:rFonts w:ascii="Liberation Serif" w:hAnsi="Liberation Serif"/>
              </w:rPr>
            </w:pPr>
            <w:r w:rsidRPr="00613B69">
              <w:rPr>
                <w:rFonts w:ascii="Liberation Serif" w:hAnsi="Liberation Serif"/>
              </w:rPr>
              <w:t>Зона инженерной инфраструктуры</w:t>
            </w:r>
          </w:p>
        </w:tc>
      </w:tr>
      <w:tr w:rsidR="00A91D15" w:rsidRPr="00613B69" w14:paraId="582727BA" w14:textId="77777777" w:rsidTr="004F4DEF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73443F04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lang w:eastAsia="x-none"/>
              </w:rPr>
            </w:pPr>
            <w:r w:rsidRPr="00613B69">
              <w:rPr>
                <w:rFonts w:ascii="Liberation Serif" w:hAnsi="Liberation Serif"/>
                <w:lang w:eastAsia="x-none"/>
              </w:rPr>
              <w:t>Т</w:t>
            </w:r>
          </w:p>
        </w:tc>
        <w:tc>
          <w:tcPr>
            <w:tcW w:w="7316" w:type="dxa"/>
            <w:shd w:val="clear" w:color="auto" w:fill="auto"/>
            <w:vAlign w:val="center"/>
          </w:tcPr>
          <w:p w14:paraId="1C327E62" w14:textId="77777777" w:rsidR="00A91D15" w:rsidRPr="00613B69" w:rsidRDefault="00A91D15" w:rsidP="004F4DEF">
            <w:pPr>
              <w:rPr>
                <w:rFonts w:ascii="Liberation Serif" w:hAnsi="Liberation Serif"/>
              </w:rPr>
            </w:pPr>
            <w:r w:rsidRPr="00613B69">
              <w:rPr>
                <w:rFonts w:ascii="Liberation Serif" w:hAnsi="Liberation Serif"/>
              </w:rPr>
              <w:t>Зона транспортной инфраструктуры</w:t>
            </w:r>
          </w:p>
        </w:tc>
      </w:tr>
      <w:tr w:rsidR="00A91D15" w:rsidRPr="00613B69" w14:paraId="3727056B" w14:textId="77777777" w:rsidTr="004F4DEF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712BF843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lang w:eastAsia="x-none"/>
              </w:rPr>
            </w:pPr>
            <w:r>
              <w:rPr>
                <w:rFonts w:ascii="Liberation Serif" w:hAnsi="Liberation Serif"/>
                <w:lang w:eastAsia="x-none"/>
              </w:rPr>
              <w:t>Т</w:t>
            </w:r>
            <w:proofErr w:type="gramStart"/>
            <w:r>
              <w:rPr>
                <w:rFonts w:ascii="Liberation Serif" w:hAnsi="Liberation Serif"/>
                <w:lang w:eastAsia="x-none"/>
              </w:rPr>
              <w:t>2</w:t>
            </w:r>
            <w:proofErr w:type="gramEnd"/>
          </w:p>
        </w:tc>
        <w:tc>
          <w:tcPr>
            <w:tcW w:w="7316" w:type="dxa"/>
            <w:shd w:val="clear" w:color="auto" w:fill="auto"/>
            <w:vAlign w:val="center"/>
          </w:tcPr>
          <w:p w14:paraId="3EE01F8C" w14:textId="77777777" w:rsidR="00A91D15" w:rsidRPr="00613B69" w:rsidRDefault="00A91D15" w:rsidP="004F4DEF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 w:cs="Arial"/>
                <w:szCs w:val="26"/>
              </w:rPr>
              <w:t xml:space="preserve">Зона </w:t>
            </w:r>
            <w:r w:rsidRPr="004A71C6">
              <w:rPr>
                <w:rFonts w:ascii="Liberation Serif" w:hAnsi="Liberation Serif" w:cs="Arial"/>
                <w:szCs w:val="26"/>
              </w:rPr>
              <w:t>транспортной инфраструктуры</w:t>
            </w:r>
            <w:r>
              <w:rPr>
                <w:rFonts w:ascii="Liberation Serif" w:hAnsi="Liberation Serif" w:cs="Arial"/>
                <w:szCs w:val="26"/>
              </w:rPr>
              <w:t>, предназначенная под размещ</w:t>
            </w:r>
            <w:r>
              <w:rPr>
                <w:rFonts w:ascii="Liberation Serif" w:hAnsi="Liberation Serif" w:cs="Arial"/>
                <w:szCs w:val="26"/>
              </w:rPr>
              <w:t>е</w:t>
            </w:r>
            <w:r>
              <w:rPr>
                <w:rFonts w:ascii="Liberation Serif" w:hAnsi="Liberation Serif" w:cs="Arial"/>
                <w:szCs w:val="26"/>
              </w:rPr>
              <w:t>ние улично-дорожной сети</w:t>
            </w:r>
          </w:p>
        </w:tc>
      </w:tr>
      <w:tr w:rsidR="00A91D15" w:rsidRPr="00613B69" w14:paraId="12756219" w14:textId="77777777" w:rsidTr="004F4DEF">
        <w:trPr>
          <w:jc w:val="center"/>
        </w:trPr>
        <w:tc>
          <w:tcPr>
            <w:tcW w:w="9855" w:type="dxa"/>
            <w:gridSpan w:val="2"/>
            <w:shd w:val="clear" w:color="auto" w:fill="auto"/>
            <w:vAlign w:val="center"/>
          </w:tcPr>
          <w:p w14:paraId="6F079F41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b/>
              </w:rPr>
            </w:pPr>
            <w:r w:rsidRPr="00613B69">
              <w:rPr>
                <w:rFonts w:ascii="Liberation Serif" w:hAnsi="Liberation Serif"/>
                <w:b/>
              </w:rPr>
              <w:t>Зоны сельскохозяйственного использования</w:t>
            </w:r>
          </w:p>
        </w:tc>
      </w:tr>
      <w:tr w:rsidR="00A91D15" w:rsidRPr="00613B69" w14:paraId="1D6CFE71" w14:textId="77777777" w:rsidTr="004F4DEF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3C4118B2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lang w:eastAsia="x-none"/>
              </w:rPr>
            </w:pPr>
            <w:r w:rsidRPr="004A71C6">
              <w:rPr>
                <w:rFonts w:ascii="Liberation Serif" w:hAnsi="Liberation Serif" w:cs="Arial"/>
                <w:szCs w:val="26"/>
              </w:rPr>
              <w:t>Сх</w:t>
            </w:r>
            <w:proofErr w:type="gramStart"/>
            <w:r w:rsidRPr="004A71C6">
              <w:rPr>
                <w:rFonts w:ascii="Liberation Serif" w:hAnsi="Liberation Serif" w:cs="Arial"/>
                <w:szCs w:val="26"/>
              </w:rPr>
              <w:t>2</w:t>
            </w:r>
            <w:proofErr w:type="gramEnd"/>
          </w:p>
        </w:tc>
        <w:tc>
          <w:tcPr>
            <w:tcW w:w="7316" w:type="dxa"/>
            <w:shd w:val="clear" w:color="auto" w:fill="auto"/>
            <w:vAlign w:val="center"/>
          </w:tcPr>
          <w:p w14:paraId="285D46AC" w14:textId="77777777" w:rsidR="00A91D15" w:rsidRPr="00613B69" w:rsidRDefault="00A91D15" w:rsidP="004F4DEF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 w:cs="Arial"/>
                <w:szCs w:val="26"/>
              </w:rPr>
              <w:t>З</w:t>
            </w:r>
            <w:r w:rsidRPr="004A71C6">
              <w:rPr>
                <w:rFonts w:ascii="Liberation Serif" w:hAnsi="Liberation Serif" w:cs="Arial"/>
                <w:szCs w:val="26"/>
              </w:rPr>
              <w:t>она, занятая объектами сельскохозяйственного назначения</w:t>
            </w:r>
          </w:p>
        </w:tc>
      </w:tr>
      <w:tr w:rsidR="00A91D15" w:rsidRPr="00613B69" w14:paraId="70A56238" w14:textId="77777777" w:rsidTr="004F4DEF">
        <w:trPr>
          <w:trHeight w:val="166"/>
          <w:jc w:val="center"/>
        </w:trPr>
        <w:tc>
          <w:tcPr>
            <w:tcW w:w="9855" w:type="dxa"/>
            <w:gridSpan w:val="2"/>
            <w:shd w:val="clear" w:color="auto" w:fill="auto"/>
            <w:vAlign w:val="center"/>
          </w:tcPr>
          <w:p w14:paraId="7969F33D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b/>
              </w:rPr>
            </w:pPr>
            <w:r w:rsidRPr="00613B69">
              <w:rPr>
                <w:rFonts w:ascii="Liberation Serif" w:hAnsi="Liberation Serif"/>
                <w:b/>
                <w:szCs w:val="26"/>
                <w:shd w:val="clear" w:color="auto" w:fill="FFFFFF"/>
              </w:rPr>
              <w:t>Зоны рекреационного назначения</w:t>
            </w:r>
          </w:p>
        </w:tc>
      </w:tr>
      <w:tr w:rsidR="00A91D15" w:rsidRPr="00613B69" w14:paraId="7ADB0D70" w14:textId="77777777" w:rsidTr="004F4DEF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13B5F050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lang w:eastAsia="x-none"/>
              </w:rPr>
            </w:pPr>
            <w:proofErr w:type="gramStart"/>
            <w:r w:rsidRPr="00613B69">
              <w:rPr>
                <w:rFonts w:ascii="Liberation Serif" w:hAnsi="Liberation Serif"/>
                <w:lang w:eastAsia="x-none"/>
              </w:rPr>
              <w:t>Р</w:t>
            </w:r>
            <w:proofErr w:type="gramEnd"/>
          </w:p>
        </w:tc>
        <w:tc>
          <w:tcPr>
            <w:tcW w:w="7316" w:type="dxa"/>
            <w:shd w:val="clear" w:color="auto" w:fill="auto"/>
            <w:vAlign w:val="center"/>
          </w:tcPr>
          <w:p w14:paraId="45D0EB2E" w14:textId="77777777" w:rsidR="00A91D15" w:rsidRPr="00613B69" w:rsidRDefault="00A91D15" w:rsidP="004F4DEF">
            <w:pPr>
              <w:rPr>
                <w:rFonts w:ascii="Liberation Serif" w:hAnsi="Liberation Serif"/>
              </w:rPr>
            </w:pPr>
            <w:r w:rsidRPr="00613B69">
              <w:rPr>
                <w:rFonts w:ascii="Liberation Serif" w:hAnsi="Liberation Serif"/>
              </w:rPr>
              <w:t>Зона рекреационного назначения</w:t>
            </w:r>
          </w:p>
        </w:tc>
      </w:tr>
      <w:tr w:rsidR="00A91D15" w:rsidRPr="00613B69" w14:paraId="40BFEB2A" w14:textId="77777777" w:rsidTr="004F4DEF">
        <w:trPr>
          <w:jc w:val="center"/>
        </w:trPr>
        <w:tc>
          <w:tcPr>
            <w:tcW w:w="9855" w:type="dxa"/>
            <w:gridSpan w:val="2"/>
            <w:shd w:val="clear" w:color="auto" w:fill="auto"/>
            <w:vAlign w:val="center"/>
          </w:tcPr>
          <w:p w14:paraId="409F77B3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b/>
              </w:rPr>
            </w:pPr>
            <w:r w:rsidRPr="00613B69">
              <w:rPr>
                <w:rFonts w:ascii="Liberation Serif" w:hAnsi="Liberation Serif"/>
                <w:b/>
              </w:rPr>
              <w:t>Зоны специального назначения</w:t>
            </w:r>
          </w:p>
        </w:tc>
      </w:tr>
      <w:tr w:rsidR="00A91D15" w:rsidRPr="00613B69" w14:paraId="1C29FBDC" w14:textId="77777777" w:rsidTr="004F4DEF">
        <w:trPr>
          <w:jc w:val="center"/>
        </w:trPr>
        <w:tc>
          <w:tcPr>
            <w:tcW w:w="2539" w:type="dxa"/>
            <w:shd w:val="clear" w:color="auto" w:fill="auto"/>
            <w:vAlign w:val="center"/>
          </w:tcPr>
          <w:p w14:paraId="1DAD7BA2" w14:textId="77777777" w:rsidR="00A91D15" w:rsidRPr="00613B69" w:rsidRDefault="00A91D15" w:rsidP="004F4DEF">
            <w:pPr>
              <w:jc w:val="center"/>
              <w:rPr>
                <w:rFonts w:ascii="Liberation Serif" w:hAnsi="Liberation Serif"/>
                <w:lang w:eastAsia="x-none"/>
              </w:rPr>
            </w:pPr>
            <w:r w:rsidRPr="004A71C6">
              <w:rPr>
                <w:rFonts w:ascii="Liberation Serif" w:hAnsi="Liberation Serif" w:cs="Arial"/>
                <w:szCs w:val="26"/>
              </w:rPr>
              <w:t>Сп</w:t>
            </w:r>
            <w:proofErr w:type="gramStart"/>
            <w:r w:rsidRPr="004A71C6">
              <w:rPr>
                <w:rFonts w:ascii="Liberation Serif" w:hAnsi="Liberation Serif" w:cs="Arial"/>
                <w:szCs w:val="26"/>
              </w:rPr>
              <w:t>1</w:t>
            </w:r>
            <w:proofErr w:type="gramEnd"/>
          </w:p>
        </w:tc>
        <w:tc>
          <w:tcPr>
            <w:tcW w:w="7316" w:type="dxa"/>
            <w:shd w:val="clear" w:color="auto" w:fill="auto"/>
            <w:vAlign w:val="center"/>
          </w:tcPr>
          <w:p w14:paraId="236CB35F" w14:textId="77777777" w:rsidR="00A91D15" w:rsidRPr="00613B69" w:rsidRDefault="00A91D15" w:rsidP="004F4DEF">
            <w:pPr>
              <w:rPr>
                <w:rFonts w:ascii="Liberation Serif" w:hAnsi="Liberation Serif"/>
              </w:rPr>
            </w:pPr>
            <w:r>
              <w:rPr>
                <w:rFonts w:ascii="Liberation Serif" w:hAnsi="Liberation Serif" w:cs="Arial"/>
                <w:szCs w:val="26"/>
              </w:rPr>
              <w:t>З</w:t>
            </w:r>
            <w:r w:rsidRPr="004A71C6">
              <w:rPr>
                <w:rFonts w:ascii="Liberation Serif" w:hAnsi="Liberation Serif" w:cs="Arial"/>
                <w:szCs w:val="26"/>
              </w:rPr>
              <w:t>она специального назначения, связанная с захоронениями</w:t>
            </w:r>
          </w:p>
        </w:tc>
      </w:tr>
    </w:tbl>
    <w:p w14:paraId="11AFF12E" w14:textId="77777777" w:rsidR="00A91D15" w:rsidRPr="00253CCE" w:rsidRDefault="00A91D15" w:rsidP="00A91D15">
      <w:pPr>
        <w:ind w:firstLine="567"/>
        <w:jc w:val="both"/>
        <w:rPr>
          <w:rFonts w:ascii="Liberation Serif" w:hAnsi="Liberation Serif" w:cs="Arial"/>
          <w:snapToGrid w:val="0"/>
          <w:sz w:val="20"/>
          <w:szCs w:val="20"/>
        </w:rPr>
      </w:pPr>
    </w:p>
    <w:p w14:paraId="25C4256A" w14:textId="77777777" w:rsidR="00A91D15" w:rsidRDefault="00A91D15" w:rsidP="00A91D15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2</w:t>
      </w:r>
      <w:r w:rsidRPr="004A71C6">
        <w:rPr>
          <w:rFonts w:ascii="Liberation Serif" w:hAnsi="Liberation Serif" w:cs="Arial"/>
          <w:szCs w:val="26"/>
        </w:rPr>
        <w:t xml:space="preserve">. Использование земельных участков и объектов капитального строительства в границах </w:t>
      </w:r>
      <w:proofErr w:type="gramStart"/>
      <w:r w:rsidRPr="004A71C6">
        <w:rPr>
          <w:rFonts w:ascii="Liberation Serif" w:hAnsi="Liberation Serif" w:cs="Arial"/>
          <w:szCs w:val="26"/>
        </w:rPr>
        <w:t>территориальных зон</w:t>
      </w:r>
      <w:proofErr w:type="gramEnd"/>
      <w:r w:rsidRPr="004A71C6">
        <w:rPr>
          <w:rFonts w:ascii="Liberation Serif" w:hAnsi="Liberation Serif" w:cs="Arial"/>
          <w:szCs w:val="26"/>
        </w:rPr>
        <w:t xml:space="preserve"> поселения, отображенных на карте градостроительного зонирования, осуществляется в соответствии с Градостроительным кодексом Российской Фе</w:t>
      </w:r>
      <w:r>
        <w:rPr>
          <w:rFonts w:ascii="Liberation Serif" w:hAnsi="Liberation Serif" w:cs="Arial"/>
          <w:szCs w:val="26"/>
        </w:rPr>
        <w:t>дерации и наст</w:t>
      </w:r>
      <w:r>
        <w:rPr>
          <w:rFonts w:ascii="Liberation Serif" w:hAnsi="Liberation Serif" w:cs="Arial"/>
          <w:szCs w:val="26"/>
        </w:rPr>
        <w:t>о</w:t>
      </w:r>
      <w:r>
        <w:rPr>
          <w:rFonts w:ascii="Liberation Serif" w:hAnsi="Liberation Serif" w:cs="Arial"/>
          <w:szCs w:val="26"/>
        </w:rPr>
        <w:t>ящими Правилами.</w:t>
      </w:r>
    </w:p>
    <w:p w14:paraId="70DC13B8" w14:textId="77777777" w:rsidR="00A91D15" w:rsidRPr="00253CCE" w:rsidRDefault="00A91D15" w:rsidP="00A91D15">
      <w:pPr>
        <w:ind w:firstLine="567"/>
        <w:jc w:val="both"/>
        <w:rPr>
          <w:rFonts w:ascii="Liberation Serif" w:hAnsi="Liberation Serif" w:cs="Arial"/>
          <w:sz w:val="20"/>
          <w:szCs w:val="20"/>
        </w:rPr>
      </w:pPr>
    </w:p>
    <w:p w14:paraId="45ED6D3C" w14:textId="7B510FDD" w:rsidR="00A91D15" w:rsidRPr="00A04676" w:rsidRDefault="00A91D15" w:rsidP="00A91D15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35" w:name="_Toc47621146"/>
      <w:r w:rsidRPr="00A04676">
        <w:rPr>
          <w:rFonts w:ascii="Liberation Serif" w:hAnsi="Liberation Serif"/>
          <w:snapToGrid w:val="0"/>
          <w:sz w:val="24"/>
        </w:rPr>
        <w:t>Статья 1</w:t>
      </w:r>
      <w:r w:rsidR="00253CCE">
        <w:rPr>
          <w:rFonts w:ascii="Liberation Serif" w:hAnsi="Liberation Serif"/>
          <w:snapToGrid w:val="0"/>
          <w:sz w:val="24"/>
        </w:rPr>
        <w:t>9</w:t>
      </w:r>
      <w:r w:rsidRPr="00A04676">
        <w:rPr>
          <w:rFonts w:ascii="Liberation Serif" w:hAnsi="Liberation Serif"/>
          <w:snapToGrid w:val="0"/>
          <w:sz w:val="24"/>
        </w:rPr>
        <w:t>. Использование земельных участков и объектов капитального строител</w:t>
      </w:r>
      <w:r w:rsidRPr="00A04676">
        <w:rPr>
          <w:rFonts w:ascii="Liberation Serif" w:hAnsi="Liberation Serif"/>
          <w:snapToGrid w:val="0"/>
          <w:sz w:val="24"/>
        </w:rPr>
        <w:t>ь</w:t>
      </w:r>
      <w:r w:rsidRPr="00A04676">
        <w:rPr>
          <w:rFonts w:ascii="Liberation Serif" w:hAnsi="Liberation Serif"/>
          <w:snapToGrid w:val="0"/>
          <w:sz w:val="24"/>
        </w:rPr>
        <w:t>ства, не соответствующих градостроительному регламенту</w:t>
      </w:r>
      <w:bookmarkEnd w:id="35"/>
    </w:p>
    <w:p w14:paraId="40846625" w14:textId="77777777" w:rsidR="00A91D15" w:rsidRPr="00640064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1. Земельные участки или объекты капитального строительства, виды разрешенного и</w:t>
      </w:r>
      <w:r w:rsidRPr="00640064">
        <w:rPr>
          <w:rFonts w:ascii="Liberation Serif" w:hAnsi="Liberation Serif" w:cs="Arial"/>
          <w:szCs w:val="26"/>
        </w:rPr>
        <w:t>с</w:t>
      </w:r>
      <w:r w:rsidRPr="00640064">
        <w:rPr>
          <w:rFonts w:ascii="Liberation Serif" w:hAnsi="Liberation Serif" w:cs="Arial"/>
          <w:szCs w:val="26"/>
        </w:rPr>
        <w:t>пользования, предельные (минимальные и (или) максимальные) размеры и предельные пар</w:t>
      </w:r>
      <w:r w:rsidRPr="00640064">
        <w:rPr>
          <w:rFonts w:ascii="Liberation Serif" w:hAnsi="Liberation Serif" w:cs="Arial"/>
          <w:szCs w:val="26"/>
        </w:rPr>
        <w:t>а</w:t>
      </w:r>
      <w:r w:rsidRPr="00640064">
        <w:rPr>
          <w:rFonts w:ascii="Liberation Serif" w:hAnsi="Liberation Serif" w:cs="Arial"/>
          <w:szCs w:val="26"/>
        </w:rPr>
        <w:t>метры которых не соответствуют градостроительному регламенту, установленному настоящ</w:t>
      </w:r>
      <w:r w:rsidRPr="00640064">
        <w:rPr>
          <w:rFonts w:ascii="Liberation Serif" w:hAnsi="Liberation Serif" w:cs="Arial"/>
          <w:szCs w:val="26"/>
        </w:rPr>
        <w:t>и</w:t>
      </w:r>
      <w:r w:rsidRPr="00640064">
        <w:rPr>
          <w:rFonts w:ascii="Liberation Serif" w:hAnsi="Liberation Serif" w:cs="Arial"/>
          <w:szCs w:val="26"/>
        </w:rPr>
        <w:t>ми Правилами, являются несоответствующими разрешенному использованию.</w:t>
      </w:r>
    </w:p>
    <w:p w14:paraId="324F80FE" w14:textId="77777777" w:rsidR="00A91D15" w:rsidRPr="00640064" w:rsidRDefault="00A91D15" w:rsidP="00A91D15">
      <w:pPr>
        <w:ind w:right="-1"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2. </w:t>
      </w:r>
      <w:proofErr w:type="gramStart"/>
      <w:r w:rsidRPr="00640064">
        <w:rPr>
          <w:rFonts w:ascii="Liberation Serif" w:hAnsi="Liberation Serif" w:cs="Arial"/>
          <w:szCs w:val="26"/>
        </w:rPr>
        <w:t>Земельные участки или объекты капитального строительства, указанные в части 1 настоящей статьи, могут использоваться без установления срока приведения их в соответствие с градостроительным регламентом, за исключением случаев, если их использование опасно для жизни и здоровья человека, окружающей среды, объектов культурного наследия.</w:t>
      </w:r>
      <w:proofErr w:type="gramEnd"/>
    </w:p>
    <w:p w14:paraId="2F146B2A" w14:textId="77777777" w:rsidR="00A91D15" w:rsidRPr="00640064" w:rsidRDefault="00A91D15" w:rsidP="00A91D15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3. Реконструкция указанных в части 1 настоящей статьи объектов капитального стро</w:t>
      </w:r>
      <w:r w:rsidRPr="00640064">
        <w:rPr>
          <w:rFonts w:ascii="Liberation Serif" w:hAnsi="Liberation Serif" w:cs="Arial"/>
          <w:szCs w:val="26"/>
        </w:rPr>
        <w:t>и</w:t>
      </w:r>
      <w:r w:rsidRPr="00640064">
        <w:rPr>
          <w:rFonts w:ascii="Liberation Serif" w:hAnsi="Liberation Serif" w:cs="Arial"/>
          <w:szCs w:val="26"/>
        </w:rPr>
        <w:t>тельства может осуществляться только путем приведения таких объектов в соответствие с гр</w:t>
      </w:r>
      <w:r w:rsidRPr="00640064">
        <w:rPr>
          <w:rFonts w:ascii="Liberation Serif" w:hAnsi="Liberation Serif" w:cs="Arial"/>
          <w:szCs w:val="26"/>
        </w:rPr>
        <w:t>а</w:t>
      </w:r>
      <w:r w:rsidRPr="00640064">
        <w:rPr>
          <w:rFonts w:ascii="Liberation Serif" w:hAnsi="Liberation Serif" w:cs="Arial"/>
          <w:szCs w:val="26"/>
        </w:rPr>
        <w:t>достроительным регламентом или путем уменьшения их несоответствия предельным параме</w:t>
      </w:r>
      <w:r w:rsidRPr="00640064">
        <w:rPr>
          <w:rFonts w:ascii="Liberation Serif" w:hAnsi="Liberation Serif" w:cs="Arial"/>
          <w:szCs w:val="26"/>
        </w:rPr>
        <w:t>т</w:t>
      </w:r>
      <w:r w:rsidRPr="00640064">
        <w:rPr>
          <w:rFonts w:ascii="Liberation Serif" w:hAnsi="Liberation Serif" w:cs="Arial"/>
          <w:szCs w:val="26"/>
        </w:rPr>
        <w:t>рам разрешенного строительства, реконструкции. Изменение видов разрешенного использов</w:t>
      </w:r>
      <w:r w:rsidRPr="00640064">
        <w:rPr>
          <w:rFonts w:ascii="Liberation Serif" w:hAnsi="Liberation Serif" w:cs="Arial"/>
          <w:szCs w:val="26"/>
        </w:rPr>
        <w:t>а</w:t>
      </w:r>
      <w:r w:rsidRPr="00640064">
        <w:rPr>
          <w:rFonts w:ascii="Liberation Serif" w:hAnsi="Liberation Serif" w:cs="Arial"/>
          <w:szCs w:val="26"/>
        </w:rPr>
        <w:t>ния указанных земельных участков и объектов капитального строительства может осущест</w:t>
      </w:r>
      <w:r w:rsidRPr="00640064">
        <w:rPr>
          <w:rFonts w:ascii="Liberation Serif" w:hAnsi="Liberation Serif" w:cs="Arial"/>
          <w:szCs w:val="26"/>
        </w:rPr>
        <w:t>в</w:t>
      </w:r>
      <w:r w:rsidRPr="00640064">
        <w:rPr>
          <w:rFonts w:ascii="Liberation Serif" w:hAnsi="Liberation Serif" w:cs="Arial"/>
          <w:szCs w:val="26"/>
        </w:rPr>
        <w:lastRenderedPageBreak/>
        <w:t>ляться путем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</w:t>
      </w:r>
      <w:r w:rsidRPr="00640064">
        <w:rPr>
          <w:rFonts w:ascii="Liberation Serif" w:hAnsi="Liberation Serif" w:cs="Arial"/>
          <w:szCs w:val="26"/>
        </w:rPr>
        <w:t>а</w:t>
      </w:r>
      <w:r w:rsidRPr="00640064">
        <w:rPr>
          <w:rFonts w:ascii="Liberation Serif" w:hAnsi="Liberation Serif" w:cs="Arial"/>
          <w:szCs w:val="26"/>
        </w:rPr>
        <w:t>ментом.</w:t>
      </w:r>
    </w:p>
    <w:p w14:paraId="3D5FEA66" w14:textId="77777777" w:rsidR="00A91D15" w:rsidRPr="00640064" w:rsidRDefault="00A91D15" w:rsidP="00A91D15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4. В случае</w:t>
      </w:r>
      <w:proofErr w:type="gramStart"/>
      <w:r w:rsidRPr="00640064">
        <w:rPr>
          <w:rFonts w:ascii="Liberation Serif" w:hAnsi="Liberation Serif" w:cs="Arial"/>
          <w:szCs w:val="26"/>
        </w:rPr>
        <w:t>,</w:t>
      </w:r>
      <w:proofErr w:type="gramEnd"/>
      <w:r w:rsidRPr="00640064">
        <w:rPr>
          <w:rFonts w:ascii="Liberation Serif" w:hAnsi="Liberation Serif" w:cs="Arial"/>
          <w:szCs w:val="26"/>
        </w:rPr>
        <w:t xml:space="preserve"> если использование указанных в части 1 настоящей статьи земельных учас</w:t>
      </w:r>
      <w:r w:rsidRPr="00640064">
        <w:rPr>
          <w:rFonts w:ascii="Liberation Serif" w:hAnsi="Liberation Serif" w:cs="Arial"/>
          <w:szCs w:val="26"/>
        </w:rPr>
        <w:t>т</w:t>
      </w:r>
      <w:r w:rsidRPr="00640064">
        <w:rPr>
          <w:rFonts w:ascii="Liberation Serif" w:hAnsi="Liberation Serif" w:cs="Arial"/>
          <w:szCs w:val="26"/>
        </w:rPr>
        <w:t>ков и объектов капитального строительства продолжается и опасно для жизни или здоровья ч</w:t>
      </w:r>
      <w:r w:rsidRPr="00640064">
        <w:rPr>
          <w:rFonts w:ascii="Liberation Serif" w:hAnsi="Liberation Serif" w:cs="Arial"/>
          <w:szCs w:val="26"/>
        </w:rPr>
        <w:t>е</w:t>
      </w:r>
      <w:r w:rsidRPr="00640064">
        <w:rPr>
          <w:rFonts w:ascii="Liberation Serif" w:hAnsi="Liberation Serif" w:cs="Arial"/>
          <w:szCs w:val="26"/>
        </w:rPr>
        <w:t>ловека, для окружающей среды, объектов культурного наследия, в соответствии с федеральн</w:t>
      </w:r>
      <w:r w:rsidRPr="00640064">
        <w:rPr>
          <w:rFonts w:ascii="Liberation Serif" w:hAnsi="Liberation Serif" w:cs="Arial"/>
          <w:szCs w:val="26"/>
        </w:rPr>
        <w:t>ы</w:t>
      </w:r>
      <w:r w:rsidRPr="00640064">
        <w:rPr>
          <w:rFonts w:ascii="Liberation Serif" w:hAnsi="Liberation Serif" w:cs="Arial"/>
          <w:szCs w:val="26"/>
        </w:rPr>
        <w:t>ми законами может быть наложен запрет на использование таких земельных участков и объе</w:t>
      </w:r>
      <w:r w:rsidRPr="00640064">
        <w:rPr>
          <w:rFonts w:ascii="Liberation Serif" w:hAnsi="Liberation Serif" w:cs="Arial"/>
          <w:szCs w:val="26"/>
        </w:rPr>
        <w:t>к</w:t>
      </w:r>
      <w:r w:rsidRPr="00640064">
        <w:rPr>
          <w:rFonts w:ascii="Liberation Serif" w:hAnsi="Liberation Serif" w:cs="Arial"/>
          <w:szCs w:val="26"/>
        </w:rPr>
        <w:t>тов.</w:t>
      </w:r>
    </w:p>
    <w:p w14:paraId="279E05BC" w14:textId="77777777" w:rsidR="00A04676" w:rsidRPr="00253CCE" w:rsidRDefault="00A04676" w:rsidP="00A04676">
      <w:pPr>
        <w:ind w:firstLine="567"/>
        <w:jc w:val="both"/>
        <w:rPr>
          <w:rFonts w:ascii="Liberation Serif" w:hAnsi="Liberation Serif" w:cs="Arial"/>
          <w:sz w:val="20"/>
          <w:szCs w:val="20"/>
        </w:rPr>
      </w:pPr>
    </w:p>
    <w:p w14:paraId="07949430" w14:textId="179E29B4" w:rsidR="009B57DA" w:rsidRPr="009B57DA" w:rsidRDefault="009B57DA" w:rsidP="00EE007D">
      <w:pPr>
        <w:pStyle w:val="3"/>
        <w:ind w:firstLine="567"/>
        <w:jc w:val="both"/>
        <w:rPr>
          <w:rFonts w:ascii="Liberation Serif" w:hAnsi="Liberation Serif"/>
          <w:snapToGrid w:val="0"/>
          <w:sz w:val="28"/>
          <w:szCs w:val="28"/>
        </w:rPr>
      </w:pPr>
      <w:bookmarkStart w:id="36" w:name="_Toc47621147"/>
      <w:r w:rsidRPr="009B57DA">
        <w:rPr>
          <w:rFonts w:ascii="Liberation Serif" w:hAnsi="Liberation Serif"/>
          <w:snapToGrid w:val="0"/>
          <w:sz w:val="28"/>
          <w:szCs w:val="28"/>
        </w:rPr>
        <w:t xml:space="preserve">Глава </w:t>
      </w:r>
      <w:r w:rsidR="00A91D15">
        <w:rPr>
          <w:rFonts w:ascii="Liberation Serif" w:hAnsi="Liberation Serif"/>
          <w:snapToGrid w:val="0"/>
          <w:sz w:val="28"/>
          <w:szCs w:val="28"/>
        </w:rPr>
        <w:t>5</w:t>
      </w:r>
      <w:r w:rsidRPr="009B57DA">
        <w:rPr>
          <w:rFonts w:ascii="Liberation Serif" w:hAnsi="Liberation Serif"/>
          <w:snapToGrid w:val="0"/>
          <w:sz w:val="28"/>
          <w:szCs w:val="28"/>
        </w:rPr>
        <w:t>.</w:t>
      </w:r>
      <w:r w:rsidR="00EE007D">
        <w:rPr>
          <w:rFonts w:ascii="Liberation Serif" w:hAnsi="Liberation Serif"/>
          <w:snapToGrid w:val="0"/>
          <w:sz w:val="28"/>
          <w:szCs w:val="28"/>
        </w:rPr>
        <w:t xml:space="preserve"> </w:t>
      </w:r>
      <w:r w:rsidR="00EE007D" w:rsidRPr="00613B69">
        <w:rPr>
          <w:rFonts w:ascii="Liberation Serif" w:hAnsi="Liberation Serif"/>
          <w:sz w:val="28"/>
        </w:rPr>
        <w:t>ПОЛОЖЕНИЕ ОБ ИЗМЕНЕНИЕ ВИДОВ РАЗРЕШЕННОГО ИСПОЛЬЗОВАНИЯ ЗЕМЕЛЬНЫХ УЧАСТКОВ И ОБЪЕКТОВ КАП</w:t>
      </w:r>
      <w:r w:rsidR="00EE007D" w:rsidRPr="00613B69">
        <w:rPr>
          <w:rFonts w:ascii="Liberation Serif" w:hAnsi="Liberation Serif"/>
          <w:sz w:val="28"/>
        </w:rPr>
        <w:t>И</w:t>
      </w:r>
      <w:r w:rsidR="00EE007D" w:rsidRPr="00613B69">
        <w:rPr>
          <w:rFonts w:ascii="Liberation Serif" w:hAnsi="Liberation Serif"/>
          <w:sz w:val="28"/>
        </w:rPr>
        <w:t>ТАЛЬНОГО СТРОИТЕЛЬСТВА ФИЗИЧЕСКИМИ И ЮРИДИЧЕСКИМИ ЛИЦАМИ</w:t>
      </w:r>
      <w:bookmarkEnd w:id="36"/>
    </w:p>
    <w:p w14:paraId="1F95EEB6" w14:textId="751505DF" w:rsidR="00A04676" w:rsidRPr="00EE007D" w:rsidRDefault="00350258" w:rsidP="00EE007D">
      <w:pPr>
        <w:pStyle w:val="3"/>
        <w:ind w:firstLine="567"/>
        <w:jc w:val="both"/>
        <w:rPr>
          <w:rFonts w:ascii="Liberation Serif" w:hAnsi="Liberation Serif"/>
          <w:snapToGrid w:val="0"/>
          <w:sz w:val="24"/>
          <w:szCs w:val="28"/>
        </w:rPr>
      </w:pPr>
      <w:bookmarkStart w:id="37" w:name="_Toc47621148"/>
      <w:r w:rsidRPr="00EE007D">
        <w:rPr>
          <w:rFonts w:ascii="Liberation Serif" w:hAnsi="Liberation Serif"/>
          <w:snapToGrid w:val="0"/>
          <w:sz w:val="24"/>
          <w:szCs w:val="28"/>
        </w:rPr>
        <w:t xml:space="preserve">Статья </w:t>
      </w:r>
      <w:r w:rsidR="00253CCE">
        <w:rPr>
          <w:rFonts w:ascii="Liberation Serif" w:hAnsi="Liberation Serif"/>
          <w:snapToGrid w:val="0"/>
          <w:sz w:val="24"/>
          <w:szCs w:val="28"/>
        </w:rPr>
        <w:t>20</w:t>
      </w:r>
      <w:r w:rsidRPr="00EE007D">
        <w:rPr>
          <w:rFonts w:ascii="Liberation Serif" w:hAnsi="Liberation Serif"/>
          <w:snapToGrid w:val="0"/>
          <w:sz w:val="24"/>
          <w:szCs w:val="28"/>
        </w:rPr>
        <w:t>. Виды разрешенного использования земельных участков и объектов кап</w:t>
      </w:r>
      <w:r w:rsidRPr="00EE007D">
        <w:rPr>
          <w:rFonts w:ascii="Liberation Serif" w:hAnsi="Liberation Serif"/>
          <w:snapToGrid w:val="0"/>
          <w:sz w:val="24"/>
          <w:szCs w:val="28"/>
        </w:rPr>
        <w:t>и</w:t>
      </w:r>
      <w:r w:rsidRPr="00EE007D">
        <w:rPr>
          <w:rFonts w:ascii="Liberation Serif" w:hAnsi="Liberation Serif"/>
          <w:snapToGrid w:val="0"/>
          <w:sz w:val="24"/>
          <w:szCs w:val="28"/>
        </w:rPr>
        <w:t>тального строительства</w:t>
      </w:r>
      <w:bookmarkEnd w:id="37"/>
    </w:p>
    <w:p w14:paraId="0122A608" w14:textId="719329FA" w:rsidR="008C1BB6" w:rsidRPr="00640064" w:rsidRDefault="00350258" w:rsidP="00350258">
      <w:pPr>
        <w:ind w:right="-1" w:firstLine="567"/>
        <w:jc w:val="both"/>
        <w:rPr>
          <w:rFonts w:ascii="Liberation Serif" w:hAnsi="Liberation Serif" w:cs="Arial"/>
          <w:snapToGrid w:val="0"/>
          <w:szCs w:val="26"/>
        </w:rPr>
      </w:pPr>
      <w:r>
        <w:rPr>
          <w:rFonts w:ascii="Liberation Serif" w:hAnsi="Liberation Serif" w:cs="Arial"/>
          <w:snapToGrid w:val="0"/>
          <w:szCs w:val="26"/>
        </w:rPr>
        <w:t>1</w:t>
      </w:r>
      <w:r w:rsidR="008C1BB6" w:rsidRPr="00640064">
        <w:rPr>
          <w:rFonts w:ascii="Liberation Serif" w:hAnsi="Liberation Serif" w:cs="Arial"/>
          <w:snapToGrid w:val="0"/>
          <w:szCs w:val="26"/>
        </w:rPr>
        <w:t>. Виды разрешенного использования земельных участков и объектов капитального стр</w:t>
      </w:r>
      <w:r w:rsidR="008C1BB6" w:rsidRPr="00640064">
        <w:rPr>
          <w:rFonts w:ascii="Liberation Serif" w:hAnsi="Liberation Serif" w:cs="Arial"/>
          <w:snapToGrid w:val="0"/>
          <w:szCs w:val="26"/>
        </w:rPr>
        <w:t>о</w:t>
      </w:r>
      <w:r w:rsidR="008C1BB6" w:rsidRPr="00640064">
        <w:rPr>
          <w:rFonts w:ascii="Liberation Serif" w:hAnsi="Liberation Serif" w:cs="Arial"/>
          <w:snapToGrid w:val="0"/>
          <w:szCs w:val="26"/>
        </w:rPr>
        <w:t>ительства включают:</w:t>
      </w:r>
    </w:p>
    <w:p w14:paraId="0122A609" w14:textId="77777777" w:rsidR="008C1BB6" w:rsidRPr="00640064" w:rsidRDefault="008C1BB6" w:rsidP="00350258">
      <w:pPr>
        <w:autoSpaceDE w:val="0"/>
        <w:autoSpaceDN w:val="0"/>
        <w:adjustRightInd w:val="0"/>
        <w:ind w:right="-1" w:firstLine="567"/>
        <w:jc w:val="both"/>
        <w:rPr>
          <w:rFonts w:ascii="Liberation Serif" w:hAnsi="Liberation Serif" w:cs="Arial"/>
          <w:strike/>
          <w:szCs w:val="26"/>
        </w:rPr>
      </w:pPr>
      <w:proofErr w:type="gramStart"/>
      <w:r w:rsidRPr="00640064">
        <w:rPr>
          <w:rFonts w:ascii="Liberation Serif" w:hAnsi="Liberation Serif" w:cs="Arial"/>
          <w:snapToGrid w:val="0"/>
          <w:szCs w:val="26"/>
        </w:rPr>
        <w:t xml:space="preserve">1) </w:t>
      </w:r>
      <w:r w:rsidRPr="00640064">
        <w:rPr>
          <w:rFonts w:ascii="Liberation Serif" w:hAnsi="Liberation Serif" w:cs="Arial"/>
          <w:szCs w:val="26"/>
        </w:rPr>
        <w:t>основные виды разрешенного использования, которые</w:t>
      </w:r>
      <w:r w:rsidR="007D2C15" w:rsidRPr="00640064">
        <w:rPr>
          <w:rFonts w:ascii="Liberation Serif" w:hAnsi="Liberation Serif" w:cs="Arial"/>
          <w:szCs w:val="26"/>
        </w:rPr>
        <w:t xml:space="preserve">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из числа приведе</w:t>
      </w:r>
      <w:r w:rsidR="007D2C15" w:rsidRPr="00640064">
        <w:rPr>
          <w:rFonts w:ascii="Liberation Serif" w:hAnsi="Liberation Serif" w:cs="Arial"/>
          <w:szCs w:val="26"/>
        </w:rPr>
        <w:t>н</w:t>
      </w:r>
      <w:r w:rsidR="007D2C15" w:rsidRPr="00640064">
        <w:rPr>
          <w:rFonts w:ascii="Liberation Serif" w:hAnsi="Liberation Serif" w:cs="Arial"/>
          <w:szCs w:val="26"/>
        </w:rPr>
        <w:t>ных в градостроительном регламенте самостоятельно без дополнительных разрешений и согл</w:t>
      </w:r>
      <w:r w:rsidR="007D2C15" w:rsidRPr="00640064">
        <w:rPr>
          <w:rFonts w:ascii="Liberation Serif" w:hAnsi="Liberation Serif" w:cs="Arial"/>
          <w:szCs w:val="26"/>
        </w:rPr>
        <w:t>а</w:t>
      </w:r>
      <w:r w:rsidR="007D2C15" w:rsidRPr="00640064">
        <w:rPr>
          <w:rFonts w:ascii="Liberation Serif" w:hAnsi="Liberation Serif" w:cs="Arial"/>
          <w:szCs w:val="26"/>
        </w:rPr>
        <w:t xml:space="preserve">сования; </w:t>
      </w:r>
      <w:proofErr w:type="gramEnd"/>
    </w:p>
    <w:p w14:paraId="0122A60A" w14:textId="77777777" w:rsidR="008C1BB6" w:rsidRPr="00640064" w:rsidRDefault="008C1BB6" w:rsidP="00350258">
      <w:pPr>
        <w:ind w:right="-1" w:firstLine="567"/>
        <w:jc w:val="both"/>
        <w:rPr>
          <w:rFonts w:ascii="Liberation Serif" w:hAnsi="Liberation Serif" w:cs="Arial"/>
          <w:szCs w:val="26"/>
        </w:rPr>
      </w:pPr>
      <w:proofErr w:type="gramStart"/>
      <w:r w:rsidRPr="00640064">
        <w:rPr>
          <w:rFonts w:ascii="Liberation Serif" w:hAnsi="Liberation Serif" w:cs="Arial"/>
          <w:szCs w:val="26"/>
        </w:rPr>
        <w:t xml:space="preserve">2) условно разрешенные виды использования, решение о предоставлении разрешения на которые принимается Главой </w:t>
      </w:r>
      <w:r w:rsidR="006A6997" w:rsidRPr="00640064">
        <w:rPr>
          <w:rFonts w:ascii="Liberation Serif" w:hAnsi="Liberation Serif" w:cs="Arial"/>
          <w:szCs w:val="26"/>
        </w:rPr>
        <w:t>поселения</w:t>
      </w:r>
      <w:r w:rsidRPr="00640064">
        <w:rPr>
          <w:rFonts w:ascii="Liberation Serif" w:hAnsi="Liberation Serif" w:cs="Arial"/>
          <w:szCs w:val="26"/>
        </w:rPr>
        <w:t xml:space="preserve"> на основании заявления заинтересованного лица и р</w:t>
      </w:r>
      <w:r w:rsidRPr="00640064">
        <w:rPr>
          <w:rFonts w:ascii="Liberation Serif" w:hAnsi="Liberation Serif" w:cs="Arial"/>
          <w:szCs w:val="26"/>
        </w:rPr>
        <w:t>е</w:t>
      </w:r>
      <w:r w:rsidRPr="00640064">
        <w:rPr>
          <w:rFonts w:ascii="Liberation Serif" w:hAnsi="Liberation Serif" w:cs="Arial"/>
          <w:szCs w:val="26"/>
        </w:rPr>
        <w:t xml:space="preserve">комендации комиссии, подготовленной на основании заключения о результатах </w:t>
      </w:r>
      <w:r w:rsidR="008F1516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Pr="00640064">
        <w:rPr>
          <w:rFonts w:ascii="Liberation Serif" w:hAnsi="Liberation Serif" w:cs="Arial"/>
          <w:szCs w:val="26"/>
        </w:rPr>
        <w:t>публичных слушаний;</w:t>
      </w:r>
      <w:proofErr w:type="gramEnd"/>
    </w:p>
    <w:p w14:paraId="0122A60B" w14:textId="77777777" w:rsidR="008C1BB6" w:rsidRPr="00640064" w:rsidRDefault="008C1BB6" w:rsidP="00350258">
      <w:pPr>
        <w:ind w:right="-1" w:firstLine="567"/>
        <w:jc w:val="both"/>
        <w:rPr>
          <w:rFonts w:ascii="Liberation Serif" w:hAnsi="Liberation Serif" w:cs="Arial"/>
          <w:szCs w:val="26"/>
        </w:rPr>
      </w:pPr>
      <w:proofErr w:type="gramStart"/>
      <w:r w:rsidRPr="00640064">
        <w:rPr>
          <w:rFonts w:ascii="Liberation Serif" w:hAnsi="Liberation Serif" w:cs="Arial"/>
          <w:szCs w:val="26"/>
        </w:rPr>
        <w:t>3) вспомогательные виды разрешенного использования, допустимые только в качестве дополнительных по отношению к основным видам разрешенного использования и условно ра</w:t>
      </w:r>
      <w:r w:rsidRPr="00640064">
        <w:rPr>
          <w:rFonts w:ascii="Liberation Serif" w:hAnsi="Liberation Serif" w:cs="Arial"/>
          <w:szCs w:val="26"/>
        </w:rPr>
        <w:t>з</w:t>
      </w:r>
      <w:r w:rsidRPr="00640064">
        <w:rPr>
          <w:rFonts w:ascii="Liberation Serif" w:hAnsi="Liberation Serif" w:cs="Arial"/>
          <w:szCs w:val="26"/>
        </w:rPr>
        <w:t>решенным видам разрешенного использования осуществляемые совместно с ними.</w:t>
      </w:r>
      <w:proofErr w:type="gramEnd"/>
    </w:p>
    <w:p w14:paraId="0122A60C" w14:textId="5EF7B0BA" w:rsidR="00DF3BFF" w:rsidRPr="00640064" w:rsidRDefault="00350258" w:rsidP="00350258">
      <w:pPr>
        <w:autoSpaceDE w:val="0"/>
        <w:autoSpaceDN w:val="0"/>
        <w:adjustRightInd w:val="0"/>
        <w:ind w:right="-1" w:firstLine="567"/>
        <w:jc w:val="both"/>
        <w:rPr>
          <w:rFonts w:ascii="Liberation Serif" w:hAnsi="Liberation Serif" w:cs="Arial"/>
          <w:snapToGrid w:val="0"/>
          <w:szCs w:val="26"/>
        </w:rPr>
      </w:pPr>
      <w:r>
        <w:rPr>
          <w:rFonts w:ascii="Liberation Serif" w:hAnsi="Liberation Serif" w:cs="Arial"/>
          <w:snapToGrid w:val="0"/>
          <w:szCs w:val="26"/>
        </w:rPr>
        <w:t>2</w:t>
      </w:r>
      <w:r w:rsidR="00DF3BFF" w:rsidRPr="00640064">
        <w:rPr>
          <w:rFonts w:ascii="Liberation Serif" w:hAnsi="Liberation Serif" w:cs="Arial"/>
          <w:snapToGrid w:val="0"/>
          <w:szCs w:val="26"/>
        </w:rPr>
        <w:t>. Описание видов разрешенного использования земельных участков и объектов кап</w:t>
      </w:r>
      <w:r w:rsidR="00DF3BFF" w:rsidRPr="00640064">
        <w:rPr>
          <w:rFonts w:ascii="Liberation Serif" w:hAnsi="Liberation Serif" w:cs="Arial"/>
          <w:snapToGrid w:val="0"/>
          <w:szCs w:val="26"/>
        </w:rPr>
        <w:t>и</w:t>
      </w:r>
      <w:r w:rsidR="00DF3BFF" w:rsidRPr="00640064">
        <w:rPr>
          <w:rFonts w:ascii="Liberation Serif" w:hAnsi="Liberation Serif" w:cs="Arial"/>
          <w:snapToGrid w:val="0"/>
          <w:szCs w:val="26"/>
        </w:rPr>
        <w:t>тального строительства, установленных в градостроительных регламентах настоящих Правил, определяется в соответствии с Классификатором видов разрешенного использования земельных участков, утвержденным Приказом Министерства экономического развития Российской Фед</w:t>
      </w:r>
      <w:r w:rsidR="00DF3BFF" w:rsidRPr="00640064">
        <w:rPr>
          <w:rFonts w:ascii="Liberation Serif" w:hAnsi="Liberation Serif" w:cs="Arial"/>
          <w:snapToGrid w:val="0"/>
          <w:szCs w:val="26"/>
        </w:rPr>
        <w:t>е</w:t>
      </w:r>
      <w:r w:rsidR="00DF3BFF" w:rsidRPr="00640064">
        <w:rPr>
          <w:rFonts w:ascii="Liberation Serif" w:hAnsi="Liberation Serif" w:cs="Arial"/>
          <w:snapToGrid w:val="0"/>
          <w:szCs w:val="26"/>
        </w:rPr>
        <w:t>рации от 01.09.2014 № 540.</w:t>
      </w:r>
    </w:p>
    <w:p w14:paraId="7EEA391F" w14:textId="77777777" w:rsidR="00350258" w:rsidRPr="00613B69" w:rsidRDefault="00350258" w:rsidP="00350258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3. Виды использования, не предусмотренные в градостроительном регламенте, являются запрещенными.</w:t>
      </w:r>
    </w:p>
    <w:p w14:paraId="7A9E61BB" w14:textId="77777777" w:rsidR="00350258" w:rsidRPr="00613B69" w:rsidRDefault="00350258" w:rsidP="00350258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4. Изменение одного вида разрешённого использования земельных участков и объектов капитального строительства на другой вид осуществляется в соответствии со статьей 37 Град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строительного кодекса Российской Федерации.</w:t>
      </w:r>
    </w:p>
    <w:p w14:paraId="29182C5C" w14:textId="77777777" w:rsidR="00350258" w:rsidRPr="00613B69" w:rsidRDefault="00350258" w:rsidP="00350258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5. </w:t>
      </w:r>
      <w:proofErr w:type="gramStart"/>
      <w:r w:rsidRPr="00613B69">
        <w:rPr>
          <w:rFonts w:ascii="Liberation Serif" w:hAnsi="Liberation Serif"/>
        </w:rPr>
        <w:t>Изменение видов разрешенного использования земельных участков, видов разрешенн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го использования объектов капитального строительства, не соответствующих градостроител</w:t>
      </w:r>
      <w:r w:rsidRPr="00613B69">
        <w:rPr>
          <w:rFonts w:ascii="Liberation Serif" w:hAnsi="Liberation Serif"/>
        </w:rPr>
        <w:t>ь</w:t>
      </w:r>
      <w:r w:rsidRPr="00613B69">
        <w:rPr>
          <w:rFonts w:ascii="Liberation Serif" w:hAnsi="Liberation Serif"/>
        </w:rPr>
        <w:t>ному регламенту, может осуществляться только путём приведения их в соответствие с видами разрешенного использования земельных участков, видами разрешённого использования объе</w:t>
      </w:r>
      <w:r w:rsidRPr="00613B69">
        <w:rPr>
          <w:rFonts w:ascii="Liberation Serif" w:hAnsi="Liberation Serif"/>
        </w:rPr>
        <w:t>к</w:t>
      </w:r>
      <w:r w:rsidRPr="00613B69">
        <w:rPr>
          <w:rFonts w:ascii="Liberation Serif" w:hAnsi="Liberation Serif"/>
        </w:rPr>
        <w:t>тов капитального строительства, установленными градостроительными регламентами.</w:t>
      </w:r>
      <w:proofErr w:type="gramEnd"/>
    </w:p>
    <w:p w14:paraId="1F6A8EC7" w14:textId="77777777" w:rsidR="00350258" w:rsidRDefault="00350258" w:rsidP="00350258">
      <w:pPr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6. </w:t>
      </w:r>
      <w:proofErr w:type="gramStart"/>
      <w:r w:rsidRPr="00613B69">
        <w:rPr>
          <w:rFonts w:ascii="Liberation Serif" w:hAnsi="Liberation Serif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пальных унитарных предприятий, выбираются самостоятельно без дополнительных разреш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ний и согласования.</w:t>
      </w:r>
      <w:proofErr w:type="gramEnd"/>
    </w:p>
    <w:p w14:paraId="4AAF1A9D" w14:textId="2FDC4FD2" w:rsidR="00350258" w:rsidRPr="00613B69" w:rsidRDefault="00350258" w:rsidP="00350258">
      <w:pPr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 w:cs="Arial"/>
          <w:szCs w:val="26"/>
        </w:rPr>
        <w:lastRenderedPageBreak/>
        <w:t xml:space="preserve">7. </w:t>
      </w:r>
      <w:proofErr w:type="gramStart"/>
      <w:r w:rsidRPr="00640064">
        <w:rPr>
          <w:rFonts w:ascii="Liberation Serif" w:hAnsi="Liberation Serif" w:cs="Arial"/>
          <w:szCs w:val="26"/>
        </w:rPr>
        <w:t>После выбора основного или вспомогательного вида разрешенного использования з</w:t>
      </w:r>
      <w:r w:rsidRPr="00640064">
        <w:rPr>
          <w:rFonts w:ascii="Liberation Serif" w:hAnsi="Liberation Serif" w:cs="Arial"/>
          <w:szCs w:val="26"/>
        </w:rPr>
        <w:t>е</w:t>
      </w:r>
      <w:r w:rsidRPr="00640064">
        <w:rPr>
          <w:rFonts w:ascii="Liberation Serif" w:hAnsi="Liberation Serif" w:cs="Arial"/>
          <w:szCs w:val="26"/>
        </w:rPr>
        <w:t>мельных участков и объектов капитального строительства в соответствии с частью 2 настоящей статьи правообладатели земельных участков обращаются с соответствующим заявлением в о</w:t>
      </w:r>
      <w:r w:rsidRPr="00640064">
        <w:rPr>
          <w:rFonts w:ascii="Liberation Serif" w:hAnsi="Liberation Serif" w:cs="Arial"/>
          <w:szCs w:val="26"/>
        </w:rPr>
        <w:t>р</w:t>
      </w:r>
      <w:r w:rsidRPr="00640064">
        <w:rPr>
          <w:rFonts w:ascii="Liberation Serif" w:hAnsi="Liberation Serif" w:cs="Arial"/>
          <w:szCs w:val="26"/>
        </w:rPr>
        <w:t>ган государственной власти, осуществляющий государственный кадастровый учет и госуда</w:t>
      </w:r>
      <w:r w:rsidRPr="00640064">
        <w:rPr>
          <w:rFonts w:ascii="Liberation Serif" w:hAnsi="Liberation Serif" w:cs="Arial"/>
          <w:szCs w:val="26"/>
        </w:rPr>
        <w:t>р</w:t>
      </w:r>
      <w:r w:rsidRPr="00640064">
        <w:rPr>
          <w:rFonts w:ascii="Liberation Serif" w:hAnsi="Liberation Serif" w:cs="Arial"/>
          <w:szCs w:val="26"/>
        </w:rPr>
        <w:t>ственную регистрацию прав, в целях осуществления кадастрового учета в связи с изменением сведений о разрешенном использовании земельного участка, о назначении объекта капитальн</w:t>
      </w:r>
      <w:r w:rsidRPr="00640064">
        <w:rPr>
          <w:rFonts w:ascii="Liberation Serif" w:hAnsi="Liberation Serif" w:cs="Arial"/>
          <w:szCs w:val="26"/>
        </w:rPr>
        <w:t>о</w:t>
      </w:r>
      <w:r w:rsidRPr="00640064">
        <w:rPr>
          <w:rFonts w:ascii="Liberation Serif" w:hAnsi="Liberation Serif" w:cs="Arial"/>
          <w:szCs w:val="26"/>
        </w:rPr>
        <w:t>го строительства.</w:t>
      </w:r>
      <w:proofErr w:type="gramEnd"/>
    </w:p>
    <w:p w14:paraId="55F43B76" w14:textId="6DA22D5D" w:rsidR="00350258" w:rsidRDefault="00350258" w:rsidP="00350258">
      <w:pPr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8</w:t>
      </w:r>
      <w:r w:rsidRPr="00613B69">
        <w:rPr>
          <w:rFonts w:ascii="Liberation Serif" w:hAnsi="Liberation Serif"/>
        </w:rPr>
        <w:t xml:space="preserve">. </w:t>
      </w:r>
      <w:proofErr w:type="gramStart"/>
      <w:r w:rsidRPr="00613B69">
        <w:rPr>
          <w:rFonts w:ascii="Liberation Serif" w:hAnsi="Liberation Serif"/>
        </w:rPr>
        <w:t>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со статьей 39 Градостроительного кодекса Российской Федерации и Постановления Администрации сельск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 xml:space="preserve">го поселения </w:t>
      </w:r>
      <w:proofErr w:type="spellStart"/>
      <w:r>
        <w:rPr>
          <w:rFonts w:ascii="Liberation Serif" w:hAnsi="Liberation Serif"/>
        </w:rPr>
        <w:t>Усть-Юган</w:t>
      </w:r>
      <w:proofErr w:type="spellEnd"/>
      <w:r w:rsidRPr="00613B69">
        <w:rPr>
          <w:rFonts w:ascii="Liberation Serif" w:hAnsi="Liberation Serif"/>
        </w:rPr>
        <w:t xml:space="preserve"> от </w:t>
      </w:r>
      <w:r>
        <w:rPr>
          <w:rFonts w:ascii="Liberation Serif" w:hAnsi="Liberation Serif"/>
        </w:rPr>
        <w:t xml:space="preserve">26.01.2018 </w:t>
      </w:r>
      <w:r w:rsidRPr="00613B69">
        <w:rPr>
          <w:rFonts w:ascii="Liberation Serif" w:hAnsi="Liberation Serif"/>
        </w:rPr>
        <w:t>№</w:t>
      </w:r>
      <w:r>
        <w:rPr>
          <w:rFonts w:ascii="Liberation Serif" w:hAnsi="Liberation Serif"/>
        </w:rPr>
        <w:t>35-па</w:t>
      </w:r>
      <w:r w:rsidRPr="00613B69">
        <w:rPr>
          <w:rFonts w:ascii="Liberation Serif" w:hAnsi="Liberation Serif"/>
        </w:rPr>
        <w:t xml:space="preserve"> «</w:t>
      </w:r>
      <w:r w:rsidRPr="00350258">
        <w:rPr>
          <w:rFonts w:ascii="Liberation Serif" w:hAnsi="Liberation Serif"/>
        </w:rPr>
        <w:t>Об утверждении административного регламе</w:t>
      </w:r>
      <w:r w:rsidRPr="00350258">
        <w:rPr>
          <w:rFonts w:ascii="Liberation Serif" w:hAnsi="Liberation Serif"/>
        </w:rPr>
        <w:t>н</w:t>
      </w:r>
      <w:r w:rsidRPr="00350258">
        <w:rPr>
          <w:rFonts w:ascii="Liberation Serif" w:hAnsi="Liberation Serif"/>
        </w:rPr>
        <w:t>та предоставления муниципальной услуги «Предоставление разрешения на условно разреше</w:t>
      </w:r>
      <w:r w:rsidRPr="00350258">
        <w:rPr>
          <w:rFonts w:ascii="Liberation Serif" w:hAnsi="Liberation Serif"/>
        </w:rPr>
        <w:t>н</w:t>
      </w:r>
      <w:r w:rsidRPr="00350258">
        <w:rPr>
          <w:rFonts w:ascii="Liberation Serif" w:hAnsi="Liberation Serif"/>
        </w:rPr>
        <w:t>ный вид использования</w:t>
      </w:r>
      <w:r>
        <w:rPr>
          <w:rFonts w:ascii="Liberation Serif" w:hAnsi="Liberation Serif"/>
        </w:rPr>
        <w:t xml:space="preserve"> земельного участка или объекта </w:t>
      </w:r>
      <w:r w:rsidRPr="00350258">
        <w:rPr>
          <w:rFonts w:ascii="Liberation Serif" w:hAnsi="Liberation Serif"/>
        </w:rPr>
        <w:t>капитального строительства</w:t>
      </w:r>
      <w:r w:rsidRPr="00613B69">
        <w:rPr>
          <w:rFonts w:ascii="Liberation Serif" w:hAnsi="Liberation Serif"/>
        </w:rPr>
        <w:t>».</w:t>
      </w:r>
      <w:proofErr w:type="gramEnd"/>
    </w:p>
    <w:p w14:paraId="047666AF" w14:textId="77777777" w:rsidR="00EE007D" w:rsidRPr="00253CCE" w:rsidRDefault="00EE007D" w:rsidP="00350258">
      <w:pPr>
        <w:ind w:firstLine="567"/>
        <w:jc w:val="both"/>
        <w:rPr>
          <w:rFonts w:ascii="Liberation Serif" w:hAnsi="Liberation Serif"/>
          <w:sz w:val="20"/>
          <w:szCs w:val="20"/>
        </w:rPr>
      </w:pPr>
    </w:p>
    <w:p w14:paraId="4D4DFC19" w14:textId="1E8FAA64" w:rsidR="00EE007D" w:rsidRPr="0070715D" w:rsidRDefault="00EE007D" w:rsidP="0070715D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38" w:name="_Toc47621149"/>
      <w:r w:rsidRPr="0070715D">
        <w:rPr>
          <w:rFonts w:ascii="Liberation Serif" w:hAnsi="Liberation Serif"/>
          <w:snapToGrid w:val="0"/>
          <w:sz w:val="24"/>
        </w:rPr>
        <w:t xml:space="preserve">Статья </w:t>
      </w:r>
      <w:r w:rsidR="00253CCE">
        <w:rPr>
          <w:rFonts w:ascii="Liberation Serif" w:hAnsi="Liberation Serif"/>
          <w:snapToGrid w:val="0"/>
          <w:sz w:val="24"/>
        </w:rPr>
        <w:t>21</w:t>
      </w:r>
      <w:r w:rsidRPr="0070715D">
        <w:rPr>
          <w:rFonts w:ascii="Liberation Serif" w:hAnsi="Liberation Serif"/>
          <w:snapToGrid w:val="0"/>
          <w:sz w:val="24"/>
        </w:rPr>
        <w:t>. Предельные размеры земельных участков и предельные параметры ра</w:t>
      </w:r>
      <w:r w:rsidRPr="0070715D">
        <w:rPr>
          <w:rFonts w:ascii="Liberation Serif" w:hAnsi="Liberation Serif"/>
          <w:snapToGrid w:val="0"/>
          <w:sz w:val="24"/>
        </w:rPr>
        <w:t>з</w:t>
      </w:r>
      <w:r w:rsidRPr="0070715D">
        <w:rPr>
          <w:rFonts w:ascii="Liberation Serif" w:hAnsi="Liberation Serif"/>
          <w:snapToGrid w:val="0"/>
          <w:sz w:val="24"/>
        </w:rPr>
        <w:t>решенного строительства, реконструкции объектов капитального строительства</w:t>
      </w:r>
      <w:bookmarkEnd w:id="38"/>
    </w:p>
    <w:p w14:paraId="75A9A614" w14:textId="77777777" w:rsidR="00EE007D" w:rsidRPr="00613B69" w:rsidRDefault="00EE007D" w:rsidP="00EE007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1. </w:t>
      </w:r>
      <w:proofErr w:type="gramStart"/>
      <w:r w:rsidRPr="00613B69">
        <w:rPr>
          <w:rFonts w:ascii="Liberation Serif" w:hAnsi="Liberation Serif"/>
        </w:rPr>
        <w:t>Состав и порядок установления предельных (минимальные и (или) максимальные) ра</w:t>
      </w:r>
      <w:r w:rsidRPr="00613B69">
        <w:rPr>
          <w:rFonts w:ascii="Liberation Serif" w:hAnsi="Liberation Serif"/>
        </w:rPr>
        <w:t>з</w:t>
      </w:r>
      <w:r w:rsidRPr="00613B69">
        <w:rPr>
          <w:rFonts w:ascii="Liberation Serif" w:hAnsi="Liberation Serif"/>
        </w:rPr>
        <w:t>меров земельных участков и предельных параметров разрешенного строительства, реконстру</w:t>
      </w:r>
      <w:r w:rsidRPr="00613B69">
        <w:rPr>
          <w:rFonts w:ascii="Liberation Serif" w:hAnsi="Liberation Serif"/>
        </w:rPr>
        <w:t>к</w:t>
      </w:r>
      <w:r w:rsidRPr="00613B69">
        <w:rPr>
          <w:rFonts w:ascii="Liberation Serif" w:hAnsi="Liberation Serif"/>
        </w:rPr>
        <w:t>ции объектов капитального строительства определяются в соответствии со статьей 38 Град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строительного кодекса Российской Федерации.</w:t>
      </w:r>
      <w:proofErr w:type="gramEnd"/>
    </w:p>
    <w:p w14:paraId="08553CFD" w14:textId="77777777" w:rsidR="00EE007D" w:rsidRPr="00613B69" w:rsidRDefault="00EE007D" w:rsidP="00EE007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2. Предельные размеры земельных участков и предельные параметры разрешенного стр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ительства, реконструкции объектов капитального строительства устанавливаются в соотве</w:t>
      </w:r>
      <w:r w:rsidRPr="00613B69">
        <w:rPr>
          <w:rFonts w:ascii="Liberation Serif" w:hAnsi="Liberation Serif"/>
        </w:rPr>
        <w:t>т</w:t>
      </w:r>
      <w:r w:rsidRPr="00613B69">
        <w:rPr>
          <w:rFonts w:ascii="Liberation Serif" w:hAnsi="Liberation Serif"/>
        </w:rPr>
        <w:t>ствии с региональными нормативами градостроительного проектирования Ханты-Мансийского автономного округа – Югры, местными нормативами градостроительного проектирования сельского поселения и иными требованиями действующего законодательства.</w:t>
      </w:r>
    </w:p>
    <w:p w14:paraId="491162CB" w14:textId="77777777" w:rsidR="00EE007D" w:rsidRDefault="00EE007D" w:rsidP="00EE007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3.</w:t>
      </w:r>
      <w:r w:rsidRPr="00613B69">
        <w:t xml:space="preserve"> </w:t>
      </w:r>
      <w:r w:rsidRPr="00613B69">
        <w:rPr>
          <w:rFonts w:ascii="Liberation Serif" w:hAnsi="Liberation Serif"/>
        </w:rPr>
        <w:t>Правообладатели земельных участков, размеры которых меньше установленных град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строительным регламентом минимальных размеров земельных участков либо конфигурация, инженерно-геологические или иные характеристики, которых неблагоприятны для застройки, вправе обратиться за разрешениями на отклонение от предельных параметров разрешенного строительства, реконструкции объектов капитального строительства.</w:t>
      </w:r>
    </w:p>
    <w:p w14:paraId="4973B552" w14:textId="77777777" w:rsidR="00EE007D" w:rsidRPr="00253CCE" w:rsidRDefault="00EE007D" w:rsidP="00EE007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0"/>
          <w:szCs w:val="20"/>
        </w:rPr>
      </w:pPr>
    </w:p>
    <w:p w14:paraId="5365957A" w14:textId="50EF0937" w:rsidR="00EE007D" w:rsidRPr="00613B69" w:rsidRDefault="00EE007D" w:rsidP="00EE007D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39" w:name="_Toc43482871"/>
      <w:bookmarkStart w:id="40" w:name="_Toc47374395"/>
      <w:bookmarkStart w:id="41" w:name="_Toc47621150"/>
      <w:r w:rsidRPr="00613B69">
        <w:rPr>
          <w:rFonts w:ascii="Liberation Serif" w:hAnsi="Liberation Serif"/>
          <w:sz w:val="24"/>
        </w:rPr>
        <w:t xml:space="preserve">Статья </w:t>
      </w:r>
      <w:r w:rsidR="00253CCE">
        <w:rPr>
          <w:rFonts w:ascii="Liberation Serif" w:hAnsi="Liberation Serif"/>
          <w:sz w:val="24"/>
        </w:rPr>
        <w:t>22</w:t>
      </w:r>
      <w:r w:rsidRPr="00613B69">
        <w:rPr>
          <w:rFonts w:ascii="Liberation Serif" w:hAnsi="Liberation Serif"/>
          <w:sz w:val="24"/>
        </w:rPr>
        <w:t>. Отклонение от предельных параметров разрешенного строительства, р</w:t>
      </w:r>
      <w:r w:rsidRPr="00613B69">
        <w:rPr>
          <w:rFonts w:ascii="Liberation Serif" w:hAnsi="Liberation Serif"/>
          <w:sz w:val="24"/>
        </w:rPr>
        <w:t>е</w:t>
      </w:r>
      <w:r w:rsidRPr="00613B69">
        <w:rPr>
          <w:rFonts w:ascii="Liberation Serif" w:hAnsi="Liberation Serif"/>
          <w:sz w:val="24"/>
        </w:rPr>
        <w:t>конструкции объектов капитального строительства</w:t>
      </w:r>
      <w:bookmarkEnd w:id="39"/>
      <w:bookmarkEnd w:id="40"/>
      <w:bookmarkEnd w:id="41"/>
    </w:p>
    <w:p w14:paraId="39F4C4C6" w14:textId="1C96A44C" w:rsidR="00EE007D" w:rsidRPr="00613B69" w:rsidRDefault="00EE007D" w:rsidP="00EE007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1</w:t>
      </w:r>
      <w:r w:rsidRPr="00613B69">
        <w:rPr>
          <w:rFonts w:ascii="Liberation Serif" w:hAnsi="Liberation Serif"/>
        </w:rPr>
        <w:t>. Отклонения от предельных параметров разрешённого строительства, реконструкции объектов капитального строительства разрешается для отдельного земельного участка при с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блюдении требований технических регламентов.</w:t>
      </w:r>
    </w:p>
    <w:p w14:paraId="7E2DADA0" w14:textId="0EC597F0" w:rsidR="00EE007D" w:rsidRDefault="00EE007D" w:rsidP="00EE007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2</w:t>
      </w:r>
      <w:r w:rsidRPr="00613B69">
        <w:rPr>
          <w:rFonts w:ascii="Liberation Serif" w:hAnsi="Liberation Serif"/>
        </w:rPr>
        <w:t>. Предоставление разрешения на отклонение от предельных параметров разрешенного строительства, реконструкции объектов капитального строительства осуществляется в соотве</w:t>
      </w:r>
      <w:r w:rsidRPr="00613B69">
        <w:rPr>
          <w:rFonts w:ascii="Liberation Serif" w:hAnsi="Liberation Serif"/>
        </w:rPr>
        <w:t>т</w:t>
      </w:r>
      <w:r w:rsidRPr="00613B69">
        <w:rPr>
          <w:rFonts w:ascii="Liberation Serif" w:hAnsi="Liberation Serif"/>
        </w:rPr>
        <w:t>ствии со статьей 40 Градостроительного кодекса Российской Федерации.</w:t>
      </w:r>
    </w:p>
    <w:p w14:paraId="396AE131" w14:textId="3E5F5E35" w:rsidR="00EE007D" w:rsidRPr="00613B69" w:rsidRDefault="00EE007D" w:rsidP="008C3D6C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3</w:t>
      </w:r>
      <w:r w:rsidRPr="00613B69">
        <w:rPr>
          <w:rFonts w:ascii="Liberation Serif" w:hAnsi="Liberation Serif"/>
        </w:rPr>
        <w:t xml:space="preserve">. </w:t>
      </w:r>
      <w:proofErr w:type="gramStart"/>
      <w:r w:rsidRPr="00613B69">
        <w:rPr>
          <w:rFonts w:ascii="Liberation Serif" w:hAnsi="Liberation Serif"/>
        </w:rPr>
        <w:t>Предоставление разрешения на отклонение от предельных параметров разрешенного строительства, реконструкции объектов капитального строительства осуществляется в соотве</w:t>
      </w:r>
      <w:r w:rsidRPr="00613B69">
        <w:rPr>
          <w:rFonts w:ascii="Liberation Serif" w:hAnsi="Liberation Serif"/>
        </w:rPr>
        <w:t>т</w:t>
      </w:r>
      <w:r w:rsidRPr="00613B69">
        <w:rPr>
          <w:rFonts w:ascii="Liberation Serif" w:hAnsi="Liberation Serif"/>
        </w:rPr>
        <w:t xml:space="preserve">ствии с постановлением Администрации </w:t>
      </w:r>
      <w:r w:rsidR="008C3D6C" w:rsidRPr="008C3D6C">
        <w:rPr>
          <w:rFonts w:ascii="Liberation Serif" w:hAnsi="Liberation Serif"/>
        </w:rPr>
        <w:t xml:space="preserve">сельского поселения </w:t>
      </w:r>
      <w:proofErr w:type="spellStart"/>
      <w:r w:rsidR="008C3D6C" w:rsidRPr="008C3D6C">
        <w:rPr>
          <w:rFonts w:ascii="Liberation Serif" w:hAnsi="Liberation Serif"/>
        </w:rPr>
        <w:t>Усть-Юган</w:t>
      </w:r>
      <w:proofErr w:type="spellEnd"/>
      <w:r w:rsidR="008C3D6C" w:rsidRPr="008C3D6C">
        <w:rPr>
          <w:rFonts w:ascii="Liberation Serif" w:hAnsi="Liberation Serif"/>
        </w:rPr>
        <w:t xml:space="preserve"> от 30.01.2018 № 37-па «Об утверждении Административного регламента предоставления муниципальной услуги «Предоставление разреше</w:t>
      </w:r>
      <w:r w:rsidR="008C3D6C">
        <w:rPr>
          <w:rFonts w:ascii="Liberation Serif" w:hAnsi="Liberation Serif"/>
        </w:rPr>
        <w:t xml:space="preserve">ния на отклонение от предельных </w:t>
      </w:r>
      <w:r w:rsidR="008C3D6C" w:rsidRPr="008C3D6C">
        <w:rPr>
          <w:rFonts w:ascii="Liberation Serif" w:hAnsi="Liberation Serif"/>
        </w:rPr>
        <w:t>параметров разрешенного стро</w:t>
      </w:r>
      <w:r w:rsidR="008C3D6C" w:rsidRPr="008C3D6C">
        <w:rPr>
          <w:rFonts w:ascii="Liberation Serif" w:hAnsi="Liberation Serif"/>
        </w:rPr>
        <w:t>и</w:t>
      </w:r>
      <w:r w:rsidR="008C3D6C" w:rsidRPr="008C3D6C">
        <w:rPr>
          <w:rFonts w:ascii="Liberation Serif" w:hAnsi="Liberation Serif"/>
        </w:rPr>
        <w:t>тельства, реконструкции объектов капитального строительства»</w:t>
      </w:r>
      <w:r w:rsidR="008C3D6C">
        <w:rPr>
          <w:rFonts w:ascii="Liberation Serif" w:hAnsi="Liberation Serif"/>
        </w:rPr>
        <w:t>.</w:t>
      </w:r>
      <w:proofErr w:type="gramEnd"/>
    </w:p>
    <w:p w14:paraId="76FFEE4A" w14:textId="77777777" w:rsidR="00EE007D" w:rsidRPr="00253CCE" w:rsidRDefault="00EE007D" w:rsidP="00EE007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0"/>
          <w:szCs w:val="20"/>
        </w:rPr>
      </w:pPr>
    </w:p>
    <w:p w14:paraId="63D9AAF7" w14:textId="79763692" w:rsidR="0070715D" w:rsidRPr="00613B69" w:rsidRDefault="0070715D" w:rsidP="0070715D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42" w:name="_Toc47374396"/>
      <w:bookmarkStart w:id="43" w:name="_Toc47621151"/>
      <w:r w:rsidRPr="00613B69">
        <w:rPr>
          <w:rFonts w:ascii="Liberation Serif" w:hAnsi="Liberation Serif"/>
          <w:sz w:val="24"/>
        </w:rPr>
        <w:t xml:space="preserve">Статья </w:t>
      </w:r>
      <w:r w:rsidR="00253CCE">
        <w:rPr>
          <w:rFonts w:ascii="Liberation Serif" w:hAnsi="Liberation Serif"/>
          <w:sz w:val="24"/>
        </w:rPr>
        <w:t>23</w:t>
      </w:r>
      <w:r w:rsidRPr="00613B69">
        <w:rPr>
          <w:rFonts w:ascii="Liberation Serif" w:hAnsi="Liberation Serif"/>
          <w:sz w:val="24"/>
        </w:rPr>
        <w:t xml:space="preserve">. </w:t>
      </w:r>
      <w:proofErr w:type="gramStart"/>
      <w:r w:rsidRPr="00613B69">
        <w:rPr>
          <w:rFonts w:ascii="Liberation Serif" w:hAnsi="Liberation Serif"/>
          <w:sz w:val="24"/>
        </w:rPr>
        <w:t>Порядок предоставление разрешения на условно разрешенный вид и</w:t>
      </w:r>
      <w:r w:rsidRPr="00613B69">
        <w:rPr>
          <w:rFonts w:ascii="Liberation Serif" w:hAnsi="Liberation Serif"/>
          <w:sz w:val="24"/>
        </w:rPr>
        <w:t>с</w:t>
      </w:r>
      <w:r w:rsidRPr="00613B69">
        <w:rPr>
          <w:rFonts w:ascii="Liberation Serif" w:hAnsi="Liberation Serif"/>
          <w:sz w:val="24"/>
        </w:rPr>
        <w:t>пользования земельных участков и объектов капитального строительства, отклонения от предельных параметров разрешенного строительства, реконструкции объектов кап</w:t>
      </w:r>
      <w:r w:rsidRPr="00613B69">
        <w:rPr>
          <w:rFonts w:ascii="Liberation Serif" w:hAnsi="Liberation Serif"/>
          <w:sz w:val="24"/>
        </w:rPr>
        <w:t>и</w:t>
      </w:r>
      <w:r w:rsidRPr="00613B69">
        <w:rPr>
          <w:rFonts w:ascii="Liberation Serif" w:hAnsi="Liberation Serif"/>
          <w:sz w:val="24"/>
        </w:rPr>
        <w:t>тального строительства</w:t>
      </w:r>
      <w:bookmarkEnd w:id="42"/>
      <w:bookmarkEnd w:id="43"/>
      <w:proofErr w:type="gramEnd"/>
    </w:p>
    <w:p w14:paraId="02AC1B6D" w14:textId="67F2A423" w:rsidR="0070715D" w:rsidRPr="00613B69" w:rsidRDefault="0070715D" w:rsidP="0070715D">
      <w:pPr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1. </w:t>
      </w:r>
      <w:proofErr w:type="gramStart"/>
      <w:r w:rsidRPr="00613B69">
        <w:rPr>
          <w:rFonts w:ascii="Liberation Serif" w:hAnsi="Liberation Serif"/>
        </w:rPr>
        <w:t>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lastRenderedPageBreak/>
        <w:t>тельства, разрешения на отклонение от предельных параметров разрешенного строительства, реконструкции объектов капитального строительства, направляет заявление о проведении о</w:t>
      </w:r>
      <w:r w:rsidRPr="00613B69">
        <w:rPr>
          <w:rFonts w:ascii="Liberation Serif" w:hAnsi="Liberation Serif"/>
        </w:rPr>
        <w:t>б</w:t>
      </w:r>
      <w:r w:rsidRPr="00613B69">
        <w:rPr>
          <w:rFonts w:ascii="Liberation Serif" w:hAnsi="Liberation Serif"/>
        </w:rPr>
        <w:t xml:space="preserve">щественных обсуждений или публичных слушаний в </w:t>
      </w:r>
      <w:r>
        <w:rPr>
          <w:rFonts w:ascii="Liberation Serif" w:hAnsi="Liberation Serif"/>
        </w:rPr>
        <w:t>градостроительную к</w:t>
      </w:r>
      <w:r w:rsidRPr="00613B69">
        <w:rPr>
          <w:rFonts w:ascii="Liberation Serif" w:hAnsi="Liberation Serif"/>
        </w:rPr>
        <w:t>омиссию Админ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страции поселения.</w:t>
      </w:r>
      <w:proofErr w:type="gramEnd"/>
    </w:p>
    <w:p w14:paraId="1FA4C39F" w14:textId="73E43522" w:rsidR="0070715D" w:rsidRPr="00613B69" w:rsidRDefault="008E3E3F" w:rsidP="0070715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2. </w:t>
      </w:r>
      <w:proofErr w:type="gramStart"/>
      <w:r>
        <w:rPr>
          <w:rFonts w:ascii="Liberation Serif" w:hAnsi="Liberation Serif"/>
        </w:rPr>
        <w:t>Градостроительная к</w:t>
      </w:r>
      <w:r w:rsidR="0070715D" w:rsidRPr="00613B69">
        <w:rPr>
          <w:rFonts w:ascii="Liberation Serif" w:hAnsi="Liberation Serif"/>
        </w:rPr>
        <w:t>омиссия Администрации поселения направляет письменные соо</w:t>
      </w:r>
      <w:r w:rsidR="0070715D" w:rsidRPr="00613B69">
        <w:rPr>
          <w:rFonts w:ascii="Liberation Serif" w:hAnsi="Liberation Serif"/>
        </w:rPr>
        <w:t>б</w:t>
      </w:r>
      <w:r w:rsidR="0070715D" w:rsidRPr="00613B69">
        <w:rPr>
          <w:rFonts w:ascii="Liberation Serif" w:hAnsi="Liberation Serif"/>
        </w:rPr>
        <w:t>щения о проведении общественных обсуждений или публичных слушаний по вопросу пред</w:t>
      </w:r>
      <w:r w:rsidR="0070715D" w:rsidRPr="00613B69">
        <w:rPr>
          <w:rFonts w:ascii="Liberation Serif" w:hAnsi="Liberation Serif"/>
        </w:rPr>
        <w:t>о</w:t>
      </w:r>
      <w:r w:rsidR="0070715D" w:rsidRPr="00613B69">
        <w:rPr>
          <w:rFonts w:ascii="Liberation Serif" w:hAnsi="Liberation Serif"/>
        </w:rPr>
        <w:t>ставления разрешения на условно разрешенный вид использования земельного участка или объекта капитального строительства, разрешения на отклонение от предельных параметров разрешенного строительства, реконструкции объектов капитального строительства:</w:t>
      </w:r>
      <w:proofErr w:type="gramEnd"/>
    </w:p>
    <w:p w14:paraId="0EF165E3" w14:textId="77777777" w:rsidR="0070715D" w:rsidRPr="00613B69" w:rsidRDefault="0070715D" w:rsidP="0070715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правообладателям земельных участков, имеющих общие границы с земельным участком, применительно к которому запрашивается разрешение;</w:t>
      </w:r>
    </w:p>
    <w:p w14:paraId="5DDE65A4" w14:textId="77777777" w:rsidR="0070715D" w:rsidRPr="00613B69" w:rsidRDefault="0070715D" w:rsidP="0070715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шивается разрешение;</w:t>
      </w:r>
    </w:p>
    <w:p w14:paraId="37EE3CEA" w14:textId="77777777" w:rsidR="0070715D" w:rsidRPr="00613B69" w:rsidRDefault="0070715D" w:rsidP="0070715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правообладателям помещений, являющихся частью объекта капитального строительства, применительно к которому запрашивается разрешение.</w:t>
      </w:r>
    </w:p>
    <w:p w14:paraId="49A3ABE8" w14:textId="77777777" w:rsidR="0070715D" w:rsidRPr="00613B69" w:rsidRDefault="0070715D" w:rsidP="0070715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Указанные сообщения отправляются не позднее десяти дней со дня поступления заявл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ния заинтересованного лица о предоставлении соответствующего разрешения. В сообщении содержится информация о виде испрашиваемого разрешения, объекта, в отношении которого оно испрашивается, времени и месте проведения публичных слушаний или срок проведения общественных обсуждений.</w:t>
      </w:r>
    </w:p>
    <w:p w14:paraId="2706C763" w14:textId="77777777" w:rsidR="0070715D" w:rsidRPr="00613B69" w:rsidRDefault="0070715D" w:rsidP="0070715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3. </w:t>
      </w:r>
      <w:proofErr w:type="gramStart"/>
      <w:r w:rsidRPr="00613B69">
        <w:rPr>
          <w:rFonts w:ascii="Liberation Serif" w:hAnsi="Liberation Serif"/>
        </w:rPr>
        <w:t>Комиссия по градостроительству и землепользованию Администрации поселения после проведения общественных обсуждений или публичных слушаний подготавливает протокол и заключения о результатах общественных обсуждений или публичных слушаний по вопросу предоставления разрешения, осуществляет подготовку рекомендаций о предоставлении такого разрешения или об отказе в предоставлении разрешения с указанием причин принятого реш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ния и направляет их Главе поселения.</w:t>
      </w:r>
      <w:proofErr w:type="gramEnd"/>
    </w:p>
    <w:p w14:paraId="4A1BEE37" w14:textId="42CE046A" w:rsidR="0070715D" w:rsidRPr="00613B69" w:rsidRDefault="0070715D" w:rsidP="0070715D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4. </w:t>
      </w:r>
      <w:proofErr w:type="gramStart"/>
      <w:r w:rsidRPr="00613B69">
        <w:rPr>
          <w:rFonts w:ascii="Liberation Serif" w:hAnsi="Liberation Serif"/>
        </w:rPr>
        <w:t>На основании рекомендаций Глава поселения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или разреш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ния на отклонение от предельных параметров разрешенного строительства, реконструкции об</w:t>
      </w:r>
      <w:r w:rsidRPr="00613B69">
        <w:rPr>
          <w:rFonts w:ascii="Liberation Serif" w:hAnsi="Liberation Serif"/>
        </w:rPr>
        <w:t>ъ</w:t>
      </w:r>
      <w:r w:rsidRPr="00613B69">
        <w:rPr>
          <w:rFonts w:ascii="Liberation Serif" w:hAnsi="Liberation Serif"/>
        </w:rPr>
        <w:t>ектов капитального строительства принимает решение о предоставлении разрешения или об отказе в его предоставлении.</w:t>
      </w:r>
      <w:proofErr w:type="gramEnd"/>
      <w:r w:rsidRPr="00613B69">
        <w:rPr>
          <w:rFonts w:ascii="Liberation Serif" w:hAnsi="Liberation Serif"/>
        </w:rPr>
        <w:t xml:space="preserve"> Указанное решение подлежит официальному опубликованию и размещению на официальном сайте поселения в сети «Интернет», на информационных стендах, установленных в общедоступных местах</w:t>
      </w:r>
      <w:r w:rsidR="00CE401B">
        <w:rPr>
          <w:rFonts w:ascii="Liberation Serif" w:hAnsi="Liberation Serif"/>
        </w:rPr>
        <w:t>, и направлению заявителю</w:t>
      </w:r>
      <w:r w:rsidRPr="00613B69">
        <w:rPr>
          <w:rFonts w:ascii="Liberation Serif" w:hAnsi="Liberation Serif"/>
        </w:rPr>
        <w:t>.</w:t>
      </w:r>
    </w:p>
    <w:p w14:paraId="159A0F89" w14:textId="77777777" w:rsidR="00350258" w:rsidRDefault="00350258" w:rsidP="00350258">
      <w:pPr>
        <w:ind w:firstLine="567"/>
        <w:jc w:val="both"/>
        <w:rPr>
          <w:rFonts w:ascii="Liberation Serif" w:hAnsi="Liberation Serif"/>
          <w:sz w:val="20"/>
          <w:szCs w:val="20"/>
        </w:rPr>
      </w:pPr>
    </w:p>
    <w:p w14:paraId="7DA57975" w14:textId="77777777" w:rsidR="002125C5" w:rsidRDefault="002125C5" w:rsidP="00350258">
      <w:pPr>
        <w:ind w:firstLine="567"/>
        <w:jc w:val="both"/>
        <w:rPr>
          <w:rFonts w:ascii="Liberation Serif" w:hAnsi="Liberation Serif"/>
          <w:sz w:val="20"/>
          <w:szCs w:val="20"/>
        </w:rPr>
      </w:pPr>
    </w:p>
    <w:p w14:paraId="503180DA" w14:textId="77777777" w:rsidR="002125C5" w:rsidRDefault="002125C5" w:rsidP="00350258">
      <w:pPr>
        <w:ind w:firstLine="567"/>
        <w:jc w:val="both"/>
        <w:rPr>
          <w:rFonts w:ascii="Liberation Serif" w:hAnsi="Liberation Serif"/>
          <w:sz w:val="20"/>
          <w:szCs w:val="20"/>
        </w:rPr>
      </w:pPr>
    </w:p>
    <w:p w14:paraId="16291512" w14:textId="77777777" w:rsidR="002125C5" w:rsidRPr="00253CCE" w:rsidRDefault="002125C5" w:rsidP="00350258">
      <w:pPr>
        <w:ind w:firstLine="567"/>
        <w:jc w:val="both"/>
        <w:rPr>
          <w:rFonts w:ascii="Liberation Serif" w:hAnsi="Liberation Serif"/>
          <w:sz w:val="20"/>
          <w:szCs w:val="20"/>
        </w:rPr>
      </w:pPr>
    </w:p>
    <w:p w14:paraId="0122A632" w14:textId="36364CBD" w:rsidR="008C1BB6" w:rsidRPr="002F0688" w:rsidRDefault="008C1BB6" w:rsidP="0014795F">
      <w:pPr>
        <w:pStyle w:val="3"/>
        <w:ind w:firstLine="567"/>
        <w:jc w:val="both"/>
        <w:rPr>
          <w:rFonts w:ascii="Liberation Serif" w:hAnsi="Liberation Serif"/>
          <w:sz w:val="28"/>
          <w:szCs w:val="28"/>
        </w:rPr>
      </w:pPr>
      <w:bookmarkStart w:id="44" w:name="_Toc47621152"/>
      <w:r w:rsidRPr="002F0688">
        <w:rPr>
          <w:rFonts w:ascii="Liberation Serif" w:hAnsi="Liberation Serif"/>
          <w:sz w:val="28"/>
          <w:szCs w:val="28"/>
        </w:rPr>
        <w:t xml:space="preserve">Глава </w:t>
      </w:r>
      <w:r w:rsidR="00253CCE">
        <w:rPr>
          <w:rFonts w:ascii="Liberation Serif" w:hAnsi="Liberation Serif"/>
          <w:sz w:val="28"/>
          <w:szCs w:val="28"/>
        </w:rPr>
        <w:t>6</w:t>
      </w:r>
      <w:r w:rsidRPr="002F0688">
        <w:rPr>
          <w:rFonts w:ascii="Liberation Serif" w:hAnsi="Liberation Serif"/>
          <w:sz w:val="28"/>
          <w:szCs w:val="28"/>
        </w:rPr>
        <w:t xml:space="preserve">. </w:t>
      </w:r>
      <w:r w:rsidR="002F0688" w:rsidRPr="002F0688">
        <w:rPr>
          <w:rFonts w:ascii="Liberation Serif" w:hAnsi="Liberation Serif"/>
          <w:sz w:val="28"/>
          <w:szCs w:val="28"/>
        </w:rPr>
        <w:t>ПОЛОЖЕНИЕ О ПРОВЕДЕНИИ ОБЩЕСТВЕННЫХ О</w:t>
      </w:r>
      <w:r w:rsidR="002F0688" w:rsidRPr="002F0688">
        <w:rPr>
          <w:rFonts w:ascii="Liberation Serif" w:hAnsi="Liberation Serif"/>
          <w:sz w:val="28"/>
          <w:szCs w:val="28"/>
        </w:rPr>
        <w:t>Б</w:t>
      </w:r>
      <w:r w:rsidR="002F0688" w:rsidRPr="002F0688">
        <w:rPr>
          <w:rFonts w:ascii="Liberation Serif" w:hAnsi="Liberation Serif"/>
          <w:sz w:val="28"/>
          <w:szCs w:val="28"/>
        </w:rPr>
        <w:t>СУЖДЕНИЙ, ПУБЛИЧНЫХ СЛУШАНИЙ ПО ВОПРОСАМ ЗЕМЛ</w:t>
      </w:r>
      <w:r w:rsidR="002F0688" w:rsidRPr="002F0688">
        <w:rPr>
          <w:rFonts w:ascii="Liberation Serif" w:hAnsi="Liberation Serif"/>
          <w:sz w:val="28"/>
          <w:szCs w:val="28"/>
        </w:rPr>
        <w:t>Е</w:t>
      </w:r>
      <w:r w:rsidR="002F0688" w:rsidRPr="002F0688">
        <w:rPr>
          <w:rFonts w:ascii="Liberation Serif" w:hAnsi="Liberation Serif"/>
          <w:sz w:val="28"/>
          <w:szCs w:val="28"/>
        </w:rPr>
        <w:t>ПОЛЬЗОВАНИЯ И ЗАСТРОЙКИ</w:t>
      </w:r>
      <w:bookmarkEnd w:id="44"/>
    </w:p>
    <w:p w14:paraId="0122A633" w14:textId="77777777" w:rsidR="008C1BB6" w:rsidRPr="00253CCE" w:rsidRDefault="008C1BB6" w:rsidP="0014795F">
      <w:pPr>
        <w:widowControl w:val="0"/>
        <w:autoSpaceDE w:val="0"/>
        <w:autoSpaceDN w:val="0"/>
        <w:adjustRightInd w:val="0"/>
        <w:ind w:firstLine="540"/>
        <w:jc w:val="center"/>
        <w:rPr>
          <w:rFonts w:ascii="Liberation Serif" w:hAnsi="Liberation Serif" w:cs="Arial"/>
          <w:b/>
          <w:bCs/>
          <w:sz w:val="20"/>
          <w:szCs w:val="20"/>
        </w:rPr>
      </w:pPr>
    </w:p>
    <w:p w14:paraId="0122A634" w14:textId="7D530F8E" w:rsidR="008C1BB6" w:rsidRPr="0070715D" w:rsidRDefault="008C1BB6" w:rsidP="0014795F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45" w:name="_Toc47621153"/>
      <w:r w:rsidRPr="0070715D">
        <w:rPr>
          <w:rFonts w:ascii="Liberation Serif" w:hAnsi="Liberation Serif"/>
          <w:sz w:val="24"/>
        </w:rPr>
        <w:t xml:space="preserve">Статья </w:t>
      </w:r>
      <w:r w:rsidR="00253CCE">
        <w:rPr>
          <w:rFonts w:ascii="Liberation Serif" w:hAnsi="Liberation Serif"/>
          <w:sz w:val="24"/>
        </w:rPr>
        <w:t>24</w:t>
      </w:r>
      <w:r w:rsidRPr="0070715D">
        <w:rPr>
          <w:rFonts w:ascii="Liberation Serif" w:hAnsi="Liberation Serif"/>
          <w:sz w:val="24"/>
        </w:rPr>
        <w:t xml:space="preserve">. Общие положения </w:t>
      </w:r>
      <w:r w:rsidR="001C0124" w:rsidRPr="0070715D">
        <w:rPr>
          <w:rFonts w:ascii="Liberation Serif" w:hAnsi="Liberation Serif"/>
          <w:sz w:val="24"/>
        </w:rPr>
        <w:t xml:space="preserve">об </w:t>
      </w:r>
      <w:r w:rsidRPr="0070715D">
        <w:rPr>
          <w:rFonts w:ascii="Liberation Serif" w:hAnsi="Liberation Serif"/>
          <w:sz w:val="24"/>
        </w:rPr>
        <w:t xml:space="preserve">организации и проведения </w:t>
      </w:r>
      <w:r w:rsidR="001C0124" w:rsidRPr="0070715D">
        <w:rPr>
          <w:rFonts w:ascii="Liberation Serif" w:hAnsi="Liberation Serif"/>
          <w:sz w:val="24"/>
        </w:rPr>
        <w:t>общественных обсужд</w:t>
      </w:r>
      <w:r w:rsidR="001C0124" w:rsidRPr="0070715D">
        <w:rPr>
          <w:rFonts w:ascii="Liberation Serif" w:hAnsi="Liberation Serif"/>
          <w:sz w:val="24"/>
        </w:rPr>
        <w:t>е</w:t>
      </w:r>
      <w:r w:rsidR="001C0124" w:rsidRPr="0070715D">
        <w:rPr>
          <w:rFonts w:ascii="Liberation Serif" w:hAnsi="Liberation Serif"/>
          <w:sz w:val="24"/>
        </w:rPr>
        <w:t xml:space="preserve">ний или </w:t>
      </w:r>
      <w:r w:rsidRPr="0070715D">
        <w:rPr>
          <w:rFonts w:ascii="Liberation Serif" w:hAnsi="Liberation Serif"/>
          <w:sz w:val="24"/>
        </w:rPr>
        <w:t>публичных слушаний по вопрос</w:t>
      </w:r>
      <w:r w:rsidR="00640064" w:rsidRPr="0070715D">
        <w:rPr>
          <w:rFonts w:ascii="Liberation Serif" w:hAnsi="Liberation Serif"/>
          <w:sz w:val="24"/>
        </w:rPr>
        <w:t>ам землепользования и застройки</w:t>
      </w:r>
      <w:bookmarkEnd w:id="45"/>
    </w:p>
    <w:p w14:paraId="0122A636" w14:textId="77777777" w:rsidR="001C0124" w:rsidRPr="00640064" w:rsidRDefault="008C1BB6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1. </w:t>
      </w:r>
      <w:proofErr w:type="gramStart"/>
      <w:r w:rsidR="001C0124" w:rsidRPr="00640064">
        <w:rPr>
          <w:rFonts w:ascii="Liberation Serif" w:hAnsi="Liberation Serif" w:cs="Arial"/>
          <w:szCs w:val="26"/>
        </w:rPr>
        <w:t xml:space="preserve"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</w:t>
      </w:r>
      <w:r w:rsidR="0077168C" w:rsidRPr="00640064">
        <w:rPr>
          <w:rFonts w:ascii="Liberation Serif" w:hAnsi="Liberation Serif" w:cs="Arial"/>
          <w:szCs w:val="26"/>
        </w:rPr>
        <w:t xml:space="preserve">в поселении </w:t>
      </w:r>
      <w:r w:rsidR="001C0124" w:rsidRPr="00640064">
        <w:rPr>
          <w:rFonts w:ascii="Liberation Serif" w:hAnsi="Liberation Serif" w:cs="Arial"/>
          <w:szCs w:val="26"/>
        </w:rPr>
        <w:t>проводятся общественные обсуждения или публичные слушания</w:t>
      </w:r>
      <w:r w:rsidR="0077168C" w:rsidRPr="00640064">
        <w:rPr>
          <w:rFonts w:ascii="Liberation Serif" w:hAnsi="Liberation Serif" w:cs="Arial"/>
          <w:szCs w:val="26"/>
        </w:rPr>
        <w:t xml:space="preserve"> по следующим проектам:</w:t>
      </w:r>
      <w:proofErr w:type="gramEnd"/>
    </w:p>
    <w:p w14:paraId="0122A637" w14:textId="77777777" w:rsidR="00FD792D" w:rsidRPr="00640064" w:rsidRDefault="00FD792D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1) проекту внесения изменений в генеральный план поселения;</w:t>
      </w:r>
    </w:p>
    <w:p w14:paraId="0122A638" w14:textId="77777777" w:rsidR="00983E09" w:rsidRPr="00640064" w:rsidRDefault="00FD792D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2</w:t>
      </w:r>
      <w:r w:rsidR="008C1BB6" w:rsidRPr="00640064">
        <w:rPr>
          <w:rFonts w:ascii="Liberation Serif" w:hAnsi="Liberation Serif" w:cs="Arial"/>
          <w:szCs w:val="26"/>
        </w:rPr>
        <w:t xml:space="preserve">) проекту решения </w:t>
      </w:r>
      <w:r w:rsidR="00983E09" w:rsidRPr="00640064">
        <w:rPr>
          <w:rFonts w:ascii="Liberation Serif" w:hAnsi="Liberation Serif" w:cs="Arial"/>
          <w:szCs w:val="26"/>
        </w:rPr>
        <w:t>о внесении изменения в настоящие Правила;</w:t>
      </w:r>
    </w:p>
    <w:p w14:paraId="0122A639" w14:textId="77777777" w:rsidR="008C1BB6" w:rsidRPr="00640064" w:rsidRDefault="00FD792D" w:rsidP="0014795F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lastRenderedPageBreak/>
        <w:t>3</w:t>
      </w:r>
      <w:r w:rsidR="008C1BB6" w:rsidRPr="00640064">
        <w:rPr>
          <w:rFonts w:ascii="Liberation Serif" w:hAnsi="Liberation Serif" w:cs="Arial"/>
          <w:szCs w:val="26"/>
        </w:rPr>
        <w:t xml:space="preserve">) </w:t>
      </w:r>
      <w:r w:rsidR="0077168C" w:rsidRPr="00640064">
        <w:rPr>
          <w:rFonts w:ascii="Liberation Serif" w:hAnsi="Liberation Serif" w:cs="Arial"/>
          <w:szCs w:val="26"/>
        </w:rPr>
        <w:t>проектам решений о предоставлении разрешения на условно разрешенный вид испол</w:t>
      </w:r>
      <w:r w:rsidR="0077168C" w:rsidRPr="00640064">
        <w:rPr>
          <w:rFonts w:ascii="Liberation Serif" w:hAnsi="Liberation Serif" w:cs="Arial"/>
          <w:szCs w:val="26"/>
        </w:rPr>
        <w:t>ь</w:t>
      </w:r>
      <w:r w:rsidR="0077168C" w:rsidRPr="00640064">
        <w:rPr>
          <w:rFonts w:ascii="Liberation Serif" w:hAnsi="Liberation Serif" w:cs="Arial"/>
          <w:szCs w:val="26"/>
        </w:rPr>
        <w:t>зования земельного участка или объекта капитального строительства</w:t>
      </w:r>
      <w:r w:rsidR="008C1BB6" w:rsidRPr="00640064">
        <w:rPr>
          <w:rFonts w:ascii="Liberation Serif" w:hAnsi="Liberation Serif" w:cs="Arial"/>
          <w:szCs w:val="26"/>
        </w:rPr>
        <w:t>;</w:t>
      </w:r>
    </w:p>
    <w:p w14:paraId="0122A63A" w14:textId="77777777" w:rsidR="008C1BB6" w:rsidRPr="00640064" w:rsidRDefault="00FD792D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4</w:t>
      </w:r>
      <w:r w:rsidR="008C1BB6" w:rsidRPr="00640064">
        <w:rPr>
          <w:rFonts w:ascii="Liberation Serif" w:hAnsi="Liberation Serif" w:cs="Arial"/>
          <w:szCs w:val="26"/>
        </w:rPr>
        <w:t xml:space="preserve">) </w:t>
      </w:r>
      <w:r w:rsidR="0077168C" w:rsidRPr="00640064">
        <w:rPr>
          <w:rFonts w:ascii="Liberation Serif" w:hAnsi="Liberation Serif" w:cs="Arial"/>
          <w:szCs w:val="26"/>
        </w:rPr>
        <w:t>проектам решений о предоставлении разрешения на отклонение от предельных пар</w:t>
      </w:r>
      <w:r w:rsidR="0077168C" w:rsidRPr="00640064">
        <w:rPr>
          <w:rFonts w:ascii="Liberation Serif" w:hAnsi="Liberation Serif" w:cs="Arial"/>
          <w:szCs w:val="26"/>
        </w:rPr>
        <w:t>а</w:t>
      </w:r>
      <w:r w:rsidR="0077168C" w:rsidRPr="00640064">
        <w:rPr>
          <w:rFonts w:ascii="Liberation Serif" w:hAnsi="Liberation Serif" w:cs="Arial"/>
          <w:szCs w:val="26"/>
        </w:rPr>
        <w:t>метров разрешенного строительства, реконструкции объектов капитального строительства</w:t>
      </w:r>
      <w:r w:rsidR="008C1BB6" w:rsidRPr="00640064">
        <w:rPr>
          <w:rFonts w:ascii="Liberation Serif" w:hAnsi="Liberation Serif" w:cs="Arial"/>
          <w:szCs w:val="26"/>
        </w:rPr>
        <w:t>;</w:t>
      </w:r>
    </w:p>
    <w:p w14:paraId="0122A63B" w14:textId="77777777" w:rsidR="008C1BB6" w:rsidRPr="00640064" w:rsidRDefault="00FD792D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i/>
          <w:szCs w:val="26"/>
        </w:rPr>
      </w:pPr>
      <w:r w:rsidRPr="00640064">
        <w:rPr>
          <w:rFonts w:ascii="Liberation Serif" w:hAnsi="Liberation Serif" w:cs="Arial"/>
          <w:szCs w:val="26"/>
        </w:rPr>
        <w:t>5</w:t>
      </w:r>
      <w:r w:rsidR="008C1BB6" w:rsidRPr="00640064">
        <w:rPr>
          <w:rFonts w:ascii="Liberation Serif" w:hAnsi="Liberation Serif" w:cs="Arial"/>
          <w:szCs w:val="26"/>
        </w:rPr>
        <w:t xml:space="preserve">) проектам планировки территории и проектам межевания территории, подготовленным на основании решения Администрации </w:t>
      </w:r>
      <w:r w:rsidR="00E26AC1" w:rsidRPr="00640064">
        <w:rPr>
          <w:rFonts w:ascii="Liberation Serif" w:hAnsi="Liberation Serif" w:cs="Arial"/>
          <w:szCs w:val="26"/>
        </w:rPr>
        <w:t>поселения</w:t>
      </w:r>
      <w:r w:rsidR="008C1BB6" w:rsidRPr="00640064">
        <w:rPr>
          <w:rFonts w:ascii="Liberation Serif" w:hAnsi="Liberation Serif" w:cs="Arial"/>
          <w:szCs w:val="26"/>
        </w:rPr>
        <w:t>.</w:t>
      </w:r>
    </w:p>
    <w:p w14:paraId="455A2D19" w14:textId="77777777" w:rsidR="00D26CAB" w:rsidRDefault="00D26CAB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4. </w:t>
      </w:r>
      <w:proofErr w:type="gramStart"/>
      <w:r w:rsidRPr="00640064">
        <w:rPr>
          <w:rFonts w:ascii="Liberation Serif" w:hAnsi="Liberation Serif" w:cs="Arial"/>
          <w:szCs w:val="26"/>
        </w:rPr>
        <w:t>Порядок организации и проведения общественных обсуждений или публичных слуш</w:t>
      </w:r>
      <w:r w:rsidRPr="00640064">
        <w:rPr>
          <w:rFonts w:ascii="Liberation Serif" w:hAnsi="Liberation Serif" w:cs="Arial"/>
          <w:szCs w:val="26"/>
        </w:rPr>
        <w:t>а</w:t>
      </w:r>
      <w:r w:rsidRPr="00640064">
        <w:rPr>
          <w:rFonts w:ascii="Liberation Serif" w:hAnsi="Liberation Serif" w:cs="Arial"/>
          <w:szCs w:val="26"/>
        </w:rPr>
        <w:t>ний определяется Уставом муниципального образо</w:t>
      </w:r>
      <w:r>
        <w:rPr>
          <w:rFonts w:ascii="Liberation Serif" w:hAnsi="Liberation Serif" w:cs="Arial"/>
          <w:szCs w:val="26"/>
        </w:rPr>
        <w:t xml:space="preserve">вания сельское поселение </w:t>
      </w:r>
      <w:proofErr w:type="spellStart"/>
      <w:r>
        <w:rPr>
          <w:rFonts w:ascii="Liberation Serif" w:hAnsi="Liberation Serif" w:cs="Arial"/>
          <w:szCs w:val="26"/>
        </w:rPr>
        <w:t>Усть-</w:t>
      </w:r>
      <w:r w:rsidRPr="00640064">
        <w:rPr>
          <w:rFonts w:ascii="Liberation Serif" w:hAnsi="Liberation Serif" w:cs="Arial"/>
          <w:szCs w:val="26"/>
        </w:rPr>
        <w:t>Юган</w:t>
      </w:r>
      <w:proofErr w:type="spellEnd"/>
      <w:r w:rsidRPr="00640064">
        <w:rPr>
          <w:rFonts w:ascii="Liberation Serif" w:hAnsi="Liberation Serif" w:cs="Arial"/>
          <w:szCs w:val="26"/>
        </w:rPr>
        <w:t xml:space="preserve"> и </w:t>
      </w:r>
      <w:r>
        <w:rPr>
          <w:rFonts w:ascii="Liberation Serif" w:hAnsi="Liberation Serif" w:cs="Arial"/>
          <w:bCs/>
          <w:szCs w:val="26"/>
        </w:rPr>
        <w:t>Р</w:t>
      </w:r>
      <w:r>
        <w:rPr>
          <w:rFonts w:ascii="Liberation Serif" w:hAnsi="Liberation Serif" w:cs="Arial"/>
          <w:bCs/>
          <w:szCs w:val="26"/>
        </w:rPr>
        <w:t>е</w:t>
      </w:r>
      <w:r>
        <w:rPr>
          <w:rFonts w:ascii="Liberation Serif" w:hAnsi="Liberation Serif" w:cs="Arial"/>
          <w:bCs/>
          <w:szCs w:val="26"/>
        </w:rPr>
        <w:t>шением Совета депутатов</w:t>
      </w:r>
      <w:r w:rsidRPr="00F71E9F">
        <w:rPr>
          <w:rFonts w:ascii="Liberation Serif" w:hAnsi="Liberation Serif" w:cs="Arial"/>
          <w:szCs w:val="26"/>
        </w:rPr>
        <w:t xml:space="preserve"> </w:t>
      </w:r>
      <w:r>
        <w:rPr>
          <w:rFonts w:ascii="Liberation Serif" w:hAnsi="Liberation Serif" w:cs="Arial"/>
          <w:szCs w:val="26"/>
        </w:rPr>
        <w:t xml:space="preserve">сельского </w:t>
      </w:r>
      <w:r w:rsidRPr="00F71E9F">
        <w:rPr>
          <w:rFonts w:ascii="Liberation Serif" w:hAnsi="Liberation Serif" w:cs="Arial"/>
          <w:szCs w:val="26"/>
        </w:rPr>
        <w:t>поселения</w:t>
      </w:r>
      <w:r>
        <w:rPr>
          <w:rFonts w:ascii="Liberation Serif" w:hAnsi="Liberation Serif" w:cs="Arial"/>
          <w:szCs w:val="26"/>
        </w:rPr>
        <w:t xml:space="preserve"> </w:t>
      </w:r>
      <w:proofErr w:type="spellStart"/>
      <w:r>
        <w:rPr>
          <w:rFonts w:ascii="Liberation Serif" w:hAnsi="Liberation Serif" w:cs="Arial"/>
          <w:szCs w:val="26"/>
        </w:rPr>
        <w:t>Усть-Юган</w:t>
      </w:r>
      <w:proofErr w:type="spellEnd"/>
      <w:r>
        <w:rPr>
          <w:rFonts w:ascii="Liberation Serif" w:hAnsi="Liberation Serif" w:cs="Arial"/>
          <w:szCs w:val="26"/>
        </w:rPr>
        <w:t xml:space="preserve"> № 140 от 22.05.2020 г. «</w:t>
      </w:r>
      <w:r w:rsidRPr="008E0F23">
        <w:rPr>
          <w:rFonts w:ascii="Liberation Serif" w:hAnsi="Liberation Serif" w:cs="Arial"/>
          <w:szCs w:val="26"/>
        </w:rPr>
        <w:t>Об</w:t>
      </w:r>
      <w:r>
        <w:rPr>
          <w:rFonts w:ascii="Liberation Serif" w:hAnsi="Liberation Serif" w:cs="Arial"/>
          <w:szCs w:val="26"/>
        </w:rPr>
        <w:t> </w:t>
      </w:r>
      <w:r w:rsidRPr="008E0F23">
        <w:rPr>
          <w:rFonts w:ascii="Liberation Serif" w:hAnsi="Liberation Serif" w:cs="Arial"/>
          <w:szCs w:val="26"/>
        </w:rPr>
        <w:t>утверждении П</w:t>
      </w:r>
      <w:r>
        <w:rPr>
          <w:rFonts w:ascii="Liberation Serif" w:hAnsi="Liberation Serif" w:cs="Arial"/>
          <w:szCs w:val="26"/>
        </w:rPr>
        <w:t xml:space="preserve">орядка организации и проведения </w:t>
      </w:r>
      <w:r w:rsidRPr="008E0F23">
        <w:rPr>
          <w:rFonts w:ascii="Liberation Serif" w:hAnsi="Liberation Serif" w:cs="Arial"/>
          <w:szCs w:val="26"/>
        </w:rPr>
        <w:t>публичных слушаний, обществен</w:t>
      </w:r>
      <w:r>
        <w:rPr>
          <w:rFonts w:ascii="Liberation Serif" w:hAnsi="Liberation Serif" w:cs="Arial"/>
          <w:szCs w:val="26"/>
        </w:rPr>
        <w:t>ных о</w:t>
      </w:r>
      <w:r>
        <w:rPr>
          <w:rFonts w:ascii="Liberation Serif" w:hAnsi="Liberation Serif" w:cs="Arial"/>
          <w:szCs w:val="26"/>
        </w:rPr>
        <w:t>б</w:t>
      </w:r>
      <w:r>
        <w:rPr>
          <w:rFonts w:ascii="Liberation Serif" w:hAnsi="Liberation Serif" w:cs="Arial"/>
          <w:szCs w:val="26"/>
        </w:rPr>
        <w:t xml:space="preserve">суждений  в муниципальном </w:t>
      </w:r>
      <w:r w:rsidRPr="008E0F23">
        <w:rPr>
          <w:rFonts w:ascii="Liberation Serif" w:hAnsi="Liberation Serif" w:cs="Arial"/>
          <w:szCs w:val="26"/>
        </w:rPr>
        <w:t xml:space="preserve">образовании сельское поселение </w:t>
      </w:r>
      <w:proofErr w:type="spellStart"/>
      <w:r w:rsidRPr="008E0F23">
        <w:rPr>
          <w:rFonts w:ascii="Liberation Serif" w:hAnsi="Liberation Serif" w:cs="Arial"/>
          <w:szCs w:val="26"/>
        </w:rPr>
        <w:t>Усть-Юган</w:t>
      </w:r>
      <w:proofErr w:type="spellEnd"/>
      <w:r w:rsidRPr="008E0F23">
        <w:rPr>
          <w:rFonts w:ascii="Liberation Serif" w:hAnsi="Liberation Serif" w:cs="Arial"/>
          <w:szCs w:val="26"/>
        </w:rPr>
        <w:t xml:space="preserve"> </w:t>
      </w:r>
      <w:proofErr w:type="spellStart"/>
      <w:r w:rsidRPr="008E0F23">
        <w:rPr>
          <w:rFonts w:ascii="Liberation Serif" w:hAnsi="Liberation Serif" w:cs="Arial"/>
          <w:szCs w:val="26"/>
        </w:rPr>
        <w:t>Нефтеюганского</w:t>
      </w:r>
      <w:proofErr w:type="spellEnd"/>
      <w:r w:rsidRPr="008E0F23">
        <w:rPr>
          <w:rFonts w:ascii="Liberation Serif" w:hAnsi="Liberation Serif" w:cs="Arial"/>
          <w:szCs w:val="26"/>
        </w:rPr>
        <w:t xml:space="preserve"> ра</w:t>
      </w:r>
      <w:r w:rsidRPr="008E0F23">
        <w:rPr>
          <w:rFonts w:ascii="Liberation Serif" w:hAnsi="Liberation Serif" w:cs="Arial"/>
          <w:szCs w:val="26"/>
        </w:rPr>
        <w:t>й</w:t>
      </w:r>
      <w:r w:rsidRPr="008E0F23">
        <w:rPr>
          <w:rFonts w:ascii="Liberation Serif" w:hAnsi="Liberation Serif" w:cs="Arial"/>
          <w:szCs w:val="26"/>
        </w:rPr>
        <w:t>она Ханты-Мансийского  автономного округа -</w:t>
      </w:r>
      <w:r>
        <w:rPr>
          <w:rFonts w:ascii="Liberation Serif" w:hAnsi="Liberation Serif" w:cs="Arial"/>
          <w:szCs w:val="26"/>
        </w:rPr>
        <w:t xml:space="preserve"> </w:t>
      </w:r>
      <w:r w:rsidRPr="008E0F23">
        <w:rPr>
          <w:rFonts w:ascii="Liberation Serif" w:hAnsi="Liberation Serif" w:cs="Arial"/>
          <w:szCs w:val="26"/>
        </w:rPr>
        <w:t>Югры</w:t>
      </w:r>
      <w:r>
        <w:rPr>
          <w:rFonts w:ascii="Liberation Serif" w:hAnsi="Liberation Serif" w:cs="Arial"/>
          <w:szCs w:val="26"/>
        </w:rPr>
        <w:t>».</w:t>
      </w:r>
      <w:proofErr w:type="gramEnd"/>
    </w:p>
    <w:p w14:paraId="0122A63C" w14:textId="77777777" w:rsidR="008C1BB6" w:rsidRPr="00640064" w:rsidRDefault="008C1BB6" w:rsidP="0014795F">
      <w:pPr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2. </w:t>
      </w:r>
      <w:r w:rsidR="0077168C" w:rsidRPr="00640064">
        <w:rPr>
          <w:rFonts w:ascii="Liberation Serif" w:hAnsi="Liberation Serif" w:cs="Arial"/>
          <w:szCs w:val="26"/>
        </w:rPr>
        <w:t>Общественные обсуждения или п</w:t>
      </w:r>
      <w:r w:rsidRPr="00640064">
        <w:rPr>
          <w:rFonts w:ascii="Liberation Serif" w:hAnsi="Liberation Serif" w:cs="Arial"/>
          <w:szCs w:val="26"/>
        </w:rPr>
        <w:t xml:space="preserve">убличные слушания по вопросам землепользования и застройки (далее – </w:t>
      </w:r>
      <w:r w:rsidR="0077168C" w:rsidRPr="00640064">
        <w:rPr>
          <w:rFonts w:ascii="Liberation Serif" w:hAnsi="Liberation Serif" w:cs="Arial"/>
          <w:szCs w:val="26"/>
        </w:rPr>
        <w:t xml:space="preserve">общественные обсуждения или </w:t>
      </w:r>
      <w:r w:rsidRPr="00640064">
        <w:rPr>
          <w:rFonts w:ascii="Liberation Serif" w:hAnsi="Liberation Serif" w:cs="Arial"/>
          <w:szCs w:val="26"/>
        </w:rPr>
        <w:t xml:space="preserve">публичные слушания) назначаются Главой </w:t>
      </w:r>
      <w:r w:rsidR="00E26AC1" w:rsidRPr="00640064">
        <w:rPr>
          <w:rFonts w:ascii="Liberation Serif" w:hAnsi="Liberation Serif" w:cs="Arial"/>
          <w:szCs w:val="26"/>
        </w:rPr>
        <w:t>поселения</w:t>
      </w:r>
      <w:r w:rsidRPr="00640064">
        <w:rPr>
          <w:rFonts w:ascii="Liberation Serif" w:hAnsi="Liberation Serif" w:cs="Arial"/>
          <w:szCs w:val="26"/>
        </w:rPr>
        <w:t>.</w:t>
      </w:r>
    </w:p>
    <w:p w14:paraId="0122A63D" w14:textId="77777777" w:rsidR="008C1BB6" w:rsidRDefault="008C1BB6" w:rsidP="0014795F">
      <w:pPr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3. Продолжительность </w:t>
      </w:r>
      <w:r w:rsidR="0077168C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Pr="00640064">
        <w:rPr>
          <w:rFonts w:ascii="Liberation Serif" w:hAnsi="Liberation Serif" w:cs="Arial"/>
          <w:szCs w:val="26"/>
        </w:rPr>
        <w:t xml:space="preserve">публичных слушаний определяется постановлением Главы </w:t>
      </w:r>
      <w:r w:rsidR="0018549B" w:rsidRPr="00640064">
        <w:rPr>
          <w:rFonts w:ascii="Liberation Serif" w:hAnsi="Liberation Serif" w:cs="Arial"/>
          <w:szCs w:val="26"/>
        </w:rPr>
        <w:t>поселения</w:t>
      </w:r>
      <w:r w:rsidRPr="00640064">
        <w:rPr>
          <w:rFonts w:ascii="Liberation Serif" w:hAnsi="Liberation Serif" w:cs="Arial"/>
          <w:szCs w:val="26"/>
        </w:rPr>
        <w:t xml:space="preserve"> о назначении </w:t>
      </w:r>
      <w:r w:rsidR="0077168C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Pr="00640064">
        <w:rPr>
          <w:rFonts w:ascii="Liberation Serif" w:hAnsi="Liberation Serif" w:cs="Arial"/>
          <w:szCs w:val="26"/>
        </w:rPr>
        <w:t>публичных слушаний.</w:t>
      </w:r>
    </w:p>
    <w:p w14:paraId="772C5F0A" w14:textId="7F9BDF57" w:rsidR="00D26CAB" w:rsidRPr="00D26CAB" w:rsidRDefault="00D26CAB" w:rsidP="0014795F">
      <w:pPr>
        <w:ind w:firstLine="567"/>
        <w:jc w:val="both"/>
        <w:rPr>
          <w:rFonts w:ascii="Liberation Serif" w:hAnsi="Liberation Serif" w:cs="Arial"/>
          <w:szCs w:val="26"/>
        </w:rPr>
      </w:pPr>
      <w:r>
        <w:rPr>
          <w:rFonts w:ascii="Liberation Serif" w:hAnsi="Liberation Serif" w:cs="Arial"/>
          <w:szCs w:val="26"/>
        </w:rPr>
        <w:t>Постановление Главы</w:t>
      </w:r>
      <w:r w:rsidRPr="00D26CAB">
        <w:rPr>
          <w:rFonts w:ascii="Liberation Serif" w:hAnsi="Liberation Serif" w:cs="Arial"/>
          <w:szCs w:val="26"/>
        </w:rPr>
        <w:t xml:space="preserve"> о назначении </w:t>
      </w:r>
      <w:r w:rsidRPr="00640064">
        <w:rPr>
          <w:rFonts w:ascii="Liberation Serif" w:hAnsi="Liberation Serif" w:cs="Arial"/>
          <w:szCs w:val="26"/>
        </w:rPr>
        <w:t xml:space="preserve">общественных обсуждений </w:t>
      </w:r>
      <w:r>
        <w:rPr>
          <w:rFonts w:ascii="Liberation Serif" w:hAnsi="Liberation Serif" w:cs="Arial"/>
          <w:szCs w:val="26"/>
        </w:rPr>
        <w:t xml:space="preserve">или </w:t>
      </w:r>
      <w:r w:rsidRPr="00D26CAB">
        <w:rPr>
          <w:rFonts w:ascii="Liberation Serif" w:hAnsi="Liberation Serif" w:cs="Arial"/>
          <w:szCs w:val="26"/>
        </w:rPr>
        <w:t>публичных слушаний должно содержать:</w:t>
      </w:r>
    </w:p>
    <w:p w14:paraId="7C46F4BF" w14:textId="77DF48A7" w:rsidR="00D26CAB" w:rsidRPr="00D26CAB" w:rsidRDefault="00D26CAB" w:rsidP="0014795F">
      <w:pPr>
        <w:ind w:firstLine="567"/>
        <w:jc w:val="both"/>
        <w:rPr>
          <w:rFonts w:ascii="Liberation Serif" w:hAnsi="Liberation Serif" w:cs="Arial"/>
          <w:szCs w:val="26"/>
        </w:rPr>
      </w:pPr>
      <w:r w:rsidRPr="00D26CAB">
        <w:rPr>
          <w:rFonts w:ascii="Liberation Serif" w:hAnsi="Liberation Serif" w:cs="Arial"/>
          <w:szCs w:val="26"/>
        </w:rPr>
        <w:t xml:space="preserve">1) сведения об инициаторе </w:t>
      </w:r>
      <w:r w:rsidRPr="00640064">
        <w:rPr>
          <w:rFonts w:ascii="Liberation Serif" w:hAnsi="Liberation Serif" w:cs="Arial"/>
          <w:szCs w:val="26"/>
        </w:rPr>
        <w:t xml:space="preserve">общественных обсуждений </w:t>
      </w:r>
      <w:r>
        <w:rPr>
          <w:rFonts w:ascii="Liberation Serif" w:hAnsi="Liberation Serif" w:cs="Arial"/>
          <w:szCs w:val="26"/>
        </w:rPr>
        <w:t xml:space="preserve">или </w:t>
      </w:r>
      <w:r w:rsidRPr="00D26CAB">
        <w:rPr>
          <w:rFonts w:ascii="Liberation Serif" w:hAnsi="Liberation Serif" w:cs="Arial"/>
          <w:szCs w:val="26"/>
        </w:rPr>
        <w:t>публичных слушаний;</w:t>
      </w:r>
    </w:p>
    <w:p w14:paraId="492835CD" w14:textId="487CF3A9" w:rsidR="00D26CAB" w:rsidRPr="00D26CAB" w:rsidRDefault="00D26CAB" w:rsidP="0014795F">
      <w:pPr>
        <w:ind w:firstLine="567"/>
        <w:jc w:val="both"/>
        <w:rPr>
          <w:rFonts w:ascii="Liberation Serif" w:hAnsi="Liberation Serif" w:cs="Arial"/>
          <w:szCs w:val="26"/>
        </w:rPr>
      </w:pPr>
      <w:r w:rsidRPr="00D26CAB">
        <w:rPr>
          <w:rFonts w:ascii="Liberation Serif" w:hAnsi="Liberation Serif" w:cs="Arial"/>
          <w:szCs w:val="26"/>
        </w:rPr>
        <w:t xml:space="preserve">2) указание на проведение </w:t>
      </w:r>
      <w:r w:rsidRPr="00640064">
        <w:rPr>
          <w:rFonts w:ascii="Liberation Serif" w:hAnsi="Liberation Serif" w:cs="Arial"/>
          <w:szCs w:val="26"/>
        </w:rPr>
        <w:t xml:space="preserve">общественных обсуждений </w:t>
      </w:r>
      <w:r>
        <w:rPr>
          <w:rFonts w:ascii="Liberation Serif" w:hAnsi="Liberation Serif" w:cs="Arial"/>
          <w:szCs w:val="26"/>
        </w:rPr>
        <w:t xml:space="preserve">или </w:t>
      </w:r>
      <w:r w:rsidRPr="00D26CAB">
        <w:rPr>
          <w:rFonts w:ascii="Liberation Serif" w:hAnsi="Liberation Serif" w:cs="Arial"/>
          <w:szCs w:val="26"/>
        </w:rPr>
        <w:t>публичных слушаний по пр</w:t>
      </w:r>
      <w:r w:rsidRPr="00D26CAB">
        <w:rPr>
          <w:rFonts w:ascii="Liberation Serif" w:hAnsi="Liberation Serif" w:cs="Arial"/>
          <w:szCs w:val="26"/>
        </w:rPr>
        <w:t>о</w:t>
      </w:r>
      <w:r w:rsidRPr="00D26CAB">
        <w:rPr>
          <w:rFonts w:ascii="Liberation Serif" w:hAnsi="Liberation Serif" w:cs="Arial"/>
          <w:szCs w:val="26"/>
        </w:rPr>
        <w:t>екту муниципального правового акта;</w:t>
      </w:r>
    </w:p>
    <w:p w14:paraId="26A4E166" w14:textId="1B547A41" w:rsidR="00D26CAB" w:rsidRPr="00D26CAB" w:rsidRDefault="00D26CAB" w:rsidP="0014795F">
      <w:pPr>
        <w:ind w:firstLine="567"/>
        <w:jc w:val="both"/>
        <w:rPr>
          <w:rFonts w:ascii="Liberation Serif" w:hAnsi="Liberation Serif" w:cs="Arial"/>
          <w:szCs w:val="26"/>
        </w:rPr>
      </w:pPr>
      <w:r w:rsidRPr="00D26CAB">
        <w:rPr>
          <w:rFonts w:ascii="Liberation Serif" w:hAnsi="Liberation Serif" w:cs="Arial"/>
          <w:szCs w:val="26"/>
        </w:rPr>
        <w:t>3) дату, место, время начала либо пе</w:t>
      </w:r>
      <w:r>
        <w:rPr>
          <w:rFonts w:ascii="Liberation Serif" w:hAnsi="Liberation Serif" w:cs="Arial"/>
          <w:szCs w:val="26"/>
        </w:rPr>
        <w:t xml:space="preserve">риод проведения </w:t>
      </w:r>
      <w:r w:rsidRPr="00640064">
        <w:rPr>
          <w:rFonts w:ascii="Liberation Serif" w:hAnsi="Liberation Serif" w:cs="Arial"/>
          <w:szCs w:val="26"/>
        </w:rPr>
        <w:t xml:space="preserve">общественных обсуждений </w:t>
      </w:r>
      <w:r>
        <w:rPr>
          <w:rFonts w:ascii="Liberation Serif" w:hAnsi="Liberation Serif" w:cs="Arial"/>
          <w:szCs w:val="26"/>
        </w:rPr>
        <w:t>или пу</w:t>
      </w:r>
      <w:r>
        <w:rPr>
          <w:rFonts w:ascii="Liberation Serif" w:hAnsi="Liberation Serif" w:cs="Arial"/>
          <w:szCs w:val="26"/>
        </w:rPr>
        <w:t>б</w:t>
      </w:r>
      <w:r>
        <w:rPr>
          <w:rFonts w:ascii="Liberation Serif" w:hAnsi="Liberation Serif" w:cs="Arial"/>
          <w:szCs w:val="26"/>
        </w:rPr>
        <w:t>личных слуша</w:t>
      </w:r>
      <w:r w:rsidRPr="00D26CAB">
        <w:rPr>
          <w:rFonts w:ascii="Liberation Serif" w:hAnsi="Liberation Serif" w:cs="Arial"/>
          <w:szCs w:val="26"/>
        </w:rPr>
        <w:t>ний;</w:t>
      </w:r>
    </w:p>
    <w:p w14:paraId="1E67DD6C" w14:textId="20A2582F" w:rsidR="00D26CAB" w:rsidRPr="00D26CAB" w:rsidRDefault="00D26CAB" w:rsidP="0014795F">
      <w:pPr>
        <w:ind w:firstLine="567"/>
        <w:jc w:val="both"/>
        <w:rPr>
          <w:rFonts w:ascii="Liberation Serif" w:hAnsi="Liberation Serif" w:cs="Arial"/>
          <w:szCs w:val="26"/>
        </w:rPr>
      </w:pPr>
      <w:r w:rsidRPr="00D26CAB">
        <w:rPr>
          <w:rFonts w:ascii="Liberation Serif" w:hAnsi="Liberation Serif" w:cs="Arial"/>
          <w:szCs w:val="26"/>
        </w:rPr>
        <w:t>4) состав оргкомитета, ответственного</w:t>
      </w:r>
      <w:r>
        <w:rPr>
          <w:rFonts w:ascii="Liberation Serif" w:hAnsi="Liberation Serif" w:cs="Arial"/>
          <w:szCs w:val="26"/>
        </w:rPr>
        <w:t xml:space="preserve"> за подготовку и проведение </w:t>
      </w:r>
      <w:r w:rsidRPr="00640064">
        <w:rPr>
          <w:rFonts w:ascii="Liberation Serif" w:hAnsi="Liberation Serif" w:cs="Arial"/>
          <w:szCs w:val="26"/>
        </w:rPr>
        <w:t>общественных обсу</w:t>
      </w:r>
      <w:r w:rsidRPr="00640064">
        <w:rPr>
          <w:rFonts w:ascii="Liberation Serif" w:hAnsi="Liberation Serif" w:cs="Arial"/>
          <w:szCs w:val="26"/>
        </w:rPr>
        <w:t>ж</w:t>
      </w:r>
      <w:r w:rsidRPr="00640064">
        <w:rPr>
          <w:rFonts w:ascii="Liberation Serif" w:hAnsi="Liberation Serif" w:cs="Arial"/>
          <w:szCs w:val="26"/>
        </w:rPr>
        <w:t xml:space="preserve">дений </w:t>
      </w:r>
      <w:r>
        <w:rPr>
          <w:rFonts w:ascii="Liberation Serif" w:hAnsi="Liberation Serif" w:cs="Arial"/>
          <w:szCs w:val="26"/>
        </w:rPr>
        <w:t>или пуб</w:t>
      </w:r>
      <w:r w:rsidRPr="00D26CAB">
        <w:rPr>
          <w:rFonts w:ascii="Liberation Serif" w:hAnsi="Liberation Serif" w:cs="Arial"/>
          <w:szCs w:val="26"/>
        </w:rPr>
        <w:t>личных слушаний;</w:t>
      </w:r>
    </w:p>
    <w:p w14:paraId="2F80F944" w14:textId="11A64A22" w:rsidR="00D26CAB" w:rsidRPr="00640064" w:rsidRDefault="00D26CAB" w:rsidP="0014795F">
      <w:pPr>
        <w:ind w:firstLine="567"/>
        <w:jc w:val="both"/>
        <w:rPr>
          <w:rFonts w:ascii="Liberation Serif" w:hAnsi="Liberation Serif" w:cs="Arial"/>
          <w:szCs w:val="26"/>
        </w:rPr>
      </w:pPr>
      <w:r w:rsidRPr="00D26CAB">
        <w:rPr>
          <w:rFonts w:ascii="Liberation Serif" w:hAnsi="Liberation Serif" w:cs="Arial"/>
          <w:szCs w:val="26"/>
        </w:rPr>
        <w:t>- порядок, сроки приема предложений по обсуждаемому проекту.</w:t>
      </w:r>
    </w:p>
    <w:p w14:paraId="0122A63F" w14:textId="77777777" w:rsidR="008C1BB6" w:rsidRPr="00640064" w:rsidRDefault="00BA523E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5</w:t>
      </w:r>
      <w:r w:rsidR="008C1BB6" w:rsidRPr="00640064">
        <w:rPr>
          <w:rFonts w:ascii="Liberation Serif" w:hAnsi="Liberation Serif" w:cs="Arial"/>
          <w:szCs w:val="26"/>
        </w:rPr>
        <w:t xml:space="preserve">. Результаты </w:t>
      </w:r>
      <w:r w:rsidR="00B56D32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>публичных слушаний носят рекомендател</w:t>
      </w:r>
      <w:r w:rsidR="008C1BB6" w:rsidRPr="00640064">
        <w:rPr>
          <w:rFonts w:ascii="Liberation Serif" w:hAnsi="Liberation Serif" w:cs="Arial"/>
          <w:szCs w:val="26"/>
        </w:rPr>
        <w:t>ь</w:t>
      </w:r>
      <w:r w:rsidR="008C1BB6" w:rsidRPr="00640064">
        <w:rPr>
          <w:rFonts w:ascii="Liberation Serif" w:hAnsi="Liberation Serif" w:cs="Arial"/>
          <w:szCs w:val="26"/>
        </w:rPr>
        <w:t>ный характер для органов местного самоуправления поселения.</w:t>
      </w:r>
    </w:p>
    <w:p w14:paraId="0122A640" w14:textId="2B30AE91" w:rsidR="008C1BB6" w:rsidRPr="00640064" w:rsidRDefault="00BA523E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6</w:t>
      </w:r>
      <w:r w:rsidR="008C1BB6" w:rsidRPr="00640064">
        <w:rPr>
          <w:rFonts w:ascii="Liberation Serif" w:hAnsi="Liberation Serif" w:cs="Arial"/>
          <w:szCs w:val="26"/>
        </w:rPr>
        <w:t xml:space="preserve">. Документами </w:t>
      </w:r>
      <w:r w:rsidR="008F1516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 xml:space="preserve">публичных слушаний являются протокол </w:t>
      </w:r>
      <w:r w:rsidR="008F1516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>публичных слушаний</w:t>
      </w:r>
      <w:r w:rsidR="00472B38">
        <w:rPr>
          <w:rFonts w:ascii="Liberation Serif" w:hAnsi="Liberation Serif" w:cs="Arial"/>
          <w:szCs w:val="26"/>
        </w:rPr>
        <w:t>,</w:t>
      </w:r>
      <w:r w:rsidR="008C1BB6" w:rsidRPr="00640064">
        <w:rPr>
          <w:rFonts w:ascii="Liberation Serif" w:hAnsi="Liberation Serif" w:cs="Arial"/>
          <w:szCs w:val="26"/>
        </w:rPr>
        <w:t xml:space="preserve"> заключение </w:t>
      </w:r>
      <w:r w:rsidR="00472B38">
        <w:rPr>
          <w:rFonts w:ascii="Liberation Serif" w:hAnsi="Liberation Serif" w:cs="Arial"/>
          <w:szCs w:val="26"/>
        </w:rPr>
        <w:t>п</w:t>
      </w:r>
      <w:r w:rsidR="008C1BB6" w:rsidRPr="00640064">
        <w:rPr>
          <w:rFonts w:ascii="Liberation Serif" w:hAnsi="Liberation Serif" w:cs="Arial"/>
          <w:szCs w:val="26"/>
        </w:rPr>
        <w:t>о результат</w:t>
      </w:r>
      <w:r w:rsidR="00472B38">
        <w:rPr>
          <w:rFonts w:ascii="Liberation Serif" w:hAnsi="Liberation Serif" w:cs="Arial"/>
          <w:szCs w:val="26"/>
        </w:rPr>
        <w:t xml:space="preserve">ам </w:t>
      </w:r>
      <w:r w:rsidR="008F1516" w:rsidRPr="00640064">
        <w:rPr>
          <w:rFonts w:ascii="Liberation Serif" w:hAnsi="Liberation Serif" w:cs="Arial"/>
          <w:szCs w:val="26"/>
        </w:rPr>
        <w:t>обществе</w:t>
      </w:r>
      <w:r w:rsidR="008F1516" w:rsidRPr="00640064">
        <w:rPr>
          <w:rFonts w:ascii="Liberation Serif" w:hAnsi="Liberation Serif" w:cs="Arial"/>
          <w:szCs w:val="26"/>
        </w:rPr>
        <w:t>н</w:t>
      </w:r>
      <w:r w:rsidR="008F1516" w:rsidRPr="00640064">
        <w:rPr>
          <w:rFonts w:ascii="Liberation Serif" w:hAnsi="Liberation Serif" w:cs="Arial"/>
          <w:szCs w:val="26"/>
        </w:rPr>
        <w:t xml:space="preserve">ных обсуждений или </w:t>
      </w:r>
      <w:r w:rsidR="00472B38">
        <w:rPr>
          <w:rFonts w:ascii="Liberation Serif" w:hAnsi="Liberation Serif" w:cs="Arial"/>
          <w:szCs w:val="26"/>
        </w:rPr>
        <w:t xml:space="preserve">публичных слушаний, </w:t>
      </w:r>
      <w:r w:rsidR="00472B38" w:rsidRPr="00472B38">
        <w:rPr>
          <w:rFonts w:ascii="Liberation Serif" w:hAnsi="Liberation Serif" w:cs="Arial"/>
          <w:szCs w:val="26"/>
        </w:rPr>
        <w:t xml:space="preserve">Информация по результатам </w:t>
      </w:r>
      <w:r w:rsidR="00472B38" w:rsidRPr="00640064">
        <w:rPr>
          <w:rFonts w:ascii="Liberation Serif" w:hAnsi="Liberation Serif" w:cs="Arial"/>
          <w:szCs w:val="26"/>
        </w:rPr>
        <w:t>общественных обсу</w:t>
      </w:r>
      <w:r w:rsidR="00472B38" w:rsidRPr="00640064">
        <w:rPr>
          <w:rFonts w:ascii="Liberation Serif" w:hAnsi="Liberation Serif" w:cs="Arial"/>
          <w:szCs w:val="26"/>
        </w:rPr>
        <w:t>ж</w:t>
      </w:r>
      <w:r w:rsidR="00472B38" w:rsidRPr="00640064">
        <w:rPr>
          <w:rFonts w:ascii="Liberation Serif" w:hAnsi="Liberation Serif" w:cs="Arial"/>
          <w:szCs w:val="26"/>
        </w:rPr>
        <w:t xml:space="preserve">дений или </w:t>
      </w:r>
      <w:r w:rsidR="00472B38" w:rsidRPr="00472B38">
        <w:rPr>
          <w:rFonts w:ascii="Liberation Serif" w:hAnsi="Liberation Serif" w:cs="Arial"/>
          <w:szCs w:val="26"/>
        </w:rPr>
        <w:t>публичных слушаний</w:t>
      </w:r>
      <w:r w:rsidR="00472B38">
        <w:rPr>
          <w:rFonts w:ascii="Liberation Serif" w:hAnsi="Liberation Serif" w:cs="Arial"/>
          <w:szCs w:val="26"/>
        </w:rPr>
        <w:t>.</w:t>
      </w:r>
    </w:p>
    <w:p w14:paraId="0122A641" w14:textId="77777777" w:rsidR="008C1BB6" w:rsidRPr="00640064" w:rsidRDefault="00BA523E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7</w:t>
      </w:r>
      <w:r w:rsidR="008C1BB6" w:rsidRPr="00640064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640064">
        <w:rPr>
          <w:rFonts w:ascii="Liberation Serif" w:hAnsi="Liberation Serif" w:cs="Arial"/>
          <w:szCs w:val="26"/>
        </w:rPr>
        <w:t xml:space="preserve">Финансирование проведения </w:t>
      </w:r>
      <w:r w:rsidR="00B56D32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 xml:space="preserve">публичных слушаний осуществляется за счет средств местного бюджета, за исключением случаев проведения </w:t>
      </w:r>
      <w:r w:rsidR="00B56D32" w:rsidRPr="00640064">
        <w:rPr>
          <w:rFonts w:ascii="Liberation Serif" w:hAnsi="Liberation Serif" w:cs="Arial"/>
          <w:szCs w:val="26"/>
        </w:rPr>
        <w:t>общ</w:t>
      </w:r>
      <w:r w:rsidR="00B56D32" w:rsidRPr="00640064">
        <w:rPr>
          <w:rFonts w:ascii="Liberation Serif" w:hAnsi="Liberation Serif" w:cs="Arial"/>
          <w:szCs w:val="26"/>
        </w:rPr>
        <w:t>е</w:t>
      </w:r>
      <w:r w:rsidR="00B56D32" w:rsidRPr="00640064">
        <w:rPr>
          <w:rFonts w:ascii="Liberation Serif" w:hAnsi="Liberation Serif" w:cs="Arial"/>
          <w:szCs w:val="26"/>
        </w:rPr>
        <w:t xml:space="preserve">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>публичных слушаний по вопросу предоставления разрешения на условно разрешенный вид использования земельного участка или объекта капитального стро</w:t>
      </w:r>
      <w:r w:rsidR="008C1BB6" w:rsidRPr="00640064">
        <w:rPr>
          <w:rFonts w:ascii="Liberation Serif" w:hAnsi="Liberation Serif" w:cs="Arial"/>
          <w:szCs w:val="26"/>
        </w:rPr>
        <w:t>и</w:t>
      </w:r>
      <w:r w:rsidR="008C1BB6" w:rsidRPr="00640064">
        <w:rPr>
          <w:rFonts w:ascii="Liberation Serif" w:hAnsi="Liberation Serif" w:cs="Arial"/>
          <w:szCs w:val="26"/>
        </w:rPr>
        <w:t>тельства, а также по вопросу предоставления разрешения на отклонение от предельных пар</w:t>
      </w:r>
      <w:r w:rsidR="008C1BB6" w:rsidRPr="00640064">
        <w:rPr>
          <w:rFonts w:ascii="Liberation Serif" w:hAnsi="Liberation Serif" w:cs="Arial"/>
          <w:szCs w:val="26"/>
        </w:rPr>
        <w:t>а</w:t>
      </w:r>
      <w:r w:rsidR="008C1BB6" w:rsidRPr="00640064">
        <w:rPr>
          <w:rFonts w:ascii="Liberation Serif" w:hAnsi="Liberation Serif" w:cs="Arial"/>
          <w:szCs w:val="26"/>
        </w:rPr>
        <w:t>метров разрешенного строительства, реконструкции объектов капитального строительства.</w:t>
      </w:r>
      <w:proofErr w:type="gramEnd"/>
      <w:r w:rsidR="008C1BB6" w:rsidRPr="00640064">
        <w:rPr>
          <w:rFonts w:ascii="Liberation Serif" w:hAnsi="Liberation Serif" w:cs="Arial"/>
          <w:szCs w:val="26"/>
        </w:rPr>
        <w:t xml:space="preserve"> В указанных случаях расходы, связанные с организацией и проведением </w:t>
      </w:r>
      <w:r w:rsidR="00B56D32" w:rsidRPr="00640064">
        <w:rPr>
          <w:rFonts w:ascii="Liberation Serif" w:hAnsi="Liberation Serif" w:cs="Arial"/>
          <w:szCs w:val="26"/>
        </w:rPr>
        <w:t>общественных обсужд</w:t>
      </w:r>
      <w:r w:rsidR="00B56D32" w:rsidRPr="00640064">
        <w:rPr>
          <w:rFonts w:ascii="Liberation Serif" w:hAnsi="Liberation Serif" w:cs="Arial"/>
          <w:szCs w:val="26"/>
        </w:rPr>
        <w:t>е</w:t>
      </w:r>
      <w:r w:rsidR="00B56D32" w:rsidRPr="00640064">
        <w:rPr>
          <w:rFonts w:ascii="Liberation Serif" w:hAnsi="Liberation Serif" w:cs="Arial"/>
          <w:szCs w:val="26"/>
        </w:rPr>
        <w:t xml:space="preserve">ний или </w:t>
      </w:r>
      <w:r w:rsidR="008C1BB6" w:rsidRPr="00640064">
        <w:rPr>
          <w:rFonts w:ascii="Liberation Serif" w:hAnsi="Liberation Serif" w:cs="Arial"/>
          <w:szCs w:val="26"/>
        </w:rPr>
        <w:t>публичных слушаний, несут заинтересованные физические и юридические лица.</w:t>
      </w:r>
    </w:p>
    <w:p w14:paraId="0122A642" w14:textId="77777777" w:rsidR="0018549B" w:rsidRPr="00253CCE" w:rsidRDefault="0018549B" w:rsidP="0014795F">
      <w:pPr>
        <w:widowControl w:val="0"/>
        <w:autoSpaceDE w:val="0"/>
        <w:autoSpaceDN w:val="0"/>
        <w:adjustRightInd w:val="0"/>
        <w:ind w:firstLine="540"/>
        <w:rPr>
          <w:rFonts w:ascii="Liberation Serif" w:hAnsi="Liberation Serif" w:cs="Arial"/>
          <w:b/>
          <w:bCs/>
          <w:sz w:val="20"/>
          <w:szCs w:val="20"/>
        </w:rPr>
      </w:pPr>
    </w:p>
    <w:p w14:paraId="0122A643" w14:textId="0BF79B76" w:rsidR="008C1BB6" w:rsidRPr="0014795F" w:rsidRDefault="008C1BB6" w:rsidP="0014795F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46" w:name="_Toc47621154"/>
      <w:r w:rsidRPr="0014795F">
        <w:rPr>
          <w:rFonts w:ascii="Liberation Serif" w:hAnsi="Liberation Serif"/>
          <w:sz w:val="24"/>
        </w:rPr>
        <w:t xml:space="preserve">Статья </w:t>
      </w:r>
      <w:r w:rsidR="00253CCE">
        <w:rPr>
          <w:rFonts w:ascii="Liberation Serif" w:hAnsi="Liberation Serif"/>
          <w:sz w:val="24"/>
        </w:rPr>
        <w:t>25</w:t>
      </w:r>
      <w:r w:rsidRPr="0014795F">
        <w:rPr>
          <w:rFonts w:ascii="Liberation Serif" w:hAnsi="Liberation Serif"/>
          <w:sz w:val="24"/>
        </w:rPr>
        <w:t xml:space="preserve">. Сроки проведения </w:t>
      </w:r>
      <w:r w:rsidR="008F1516" w:rsidRPr="0014795F">
        <w:rPr>
          <w:rFonts w:ascii="Liberation Serif" w:hAnsi="Liberation Serif"/>
          <w:sz w:val="24"/>
        </w:rPr>
        <w:t xml:space="preserve">общественных обсуждений или </w:t>
      </w:r>
      <w:r w:rsidRPr="0014795F">
        <w:rPr>
          <w:rFonts w:ascii="Liberation Serif" w:hAnsi="Liberation Serif"/>
          <w:sz w:val="24"/>
        </w:rPr>
        <w:t>публичных слушаний</w:t>
      </w:r>
      <w:bookmarkEnd w:id="46"/>
    </w:p>
    <w:p w14:paraId="0122A645" w14:textId="7957B088" w:rsidR="00B56D32" w:rsidRPr="00640064" w:rsidRDefault="008C1BB6" w:rsidP="0014795F">
      <w:pPr>
        <w:widowControl w:val="0"/>
        <w:tabs>
          <w:tab w:val="left" w:pos="10260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1. </w:t>
      </w:r>
      <w:proofErr w:type="gramStart"/>
      <w:r w:rsidR="00B56D32" w:rsidRPr="00640064">
        <w:rPr>
          <w:rFonts w:ascii="Liberation Serif" w:hAnsi="Liberation Serif" w:cs="Arial"/>
          <w:szCs w:val="26"/>
        </w:rPr>
        <w:t>Общественные обсуждения или п</w:t>
      </w:r>
      <w:r w:rsidR="00FD792D" w:rsidRPr="00640064">
        <w:rPr>
          <w:rFonts w:ascii="Liberation Serif" w:hAnsi="Liberation Serif" w:cs="Arial"/>
          <w:szCs w:val="26"/>
        </w:rPr>
        <w:t xml:space="preserve">убличные слушания по проекту внесения изменений в </w:t>
      </w:r>
      <w:r w:rsidR="00B93E2A">
        <w:rPr>
          <w:rFonts w:ascii="Liberation Serif" w:hAnsi="Liberation Serif" w:cs="Arial"/>
          <w:szCs w:val="26"/>
        </w:rPr>
        <w:t>генеральный план</w:t>
      </w:r>
      <w:r w:rsidR="00FD792D" w:rsidRPr="00640064">
        <w:rPr>
          <w:rFonts w:ascii="Liberation Serif" w:hAnsi="Liberation Serif" w:cs="Arial"/>
          <w:szCs w:val="26"/>
        </w:rPr>
        <w:t xml:space="preserve"> поселения проводятся в срок не менее одного месяца и </w:t>
      </w:r>
      <w:r w:rsidR="00B56D32" w:rsidRPr="00640064">
        <w:rPr>
          <w:rFonts w:ascii="Liberation Serif" w:hAnsi="Liberation Serif" w:cs="Arial"/>
          <w:szCs w:val="26"/>
        </w:rPr>
        <w:t xml:space="preserve">не </w:t>
      </w:r>
      <w:r w:rsidR="00FD792D" w:rsidRPr="00640064">
        <w:rPr>
          <w:rFonts w:ascii="Liberation Serif" w:hAnsi="Liberation Serif" w:cs="Arial"/>
          <w:szCs w:val="26"/>
        </w:rPr>
        <w:t xml:space="preserve">более трех месяцев с момента </w:t>
      </w:r>
      <w:r w:rsidR="00B56D32" w:rsidRPr="00640064">
        <w:rPr>
          <w:rFonts w:ascii="Liberation Serif" w:hAnsi="Liberation Serif" w:cs="Arial"/>
          <w:szCs w:val="26"/>
        </w:rPr>
        <w:t xml:space="preserve">оповещения жителей поселения об их проведении до дня опубликования заключения о результатах общественных обсуждений или публичных слушаний. </w:t>
      </w:r>
      <w:proofErr w:type="gramEnd"/>
    </w:p>
    <w:p w14:paraId="0122A646" w14:textId="56FC471E" w:rsidR="00F55C8A" w:rsidRPr="00640064" w:rsidRDefault="00FD792D" w:rsidP="0014795F">
      <w:pPr>
        <w:widowControl w:val="0"/>
        <w:tabs>
          <w:tab w:val="left" w:pos="10260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2. </w:t>
      </w:r>
      <w:r w:rsidR="00B56D32" w:rsidRPr="001C1F30">
        <w:rPr>
          <w:rFonts w:ascii="Liberation Serif" w:hAnsi="Liberation Serif" w:cs="Arial"/>
          <w:szCs w:val="26"/>
        </w:rPr>
        <w:t>Общественные обсуждения или п</w:t>
      </w:r>
      <w:r w:rsidR="008C1BB6" w:rsidRPr="001C1F30">
        <w:rPr>
          <w:rFonts w:ascii="Liberation Serif" w:hAnsi="Liberation Serif" w:cs="Arial"/>
          <w:szCs w:val="26"/>
        </w:rPr>
        <w:t xml:space="preserve">убличные слушания по проекту внесения изменений в настоящие Правила проводятся в срок </w:t>
      </w:r>
      <w:r w:rsidR="00D8246F" w:rsidRPr="001C1F30">
        <w:rPr>
          <w:rFonts w:ascii="Liberation Serif" w:hAnsi="Liberation Serif"/>
        </w:rPr>
        <w:t>не менее одного и не более трех месяцев</w:t>
      </w:r>
      <w:r w:rsidR="001C1F30" w:rsidRPr="001C1F30">
        <w:rPr>
          <w:rFonts w:ascii="Liberation Serif" w:hAnsi="Liberation Serif" w:cs="Arial"/>
          <w:szCs w:val="26"/>
        </w:rPr>
        <w:t xml:space="preserve"> </w:t>
      </w:r>
      <w:r w:rsidR="008C1BB6" w:rsidRPr="00640064">
        <w:rPr>
          <w:rFonts w:ascii="Liberation Serif" w:hAnsi="Liberation Serif" w:cs="Arial"/>
          <w:szCs w:val="26"/>
        </w:rPr>
        <w:t>со дня офиц</w:t>
      </w:r>
      <w:r w:rsidR="008C1BB6" w:rsidRPr="00640064">
        <w:rPr>
          <w:rFonts w:ascii="Liberation Serif" w:hAnsi="Liberation Serif" w:cs="Arial"/>
          <w:szCs w:val="26"/>
        </w:rPr>
        <w:t>и</w:t>
      </w:r>
      <w:r w:rsidR="008C1BB6" w:rsidRPr="00640064">
        <w:rPr>
          <w:rFonts w:ascii="Liberation Serif" w:hAnsi="Liberation Serif" w:cs="Arial"/>
          <w:szCs w:val="26"/>
        </w:rPr>
        <w:t>ального опубликования соответствующего проекта.</w:t>
      </w:r>
      <w:r w:rsidR="00F55C8A" w:rsidRPr="00640064">
        <w:rPr>
          <w:rFonts w:ascii="Liberation Serif" w:hAnsi="Liberation Serif" w:cs="Arial"/>
          <w:szCs w:val="26"/>
        </w:rPr>
        <w:t xml:space="preserve"> </w:t>
      </w:r>
      <w:proofErr w:type="gramStart"/>
      <w:r w:rsidR="00F55C8A" w:rsidRPr="00640064">
        <w:rPr>
          <w:rFonts w:ascii="Liberation Serif" w:hAnsi="Liberation Serif" w:cs="Arial"/>
          <w:szCs w:val="26"/>
        </w:rPr>
        <w:t>В случае подготовки изменений в насто</w:t>
      </w:r>
      <w:r w:rsidR="00F55C8A" w:rsidRPr="00640064">
        <w:rPr>
          <w:rFonts w:ascii="Liberation Serif" w:hAnsi="Liberation Serif" w:cs="Arial"/>
          <w:szCs w:val="26"/>
        </w:rPr>
        <w:t>я</w:t>
      </w:r>
      <w:r w:rsidR="00F55C8A" w:rsidRPr="00640064">
        <w:rPr>
          <w:rFonts w:ascii="Liberation Serif" w:hAnsi="Liberation Serif" w:cs="Arial"/>
          <w:szCs w:val="26"/>
        </w:rPr>
        <w:t>щие Правила в части внесения изменений в градостроительный регламент</w:t>
      </w:r>
      <w:proofErr w:type="gramEnd"/>
      <w:r w:rsidR="00F55C8A" w:rsidRPr="00640064">
        <w:rPr>
          <w:rFonts w:ascii="Liberation Serif" w:hAnsi="Liberation Serif" w:cs="Arial"/>
          <w:szCs w:val="26"/>
        </w:rPr>
        <w:t xml:space="preserve">, установленный для </w:t>
      </w:r>
      <w:r w:rsidR="00F55C8A" w:rsidRPr="00640064">
        <w:rPr>
          <w:rFonts w:ascii="Liberation Serif" w:hAnsi="Liberation Serif" w:cs="Arial"/>
          <w:szCs w:val="26"/>
        </w:rPr>
        <w:lastRenderedPageBreak/>
        <w:t xml:space="preserve">конкретной территориальной зоны, срок проведения </w:t>
      </w:r>
      <w:r w:rsidR="00500173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F55C8A" w:rsidRPr="00640064">
        <w:rPr>
          <w:rFonts w:ascii="Liberation Serif" w:hAnsi="Liberation Serif" w:cs="Arial"/>
          <w:szCs w:val="26"/>
        </w:rPr>
        <w:t>публи</w:t>
      </w:r>
      <w:r w:rsidR="00F55C8A" w:rsidRPr="00640064">
        <w:rPr>
          <w:rFonts w:ascii="Liberation Serif" w:hAnsi="Liberation Serif" w:cs="Arial"/>
          <w:szCs w:val="26"/>
        </w:rPr>
        <w:t>ч</w:t>
      </w:r>
      <w:r w:rsidR="00F55C8A" w:rsidRPr="00640064">
        <w:rPr>
          <w:rFonts w:ascii="Liberation Serif" w:hAnsi="Liberation Serif" w:cs="Arial"/>
          <w:szCs w:val="26"/>
        </w:rPr>
        <w:t>ных слушаний не может быть более чем один месяц.</w:t>
      </w:r>
    </w:p>
    <w:p w14:paraId="0122A647" w14:textId="77777777" w:rsidR="00500173" w:rsidRPr="00640064" w:rsidRDefault="00FD792D" w:rsidP="0014795F">
      <w:pPr>
        <w:widowControl w:val="0"/>
        <w:tabs>
          <w:tab w:val="left" w:pos="10260"/>
        </w:tabs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3</w:t>
      </w:r>
      <w:r w:rsidR="008C1BB6" w:rsidRPr="00640064">
        <w:rPr>
          <w:rFonts w:ascii="Liberation Serif" w:hAnsi="Liberation Serif" w:cs="Arial"/>
          <w:szCs w:val="26"/>
        </w:rPr>
        <w:t xml:space="preserve">. </w:t>
      </w:r>
      <w:proofErr w:type="gramStart"/>
      <w:r w:rsidR="00500173" w:rsidRPr="00640064">
        <w:rPr>
          <w:rFonts w:ascii="Liberation Serif" w:hAnsi="Liberation Serif" w:cs="Arial"/>
          <w:szCs w:val="26"/>
        </w:rPr>
        <w:t>Общественные обсуждения или п</w:t>
      </w:r>
      <w:r w:rsidR="008C1BB6" w:rsidRPr="00640064">
        <w:rPr>
          <w:rFonts w:ascii="Liberation Serif" w:hAnsi="Liberation Serif" w:cs="Arial"/>
          <w:szCs w:val="26"/>
        </w:rPr>
        <w:t xml:space="preserve">убличные слушания по вопросу </w:t>
      </w:r>
      <w:r w:rsidR="008C1BB6" w:rsidRPr="00640064">
        <w:rPr>
          <w:rFonts w:ascii="Liberation Serif" w:hAnsi="Liberation Serif" w:cs="Arial"/>
          <w:bCs/>
          <w:szCs w:val="26"/>
        </w:rPr>
        <w:t>предоставления ра</w:t>
      </w:r>
      <w:r w:rsidR="008C1BB6" w:rsidRPr="00640064">
        <w:rPr>
          <w:rFonts w:ascii="Liberation Serif" w:hAnsi="Liberation Serif" w:cs="Arial"/>
          <w:bCs/>
          <w:szCs w:val="26"/>
        </w:rPr>
        <w:t>з</w:t>
      </w:r>
      <w:r w:rsidR="008C1BB6" w:rsidRPr="00640064">
        <w:rPr>
          <w:rFonts w:ascii="Liberation Serif" w:hAnsi="Liberation Serif" w:cs="Arial"/>
          <w:bCs/>
          <w:szCs w:val="26"/>
        </w:rPr>
        <w:t>решения на условно разрешенный вид использования земельного участка или объекта кап</w:t>
      </w:r>
      <w:r w:rsidR="008C1BB6" w:rsidRPr="00640064">
        <w:rPr>
          <w:rFonts w:ascii="Liberation Serif" w:hAnsi="Liberation Serif" w:cs="Arial"/>
          <w:bCs/>
          <w:szCs w:val="26"/>
        </w:rPr>
        <w:t>и</w:t>
      </w:r>
      <w:r w:rsidR="008C1BB6" w:rsidRPr="00640064">
        <w:rPr>
          <w:rFonts w:ascii="Liberation Serif" w:hAnsi="Liberation Serif" w:cs="Arial"/>
          <w:bCs/>
          <w:szCs w:val="26"/>
        </w:rPr>
        <w:t>тального строительства, а также</w:t>
      </w:r>
      <w:r w:rsidR="008C1BB6" w:rsidRPr="00640064">
        <w:rPr>
          <w:rFonts w:ascii="Liberation Serif" w:hAnsi="Liberation Serif" w:cs="Arial"/>
          <w:szCs w:val="26"/>
        </w:rPr>
        <w:t xml:space="preserve"> по вопросу предоставления разрешения на отклонение от пр</w:t>
      </w:r>
      <w:r w:rsidR="008C1BB6" w:rsidRPr="00640064">
        <w:rPr>
          <w:rFonts w:ascii="Liberation Serif" w:hAnsi="Liberation Serif" w:cs="Arial"/>
          <w:szCs w:val="26"/>
        </w:rPr>
        <w:t>е</w:t>
      </w:r>
      <w:r w:rsidR="008C1BB6" w:rsidRPr="00640064">
        <w:rPr>
          <w:rFonts w:ascii="Liberation Serif" w:hAnsi="Liberation Serif" w:cs="Arial"/>
          <w:szCs w:val="26"/>
        </w:rPr>
        <w:t>дельных параметров разрешенного строительства, реконструкции объектов капитального стр</w:t>
      </w:r>
      <w:r w:rsidR="008C1BB6" w:rsidRPr="00640064">
        <w:rPr>
          <w:rFonts w:ascii="Liberation Serif" w:hAnsi="Liberation Serif" w:cs="Arial"/>
          <w:szCs w:val="26"/>
        </w:rPr>
        <w:t>о</w:t>
      </w:r>
      <w:r w:rsidR="008C1BB6" w:rsidRPr="00640064">
        <w:rPr>
          <w:rFonts w:ascii="Liberation Serif" w:hAnsi="Liberation Serif" w:cs="Arial"/>
          <w:szCs w:val="26"/>
        </w:rPr>
        <w:t xml:space="preserve">ительства проводятся в </w:t>
      </w:r>
      <w:r w:rsidR="00500173" w:rsidRPr="00640064">
        <w:rPr>
          <w:rFonts w:ascii="Liberation Serif" w:hAnsi="Liberation Serif" w:cs="Arial"/>
          <w:szCs w:val="26"/>
        </w:rPr>
        <w:t>срок не более одного месяца со дня оповещения жителей поселения об их проведении до дня опубликования заключения о результатах общественных обсуждений</w:t>
      </w:r>
      <w:proofErr w:type="gramEnd"/>
      <w:r w:rsidR="00500173" w:rsidRPr="00640064">
        <w:rPr>
          <w:rFonts w:ascii="Liberation Serif" w:hAnsi="Liberation Serif" w:cs="Arial"/>
          <w:szCs w:val="26"/>
        </w:rPr>
        <w:t xml:space="preserve"> или публичных слушаний.</w:t>
      </w:r>
    </w:p>
    <w:p w14:paraId="0122A648" w14:textId="77777777" w:rsidR="00500173" w:rsidRPr="00640064" w:rsidRDefault="00FD792D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4</w:t>
      </w:r>
      <w:r w:rsidR="008C1BB6" w:rsidRPr="00640064">
        <w:rPr>
          <w:rFonts w:ascii="Liberation Serif" w:hAnsi="Liberation Serif" w:cs="Arial"/>
          <w:szCs w:val="26"/>
        </w:rPr>
        <w:t xml:space="preserve">. </w:t>
      </w:r>
      <w:proofErr w:type="gramStart"/>
      <w:r w:rsidR="00500173" w:rsidRPr="00640064">
        <w:rPr>
          <w:rFonts w:ascii="Liberation Serif" w:hAnsi="Liberation Serif" w:cs="Arial"/>
          <w:szCs w:val="26"/>
        </w:rPr>
        <w:t>Общественные обсуждения или п</w:t>
      </w:r>
      <w:r w:rsidR="008C1BB6" w:rsidRPr="00640064">
        <w:rPr>
          <w:rFonts w:ascii="Liberation Serif" w:hAnsi="Liberation Serif" w:cs="Arial"/>
          <w:szCs w:val="26"/>
        </w:rPr>
        <w:t>убличные слушания по проектам планировки террит</w:t>
      </w:r>
      <w:r w:rsidR="008C1BB6" w:rsidRPr="00640064">
        <w:rPr>
          <w:rFonts w:ascii="Liberation Serif" w:hAnsi="Liberation Serif" w:cs="Arial"/>
          <w:szCs w:val="26"/>
        </w:rPr>
        <w:t>о</w:t>
      </w:r>
      <w:r w:rsidR="008C1BB6" w:rsidRPr="00640064">
        <w:rPr>
          <w:rFonts w:ascii="Liberation Serif" w:hAnsi="Liberation Serif" w:cs="Arial"/>
          <w:szCs w:val="26"/>
        </w:rPr>
        <w:t>рии и проектам межевания территории</w:t>
      </w:r>
      <w:r w:rsidR="00117916" w:rsidRPr="00640064">
        <w:rPr>
          <w:rFonts w:ascii="Liberation Serif" w:hAnsi="Liberation Serif" w:cs="Arial"/>
          <w:szCs w:val="26"/>
        </w:rPr>
        <w:t xml:space="preserve"> </w:t>
      </w:r>
      <w:r w:rsidR="008C1BB6" w:rsidRPr="00640064">
        <w:rPr>
          <w:rFonts w:ascii="Liberation Serif" w:hAnsi="Liberation Serif" w:cs="Arial"/>
          <w:szCs w:val="26"/>
        </w:rPr>
        <w:t>проводятся в срок не менее одного не более трех мес</w:t>
      </w:r>
      <w:r w:rsidR="008C1BB6" w:rsidRPr="00640064">
        <w:rPr>
          <w:rFonts w:ascii="Liberation Serif" w:hAnsi="Liberation Serif" w:cs="Arial"/>
          <w:szCs w:val="26"/>
        </w:rPr>
        <w:t>я</w:t>
      </w:r>
      <w:r w:rsidR="008C1BB6" w:rsidRPr="00640064">
        <w:rPr>
          <w:rFonts w:ascii="Liberation Serif" w:hAnsi="Liberation Serif" w:cs="Arial"/>
          <w:szCs w:val="26"/>
        </w:rPr>
        <w:t xml:space="preserve">цев со дня оповещения жителей поселения </w:t>
      </w:r>
      <w:r w:rsidR="00500173" w:rsidRPr="00640064">
        <w:rPr>
          <w:rFonts w:ascii="Liberation Serif" w:hAnsi="Liberation Serif" w:cs="Arial"/>
          <w:szCs w:val="26"/>
        </w:rPr>
        <w:t>об их проведении до дня опубликования заключения о результатах общественных обсуждений или публичных слушаний.</w:t>
      </w:r>
      <w:proofErr w:type="gramEnd"/>
    </w:p>
    <w:p w14:paraId="0122A64B" w14:textId="77777777" w:rsidR="00E877CA" w:rsidRPr="00253CCE" w:rsidRDefault="00E877CA" w:rsidP="0014795F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Arial"/>
          <w:b/>
          <w:bCs/>
          <w:sz w:val="20"/>
          <w:szCs w:val="20"/>
        </w:rPr>
      </w:pPr>
    </w:p>
    <w:p w14:paraId="0122A64C" w14:textId="50AC8173" w:rsidR="00FD792D" w:rsidRPr="0014795F" w:rsidRDefault="00FD792D" w:rsidP="0014795F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47" w:name="_Toc47621155"/>
      <w:r w:rsidRPr="0014795F">
        <w:rPr>
          <w:rFonts w:ascii="Liberation Serif" w:hAnsi="Liberation Serif"/>
          <w:sz w:val="24"/>
        </w:rPr>
        <w:t xml:space="preserve">Статья </w:t>
      </w:r>
      <w:r w:rsidR="004F4DEF">
        <w:rPr>
          <w:rFonts w:ascii="Liberation Serif" w:hAnsi="Liberation Serif"/>
          <w:sz w:val="24"/>
        </w:rPr>
        <w:t>2</w:t>
      </w:r>
      <w:r w:rsidR="00253CCE">
        <w:rPr>
          <w:rFonts w:ascii="Liberation Serif" w:hAnsi="Liberation Serif"/>
          <w:sz w:val="24"/>
        </w:rPr>
        <w:t>6</w:t>
      </w:r>
      <w:r w:rsidRPr="0014795F">
        <w:rPr>
          <w:rFonts w:ascii="Liberation Serif" w:hAnsi="Liberation Serif"/>
          <w:sz w:val="24"/>
        </w:rPr>
        <w:t xml:space="preserve">. Проведение </w:t>
      </w:r>
      <w:r w:rsidR="00500173" w:rsidRPr="0014795F">
        <w:rPr>
          <w:rFonts w:ascii="Liberation Serif" w:hAnsi="Liberation Serif"/>
          <w:sz w:val="24"/>
        </w:rPr>
        <w:t xml:space="preserve">общественных обсуждений или </w:t>
      </w:r>
      <w:r w:rsidRPr="0014795F">
        <w:rPr>
          <w:rFonts w:ascii="Liberation Serif" w:hAnsi="Liberation Serif"/>
          <w:sz w:val="24"/>
        </w:rPr>
        <w:t xml:space="preserve">публичных слушаний по </w:t>
      </w:r>
      <w:r w:rsidR="00B65C8E" w:rsidRPr="0014795F">
        <w:rPr>
          <w:rFonts w:ascii="Liberation Serif" w:hAnsi="Liberation Serif"/>
          <w:sz w:val="24"/>
        </w:rPr>
        <w:t>пр</w:t>
      </w:r>
      <w:r w:rsidR="00B65C8E" w:rsidRPr="0014795F">
        <w:rPr>
          <w:rFonts w:ascii="Liberation Serif" w:hAnsi="Liberation Serif"/>
          <w:sz w:val="24"/>
        </w:rPr>
        <w:t>о</w:t>
      </w:r>
      <w:r w:rsidR="00B65C8E" w:rsidRPr="0014795F">
        <w:rPr>
          <w:rFonts w:ascii="Liberation Serif" w:hAnsi="Liberation Serif"/>
          <w:sz w:val="24"/>
        </w:rPr>
        <w:t>екту</w:t>
      </w:r>
      <w:r w:rsidRPr="0014795F">
        <w:rPr>
          <w:rFonts w:ascii="Liberation Serif" w:hAnsi="Liberation Serif"/>
          <w:sz w:val="24"/>
        </w:rPr>
        <w:t xml:space="preserve"> внесения изменений в генеральный план поселения</w:t>
      </w:r>
      <w:bookmarkEnd w:id="47"/>
      <w:r w:rsidRPr="0014795F">
        <w:rPr>
          <w:rFonts w:ascii="Liberation Serif" w:hAnsi="Liberation Serif"/>
          <w:sz w:val="24"/>
        </w:rPr>
        <w:t xml:space="preserve"> </w:t>
      </w:r>
    </w:p>
    <w:p w14:paraId="0122A64E" w14:textId="77777777" w:rsidR="00FD792D" w:rsidRPr="00640064" w:rsidRDefault="00FD792D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1. </w:t>
      </w:r>
      <w:r w:rsidR="00075852" w:rsidRPr="00640064">
        <w:rPr>
          <w:rFonts w:ascii="Liberation Serif" w:hAnsi="Liberation Serif" w:cs="Arial"/>
          <w:szCs w:val="26"/>
        </w:rPr>
        <w:t>Общественные обсуждения или п</w:t>
      </w:r>
      <w:r w:rsidRPr="00640064">
        <w:rPr>
          <w:rFonts w:ascii="Liberation Serif" w:hAnsi="Liberation Serif" w:cs="Arial"/>
          <w:szCs w:val="26"/>
        </w:rPr>
        <w:t xml:space="preserve">убличные слушания по проекту внесения изменений в генеральный план поселений проводятся Администрацией поселения по решению Главы </w:t>
      </w:r>
      <w:r w:rsidR="00F41E35" w:rsidRPr="00640064">
        <w:rPr>
          <w:rFonts w:ascii="Liberation Serif" w:hAnsi="Liberation Serif" w:cs="Arial"/>
          <w:szCs w:val="26"/>
        </w:rPr>
        <w:t>пос</w:t>
      </w:r>
      <w:r w:rsidR="00F41E35" w:rsidRPr="00640064">
        <w:rPr>
          <w:rFonts w:ascii="Liberation Serif" w:hAnsi="Liberation Serif" w:cs="Arial"/>
          <w:szCs w:val="26"/>
        </w:rPr>
        <w:t>е</w:t>
      </w:r>
      <w:r w:rsidR="00F41E35" w:rsidRPr="00640064">
        <w:rPr>
          <w:rFonts w:ascii="Liberation Serif" w:hAnsi="Liberation Serif" w:cs="Arial"/>
          <w:szCs w:val="26"/>
        </w:rPr>
        <w:t>ления</w:t>
      </w:r>
      <w:r w:rsidRPr="00640064">
        <w:rPr>
          <w:rFonts w:ascii="Liberation Serif" w:hAnsi="Liberation Serif" w:cs="Arial"/>
          <w:szCs w:val="26"/>
        </w:rPr>
        <w:t>.</w:t>
      </w:r>
    </w:p>
    <w:p w14:paraId="0122A64F" w14:textId="77777777" w:rsidR="001706A1" w:rsidRPr="00640064" w:rsidRDefault="00075852" w:rsidP="0014795F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2</w:t>
      </w:r>
      <w:r w:rsidR="00FD792D" w:rsidRPr="00640064">
        <w:rPr>
          <w:rFonts w:ascii="Liberation Serif" w:hAnsi="Liberation Serif" w:cs="Arial"/>
          <w:szCs w:val="26"/>
        </w:rPr>
        <w:t xml:space="preserve">. </w:t>
      </w:r>
      <w:proofErr w:type="gramStart"/>
      <w:r w:rsidRPr="00640064">
        <w:rPr>
          <w:rFonts w:ascii="Liberation Serif" w:hAnsi="Liberation Serif" w:cs="Arial"/>
          <w:szCs w:val="26"/>
        </w:rPr>
        <w:t>Общественные обсуждения или п</w:t>
      </w:r>
      <w:r w:rsidR="00FD792D" w:rsidRPr="00640064">
        <w:rPr>
          <w:rFonts w:ascii="Liberation Serif" w:hAnsi="Liberation Serif" w:cs="Arial"/>
          <w:szCs w:val="26"/>
        </w:rPr>
        <w:t xml:space="preserve">убличные слушания проводятся с участием </w:t>
      </w:r>
      <w:r w:rsidR="001706A1" w:rsidRPr="00640064">
        <w:rPr>
          <w:rFonts w:ascii="Liberation Serif" w:hAnsi="Liberation Serif" w:cs="Arial"/>
          <w:szCs w:val="26"/>
        </w:rPr>
        <w:t>граждан, постоянно проживающих на территории, в отношении которой подготовлен проект внесения изменений в генеральный план поселения, правообладателей находящихся в границах этой те</w:t>
      </w:r>
      <w:r w:rsidR="001706A1" w:rsidRPr="00640064">
        <w:rPr>
          <w:rFonts w:ascii="Liberation Serif" w:hAnsi="Liberation Serif" w:cs="Arial"/>
          <w:szCs w:val="26"/>
        </w:rPr>
        <w:t>р</w:t>
      </w:r>
      <w:r w:rsidR="001706A1" w:rsidRPr="00640064">
        <w:rPr>
          <w:rFonts w:ascii="Liberation Serif" w:hAnsi="Liberation Serif" w:cs="Arial"/>
          <w:szCs w:val="26"/>
        </w:rPr>
        <w:t>ритории земельных участков и (или) расположенных на них объектов капитального строител</w:t>
      </w:r>
      <w:r w:rsidR="001706A1" w:rsidRPr="00640064">
        <w:rPr>
          <w:rFonts w:ascii="Liberation Serif" w:hAnsi="Liberation Serif" w:cs="Arial"/>
          <w:szCs w:val="26"/>
        </w:rPr>
        <w:t>ь</w:t>
      </w:r>
      <w:r w:rsidR="001706A1" w:rsidRPr="00640064">
        <w:rPr>
          <w:rFonts w:ascii="Liberation Serif" w:hAnsi="Liberation Serif" w:cs="Arial"/>
          <w:szCs w:val="26"/>
        </w:rPr>
        <w:t>ства, а также правообладателей помещений, являющихся частью указанных объектов капитал</w:t>
      </w:r>
      <w:r w:rsidR="001706A1" w:rsidRPr="00640064">
        <w:rPr>
          <w:rFonts w:ascii="Liberation Serif" w:hAnsi="Liberation Serif" w:cs="Arial"/>
          <w:szCs w:val="26"/>
        </w:rPr>
        <w:t>ь</w:t>
      </w:r>
      <w:r w:rsidR="001706A1" w:rsidRPr="00640064">
        <w:rPr>
          <w:rFonts w:ascii="Liberation Serif" w:hAnsi="Liberation Serif" w:cs="Arial"/>
          <w:szCs w:val="26"/>
        </w:rPr>
        <w:t>ного строительства.</w:t>
      </w:r>
      <w:proofErr w:type="gramEnd"/>
    </w:p>
    <w:p w14:paraId="0122A650" w14:textId="77777777" w:rsidR="00CB33D1" w:rsidRPr="00640064" w:rsidRDefault="00075852" w:rsidP="0014795F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3</w:t>
      </w:r>
      <w:r w:rsidR="00FD792D" w:rsidRPr="00640064">
        <w:rPr>
          <w:rFonts w:ascii="Liberation Serif" w:hAnsi="Liberation Serif" w:cs="Arial"/>
          <w:szCs w:val="26"/>
        </w:rPr>
        <w:t xml:space="preserve">. </w:t>
      </w:r>
      <w:proofErr w:type="gramStart"/>
      <w:r w:rsidR="00FD792D" w:rsidRPr="00640064">
        <w:rPr>
          <w:rFonts w:ascii="Liberation Serif" w:hAnsi="Liberation Serif" w:cs="Arial"/>
          <w:szCs w:val="26"/>
        </w:rPr>
        <w:t xml:space="preserve">После завершения </w:t>
      </w:r>
      <w:r w:rsidR="00500173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FD792D" w:rsidRPr="00640064">
        <w:rPr>
          <w:rFonts w:ascii="Liberation Serif" w:hAnsi="Liberation Serif" w:cs="Arial"/>
          <w:szCs w:val="26"/>
        </w:rPr>
        <w:t>публичных слушаний по проекту внесени</w:t>
      </w:r>
      <w:r w:rsidR="00EE5A14" w:rsidRPr="00640064">
        <w:rPr>
          <w:rFonts w:ascii="Liberation Serif" w:hAnsi="Liberation Serif" w:cs="Arial"/>
          <w:szCs w:val="26"/>
        </w:rPr>
        <w:t>я</w:t>
      </w:r>
      <w:r w:rsidR="00FD792D" w:rsidRPr="00640064">
        <w:rPr>
          <w:rFonts w:ascii="Liberation Serif" w:hAnsi="Liberation Serif" w:cs="Arial"/>
          <w:szCs w:val="26"/>
        </w:rPr>
        <w:t xml:space="preserve"> изменений в </w:t>
      </w:r>
      <w:r w:rsidR="00CB33D1" w:rsidRPr="00640064">
        <w:rPr>
          <w:rFonts w:ascii="Liberation Serif" w:hAnsi="Liberation Serif" w:cs="Arial"/>
          <w:szCs w:val="26"/>
        </w:rPr>
        <w:t>генеральный план поселения Глава поселения с учетом заключения о р</w:t>
      </w:r>
      <w:r w:rsidR="00CB33D1" w:rsidRPr="00640064">
        <w:rPr>
          <w:rFonts w:ascii="Liberation Serif" w:hAnsi="Liberation Serif" w:cs="Arial"/>
          <w:szCs w:val="26"/>
        </w:rPr>
        <w:t>е</w:t>
      </w:r>
      <w:r w:rsidR="00CB33D1" w:rsidRPr="00640064">
        <w:rPr>
          <w:rFonts w:ascii="Liberation Serif" w:hAnsi="Liberation Serif" w:cs="Arial"/>
          <w:szCs w:val="26"/>
        </w:rPr>
        <w:t xml:space="preserve">зультатах </w:t>
      </w:r>
      <w:r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CB33D1" w:rsidRPr="00640064">
        <w:rPr>
          <w:rFonts w:ascii="Liberation Serif" w:hAnsi="Liberation Serif" w:cs="Arial"/>
          <w:szCs w:val="26"/>
        </w:rPr>
        <w:t>публичных слушаний принимает решение о согласии с проектом внесения изменений в генеральный план и направлении его в Совет поселения либо об отклонении такого проекта и о направлении его на доработку.</w:t>
      </w:r>
      <w:proofErr w:type="gramEnd"/>
    </w:p>
    <w:p w14:paraId="0122A651" w14:textId="77777777" w:rsidR="00CB33D1" w:rsidRPr="004A71C6" w:rsidRDefault="00CB33D1" w:rsidP="0014795F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 w:val="26"/>
          <w:szCs w:val="26"/>
        </w:rPr>
      </w:pPr>
      <w:r w:rsidRPr="00640064">
        <w:rPr>
          <w:rFonts w:ascii="Liberation Serif" w:hAnsi="Liberation Serif" w:cs="Arial"/>
          <w:szCs w:val="26"/>
        </w:rPr>
        <w:t>Обязательными приложениями к проекту внесения изменений в генеральный план пос</w:t>
      </w:r>
      <w:r w:rsidRPr="00640064">
        <w:rPr>
          <w:rFonts w:ascii="Liberation Serif" w:hAnsi="Liberation Serif" w:cs="Arial"/>
          <w:szCs w:val="26"/>
        </w:rPr>
        <w:t>е</w:t>
      </w:r>
      <w:r w:rsidRPr="00640064">
        <w:rPr>
          <w:rFonts w:ascii="Liberation Serif" w:hAnsi="Liberation Serif" w:cs="Arial"/>
          <w:szCs w:val="26"/>
        </w:rPr>
        <w:t xml:space="preserve">ления являются </w:t>
      </w:r>
      <w:r w:rsidR="00075852" w:rsidRPr="00640064">
        <w:rPr>
          <w:rFonts w:ascii="Liberation Serif" w:hAnsi="Liberation Serif" w:cs="Arial"/>
          <w:szCs w:val="26"/>
        </w:rPr>
        <w:t>протокол общественных обсуждений или публичных слушаний, заключение о результатах общественных обсуждений или публичных слушаний</w:t>
      </w:r>
      <w:r w:rsidRPr="00640064">
        <w:rPr>
          <w:rFonts w:ascii="Liberation Serif" w:hAnsi="Liberation Serif" w:cs="Arial"/>
          <w:szCs w:val="26"/>
        </w:rPr>
        <w:t>.</w:t>
      </w:r>
    </w:p>
    <w:p w14:paraId="0122A653" w14:textId="5E0C6700" w:rsidR="008C1BB6" w:rsidRPr="00B770D1" w:rsidRDefault="008C1BB6" w:rsidP="00B770D1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48" w:name="_Toc47621156"/>
      <w:r w:rsidRPr="00B770D1">
        <w:rPr>
          <w:rFonts w:ascii="Liberation Serif" w:hAnsi="Liberation Serif"/>
          <w:sz w:val="24"/>
        </w:rPr>
        <w:t xml:space="preserve">Статья </w:t>
      </w:r>
      <w:r w:rsidR="00B770D1" w:rsidRPr="00B770D1">
        <w:rPr>
          <w:rFonts w:ascii="Liberation Serif" w:hAnsi="Liberation Serif"/>
          <w:sz w:val="24"/>
        </w:rPr>
        <w:t>2</w:t>
      </w:r>
      <w:r w:rsidR="00253CCE">
        <w:rPr>
          <w:rFonts w:ascii="Liberation Serif" w:hAnsi="Liberation Serif"/>
          <w:sz w:val="24"/>
        </w:rPr>
        <w:t>7</w:t>
      </w:r>
      <w:r w:rsidRPr="00B770D1">
        <w:rPr>
          <w:rFonts w:ascii="Liberation Serif" w:hAnsi="Liberation Serif"/>
          <w:sz w:val="24"/>
        </w:rPr>
        <w:t xml:space="preserve">. Проведение </w:t>
      </w:r>
      <w:r w:rsidR="00075852" w:rsidRPr="00B770D1">
        <w:rPr>
          <w:rFonts w:ascii="Liberation Serif" w:hAnsi="Liberation Serif"/>
          <w:sz w:val="24"/>
        </w:rPr>
        <w:t xml:space="preserve">общественных обсуждений или </w:t>
      </w:r>
      <w:r w:rsidRPr="00B770D1">
        <w:rPr>
          <w:rFonts w:ascii="Liberation Serif" w:hAnsi="Liberation Serif"/>
          <w:sz w:val="24"/>
        </w:rPr>
        <w:t xml:space="preserve">публичных слушаний по </w:t>
      </w:r>
      <w:r w:rsidR="00B65C8E" w:rsidRPr="00B770D1">
        <w:rPr>
          <w:rFonts w:ascii="Liberation Serif" w:hAnsi="Liberation Serif"/>
          <w:sz w:val="24"/>
        </w:rPr>
        <w:t>пр</w:t>
      </w:r>
      <w:r w:rsidR="00B65C8E" w:rsidRPr="00B770D1">
        <w:rPr>
          <w:rFonts w:ascii="Liberation Serif" w:hAnsi="Liberation Serif"/>
          <w:sz w:val="24"/>
        </w:rPr>
        <w:t>о</w:t>
      </w:r>
      <w:r w:rsidR="00B65C8E" w:rsidRPr="00B770D1">
        <w:rPr>
          <w:rFonts w:ascii="Liberation Serif" w:hAnsi="Liberation Serif"/>
          <w:sz w:val="24"/>
        </w:rPr>
        <w:t>екту</w:t>
      </w:r>
      <w:r w:rsidRPr="00B770D1">
        <w:rPr>
          <w:rFonts w:ascii="Liberation Serif" w:hAnsi="Liberation Serif"/>
          <w:sz w:val="24"/>
        </w:rPr>
        <w:t xml:space="preserve"> внесени</w:t>
      </w:r>
      <w:r w:rsidR="00640064" w:rsidRPr="00B770D1">
        <w:rPr>
          <w:rFonts w:ascii="Liberation Serif" w:hAnsi="Liberation Serif"/>
          <w:sz w:val="24"/>
        </w:rPr>
        <w:t>я изменений в настоящие Правила</w:t>
      </w:r>
      <w:bookmarkEnd w:id="48"/>
    </w:p>
    <w:p w14:paraId="0122A655" w14:textId="77777777" w:rsidR="008C1BB6" w:rsidRPr="00640064" w:rsidRDefault="008C1BB6" w:rsidP="00B770D1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1. </w:t>
      </w:r>
      <w:r w:rsidR="00075852" w:rsidRPr="00640064">
        <w:rPr>
          <w:rFonts w:ascii="Liberation Serif" w:hAnsi="Liberation Serif" w:cs="Arial"/>
          <w:szCs w:val="26"/>
        </w:rPr>
        <w:t>Общественные обсуждения или п</w:t>
      </w:r>
      <w:r w:rsidRPr="00640064">
        <w:rPr>
          <w:rFonts w:ascii="Liberation Serif" w:hAnsi="Liberation Serif" w:cs="Arial"/>
          <w:szCs w:val="26"/>
        </w:rPr>
        <w:t xml:space="preserve">убличные слушания по </w:t>
      </w:r>
      <w:r w:rsidR="00714967" w:rsidRPr="00640064">
        <w:rPr>
          <w:rFonts w:ascii="Liberation Serif" w:hAnsi="Liberation Serif" w:cs="Arial"/>
          <w:szCs w:val="26"/>
        </w:rPr>
        <w:t>проекту</w:t>
      </w:r>
      <w:r w:rsidRPr="00640064">
        <w:rPr>
          <w:rFonts w:ascii="Liberation Serif" w:hAnsi="Liberation Serif" w:cs="Arial"/>
          <w:szCs w:val="26"/>
        </w:rPr>
        <w:t xml:space="preserve"> внесения изменений в настоящие Правила проводятся комиссией по решению Главы </w:t>
      </w:r>
      <w:r w:rsidR="00F41E35" w:rsidRPr="00640064">
        <w:rPr>
          <w:rFonts w:ascii="Liberation Serif" w:hAnsi="Liberation Serif" w:cs="Arial"/>
          <w:szCs w:val="26"/>
        </w:rPr>
        <w:t>поселения</w:t>
      </w:r>
      <w:r w:rsidRPr="00640064">
        <w:rPr>
          <w:rFonts w:ascii="Liberation Serif" w:hAnsi="Liberation Serif" w:cs="Arial"/>
          <w:szCs w:val="26"/>
        </w:rPr>
        <w:t>.</w:t>
      </w:r>
    </w:p>
    <w:p w14:paraId="0122A656" w14:textId="77777777" w:rsidR="00075852" w:rsidRPr="00640064" w:rsidRDefault="00075852" w:rsidP="00B770D1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2</w:t>
      </w:r>
      <w:r w:rsidR="00671BE5" w:rsidRPr="00640064">
        <w:rPr>
          <w:rFonts w:ascii="Liberation Serif" w:hAnsi="Liberation Serif" w:cs="Arial"/>
          <w:szCs w:val="26"/>
        </w:rPr>
        <w:t xml:space="preserve">. </w:t>
      </w:r>
      <w:proofErr w:type="gramStart"/>
      <w:r w:rsidRPr="00640064">
        <w:rPr>
          <w:rFonts w:ascii="Liberation Serif" w:hAnsi="Liberation Serif" w:cs="Arial"/>
          <w:szCs w:val="26"/>
        </w:rPr>
        <w:t>Общественные обсуждения или п</w:t>
      </w:r>
      <w:r w:rsidR="00714967" w:rsidRPr="00640064">
        <w:rPr>
          <w:rFonts w:ascii="Liberation Serif" w:hAnsi="Liberation Serif" w:cs="Arial"/>
          <w:szCs w:val="26"/>
        </w:rPr>
        <w:t xml:space="preserve">убличные слушания проводятся с участием </w:t>
      </w:r>
      <w:r w:rsidRPr="00640064">
        <w:rPr>
          <w:rFonts w:ascii="Liberation Serif" w:hAnsi="Liberation Serif" w:cs="Arial"/>
          <w:szCs w:val="26"/>
        </w:rPr>
        <w:t>граждан, постоянно проживающих на территории, в отношении которой подготовлен проект внесения изменений в настоящие Правила, правообладателей находящихся в границах этой территории земельных участков и (или) расположенных на них объектов капитального строительства, а также правообладателей помещений, являющихся частью указанных объектов капитального строительства.</w:t>
      </w:r>
      <w:proofErr w:type="gramEnd"/>
      <w:r w:rsidRPr="00640064">
        <w:rPr>
          <w:rFonts w:ascii="Liberation Serif" w:hAnsi="Liberation Serif" w:cs="Arial"/>
          <w:szCs w:val="26"/>
        </w:rPr>
        <w:t xml:space="preserve"> </w:t>
      </w:r>
      <w:proofErr w:type="gramStart"/>
      <w:r w:rsidRPr="00640064">
        <w:rPr>
          <w:rFonts w:ascii="Liberation Serif" w:hAnsi="Liberation Serif" w:cs="Arial"/>
          <w:szCs w:val="26"/>
        </w:rPr>
        <w:t>В случае подготовки изменений в настоящие Правила в части внесения измен</w:t>
      </w:r>
      <w:r w:rsidRPr="00640064">
        <w:rPr>
          <w:rFonts w:ascii="Liberation Serif" w:hAnsi="Liberation Serif" w:cs="Arial"/>
          <w:szCs w:val="26"/>
        </w:rPr>
        <w:t>е</w:t>
      </w:r>
      <w:r w:rsidRPr="00640064">
        <w:rPr>
          <w:rFonts w:ascii="Liberation Serif" w:hAnsi="Liberation Serif" w:cs="Arial"/>
          <w:szCs w:val="26"/>
        </w:rPr>
        <w:t>ний в градостроительный регламент</w:t>
      </w:r>
      <w:proofErr w:type="gramEnd"/>
      <w:r w:rsidRPr="00640064">
        <w:rPr>
          <w:rFonts w:ascii="Liberation Serif" w:hAnsi="Liberation Serif" w:cs="Arial"/>
          <w:szCs w:val="26"/>
        </w:rPr>
        <w:t>, установленный для конкретной территориальной зоны, общественные обсуждения или публичные слушания проводятся в границах территориальной зоны, для которой установлен такой градостроительный регламент.</w:t>
      </w:r>
    </w:p>
    <w:p w14:paraId="0122A657" w14:textId="77777777" w:rsidR="008C1BB6" w:rsidRPr="00640064" w:rsidRDefault="00075852" w:rsidP="00B770D1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3</w:t>
      </w:r>
      <w:r w:rsidR="008C1BB6" w:rsidRPr="00640064">
        <w:rPr>
          <w:rFonts w:ascii="Liberation Serif" w:hAnsi="Liberation Serif" w:cs="Arial"/>
          <w:szCs w:val="26"/>
        </w:rPr>
        <w:t xml:space="preserve">. После завершения </w:t>
      </w:r>
      <w:r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 xml:space="preserve">публичных слушаний </w:t>
      </w:r>
      <w:proofErr w:type="gramStart"/>
      <w:r w:rsidR="008C1BB6" w:rsidRPr="00640064">
        <w:rPr>
          <w:rFonts w:ascii="Liberation Serif" w:hAnsi="Liberation Serif" w:cs="Arial"/>
          <w:szCs w:val="26"/>
        </w:rPr>
        <w:t>по проекту о внесении изменений в настоящие Правила комиссия с учетом</w:t>
      </w:r>
      <w:proofErr w:type="gramEnd"/>
      <w:r w:rsidR="008C1BB6" w:rsidRPr="00640064">
        <w:rPr>
          <w:rFonts w:ascii="Liberation Serif" w:hAnsi="Liberation Serif" w:cs="Arial"/>
          <w:szCs w:val="26"/>
        </w:rPr>
        <w:t xml:space="preserve"> результатов таких </w:t>
      </w:r>
      <w:r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 xml:space="preserve">публичных слушаний обеспечивает внесение изменений в </w:t>
      </w:r>
      <w:r w:rsidRPr="00640064">
        <w:rPr>
          <w:rFonts w:ascii="Liberation Serif" w:hAnsi="Liberation Serif" w:cs="Arial"/>
          <w:szCs w:val="26"/>
        </w:rPr>
        <w:t xml:space="preserve">указанный проект </w:t>
      </w:r>
      <w:r w:rsidR="008C1BB6" w:rsidRPr="00640064">
        <w:rPr>
          <w:rFonts w:ascii="Liberation Serif" w:hAnsi="Liberation Serif" w:cs="Arial"/>
          <w:szCs w:val="26"/>
        </w:rPr>
        <w:t xml:space="preserve">и представляет </w:t>
      </w:r>
      <w:r w:rsidRPr="00640064">
        <w:rPr>
          <w:rFonts w:ascii="Liberation Serif" w:hAnsi="Liberation Serif" w:cs="Arial"/>
          <w:szCs w:val="26"/>
        </w:rPr>
        <w:t xml:space="preserve">его </w:t>
      </w:r>
      <w:r w:rsidR="008C1BB6" w:rsidRPr="00640064">
        <w:rPr>
          <w:rFonts w:ascii="Liberation Serif" w:hAnsi="Liberation Serif" w:cs="Arial"/>
          <w:szCs w:val="26"/>
        </w:rPr>
        <w:t xml:space="preserve">Главе </w:t>
      </w:r>
      <w:r w:rsidR="00F41E35" w:rsidRPr="00640064">
        <w:rPr>
          <w:rFonts w:ascii="Liberation Serif" w:hAnsi="Liberation Serif" w:cs="Arial"/>
          <w:szCs w:val="26"/>
        </w:rPr>
        <w:t>поселения</w:t>
      </w:r>
      <w:r w:rsidR="008C1BB6" w:rsidRPr="00640064">
        <w:rPr>
          <w:rFonts w:ascii="Liberation Serif" w:hAnsi="Liberation Serif" w:cs="Arial"/>
          <w:szCs w:val="26"/>
        </w:rPr>
        <w:t xml:space="preserve">. Глава </w:t>
      </w:r>
      <w:r w:rsidR="00F41E35" w:rsidRPr="00640064">
        <w:rPr>
          <w:rFonts w:ascii="Liberation Serif" w:hAnsi="Liberation Serif" w:cs="Arial"/>
          <w:szCs w:val="26"/>
        </w:rPr>
        <w:t>поселения</w:t>
      </w:r>
      <w:r w:rsidR="008C1BB6" w:rsidRPr="00640064">
        <w:rPr>
          <w:rFonts w:ascii="Liberation Serif" w:hAnsi="Liberation Serif" w:cs="Arial"/>
          <w:szCs w:val="26"/>
        </w:rPr>
        <w:t xml:space="preserve"> принимает решение </w:t>
      </w:r>
      <w:proofErr w:type="gramStart"/>
      <w:r w:rsidR="008C1BB6" w:rsidRPr="00640064">
        <w:rPr>
          <w:rFonts w:ascii="Liberation Serif" w:hAnsi="Liberation Serif" w:cs="Arial"/>
          <w:szCs w:val="26"/>
        </w:rPr>
        <w:t>о направлении проекта о внесении изменений в настоящие Правила в Совет</w:t>
      </w:r>
      <w:proofErr w:type="gramEnd"/>
      <w:r w:rsidR="008C1BB6" w:rsidRPr="00640064">
        <w:rPr>
          <w:rFonts w:ascii="Liberation Serif" w:hAnsi="Liberation Serif" w:cs="Arial"/>
          <w:szCs w:val="26"/>
        </w:rPr>
        <w:t xml:space="preserve"> поселения. </w:t>
      </w:r>
    </w:p>
    <w:p w14:paraId="0122A658" w14:textId="4C65A2EF" w:rsidR="00586893" w:rsidRDefault="008C1BB6" w:rsidP="00B770D1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Обязательными приложениями к проекту о внесении изменений в настоящие Правила я</w:t>
      </w:r>
      <w:r w:rsidRPr="00640064">
        <w:rPr>
          <w:rFonts w:ascii="Liberation Serif" w:hAnsi="Liberation Serif" w:cs="Arial"/>
          <w:szCs w:val="26"/>
        </w:rPr>
        <w:t>в</w:t>
      </w:r>
      <w:r w:rsidRPr="00640064">
        <w:rPr>
          <w:rFonts w:ascii="Liberation Serif" w:hAnsi="Liberation Serif" w:cs="Arial"/>
          <w:szCs w:val="26"/>
        </w:rPr>
        <w:lastRenderedPageBreak/>
        <w:t>ляются</w:t>
      </w:r>
      <w:r w:rsidR="00075852" w:rsidRPr="00640064">
        <w:rPr>
          <w:rFonts w:ascii="Liberation Serif" w:hAnsi="Liberation Serif" w:cs="Arial"/>
          <w:szCs w:val="26"/>
        </w:rPr>
        <w:t xml:space="preserve"> протокол общественных обсуждений или публичных слушаний и заключение о резул</w:t>
      </w:r>
      <w:r w:rsidR="00075852" w:rsidRPr="00640064">
        <w:rPr>
          <w:rFonts w:ascii="Liberation Serif" w:hAnsi="Liberation Serif" w:cs="Arial"/>
          <w:szCs w:val="26"/>
        </w:rPr>
        <w:t>ь</w:t>
      </w:r>
      <w:r w:rsidR="00075852" w:rsidRPr="00640064">
        <w:rPr>
          <w:rFonts w:ascii="Liberation Serif" w:hAnsi="Liberation Serif" w:cs="Arial"/>
          <w:szCs w:val="26"/>
        </w:rPr>
        <w:t xml:space="preserve">татах общественных обсуждений или публичных слушаний, за исключением случаев, если их проведение в соответствии с </w:t>
      </w:r>
      <w:r w:rsidR="00796295" w:rsidRPr="00640064">
        <w:rPr>
          <w:rFonts w:ascii="Liberation Serif" w:hAnsi="Liberation Serif" w:cs="Arial"/>
          <w:szCs w:val="26"/>
        </w:rPr>
        <w:t>Градостроительным кодексом Российской Федерации и насто</w:t>
      </w:r>
      <w:r w:rsidR="00796295" w:rsidRPr="00640064">
        <w:rPr>
          <w:rFonts w:ascii="Liberation Serif" w:hAnsi="Liberation Serif" w:cs="Arial"/>
          <w:szCs w:val="26"/>
        </w:rPr>
        <w:t>я</w:t>
      </w:r>
      <w:r w:rsidR="00796295" w:rsidRPr="00640064">
        <w:rPr>
          <w:rFonts w:ascii="Liberation Serif" w:hAnsi="Liberation Serif" w:cs="Arial"/>
          <w:szCs w:val="26"/>
        </w:rPr>
        <w:t>щими Правилами</w:t>
      </w:r>
      <w:r w:rsidR="00075852" w:rsidRPr="00640064">
        <w:rPr>
          <w:rFonts w:ascii="Liberation Serif" w:hAnsi="Liberation Serif" w:cs="Arial"/>
          <w:szCs w:val="26"/>
        </w:rPr>
        <w:t xml:space="preserve"> не требуется.</w:t>
      </w:r>
    </w:p>
    <w:p w14:paraId="27D36999" w14:textId="77777777" w:rsidR="00253CCE" w:rsidRPr="00253CCE" w:rsidRDefault="00253CCE" w:rsidP="00B770D1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 w:val="20"/>
          <w:szCs w:val="20"/>
        </w:rPr>
      </w:pPr>
    </w:p>
    <w:p w14:paraId="0122A660" w14:textId="31626BEE" w:rsidR="008C1BB6" w:rsidRPr="00B770D1" w:rsidRDefault="008C1BB6" w:rsidP="00C2749E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49" w:name="_Toc47621157"/>
      <w:r w:rsidRPr="00B770D1">
        <w:rPr>
          <w:rFonts w:ascii="Liberation Serif" w:hAnsi="Liberation Serif"/>
          <w:sz w:val="24"/>
        </w:rPr>
        <w:t xml:space="preserve">Статья </w:t>
      </w:r>
      <w:r w:rsidR="00B770D1" w:rsidRPr="00B770D1">
        <w:rPr>
          <w:rFonts w:ascii="Liberation Serif" w:hAnsi="Liberation Serif"/>
          <w:sz w:val="24"/>
        </w:rPr>
        <w:t>2</w:t>
      </w:r>
      <w:r w:rsidR="00253CCE">
        <w:rPr>
          <w:rFonts w:ascii="Liberation Serif" w:hAnsi="Liberation Serif"/>
          <w:sz w:val="24"/>
        </w:rPr>
        <w:t>8</w:t>
      </w:r>
      <w:r w:rsidRPr="00B770D1">
        <w:rPr>
          <w:rFonts w:ascii="Liberation Serif" w:hAnsi="Liberation Serif"/>
          <w:sz w:val="24"/>
        </w:rPr>
        <w:t xml:space="preserve">. Проведение </w:t>
      </w:r>
      <w:r w:rsidR="00796295" w:rsidRPr="00B770D1">
        <w:rPr>
          <w:rFonts w:ascii="Liberation Serif" w:hAnsi="Liberation Serif"/>
          <w:sz w:val="24"/>
        </w:rPr>
        <w:t xml:space="preserve">общественных обсуждений или </w:t>
      </w:r>
      <w:r w:rsidRPr="00B770D1">
        <w:rPr>
          <w:rFonts w:ascii="Liberation Serif" w:hAnsi="Liberation Serif"/>
          <w:sz w:val="24"/>
        </w:rPr>
        <w:t xml:space="preserve">публичных слушаний по </w:t>
      </w:r>
      <w:r w:rsidR="00796295" w:rsidRPr="00B770D1">
        <w:rPr>
          <w:rFonts w:ascii="Liberation Serif" w:hAnsi="Liberation Serif"/>
          <w:sz w:val="24"/>
        </w:rPr>
        <w:t>пр</w:t>
      </w:r>
      <w:r w:rsidR="00796295" w:rsidRPr="00B770D1">
        <w:rPr>
          <w:rFonts w:ascii="Liberation Serif" w:hAnsi="Liberation Serif"/>
          <w:sz w:val="24"/>
        </w:rPr>
        <w:t>о</w:t>
      </w:r>
      <w:r w:rsidR="00796295" w:rsidRPr="00B770D1">
        <w:rPr>
          <w:rFonts w:ascii="Liberation Serif" w:hAnsi="Liberation Serif"/>
          <w:sz w:val="24"/>
        </w:rPr>
        <w:t xml:space="preserve">екту решения о предоставлении разрешения на условно разрешенный вид использования </w:t>
      </w:r>
      <w:r w:rsidRPr="00B770D1">
        <w:rPr>
          <w:rFonts w:ascii="Liberation Serif" w:hAnsi="Liberation Serif"/>
          <w:sz w:val="24"/>
        </w:rPr>
        <w:t>земельного участка или объекта капитального строительства</w:t>
      </w:r>
      <w:bookmarkEnd w:id="49"/>
    </w:p>
    <w:p w14:paraId="0122A662" w14:textId="77777777" w:rsidR="008C1BB6" w:rsidRPr="00640064" w:rsidRDefault="008C1BB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bCs/>
          <w:szCs w:val="26"/>
        </w:rPr>
      </w:pPr>
      <w:r w:rsidRPr="00640064">
        <w:rPr>
          <w:rFonts w:ascii="Liberation Serif" w:hAnsi="Liberation Serif" w:cs="Arial"/>
          <w:bCs/>
          <w:szCs w:val="26"/>
        </w:rPr>
        <w:t>1. Физическое или юридическое лицо, заинтересованное в предоставлении разрешения на условно разрешенный вид использования земельного участка или объекта капитального стро</w:t>
      </w:r>
      <w:r w:rsidRPr="00640064">
        <w:rPr>
          <w:rFonts w:ascii="Liberation Serif" w:hAnsi="Liberation Serif" w:cs="Arial"/>
          <w:bCs/>
          <w:szCs w:val="26"/>
        </w:rPr>
        <w:t>и</w:t>
      </w:r>
      <w:r w:rsidRPr="00640064">
        <w:rPr>
          <w:rFonts w:ascii="Liberation Serif" w:hAnsi="Liberation Serif" w:cs="Arial"/>
          <w:bCs/>
          <w:szCs w:val="26"/>
        </w:rPr>
        <w:t>тельства</w:t>
      </w:r>
      <w:r w:rsidR="00796295" w:rsidRPr="00640064">
        <w:rPr>
          <w:rFonts w:ascii="Liberation Serif" w:hAnsi="Liberation Serif" w:cs="Arial"/>
          <w:bCs/>
          <w:szCs w:val="26"/>
        </w:rPr>
        <w:t xml:space="preserve"> (далее – разрешение на условно разрешенный вид использования), </w:t>
      </w:r>
      <w:r w:rsidRPr="00640064">
        <w:rPr>
          <w:rFonts w:ascii="Liberation Serif" w:hAnsi="Liberation Serif" w:cs="Arial"/>
          <w:bCs/>
          <w:szCs w:val="26"/>
        </w:rPr>
        <w:t>направляет заявл</w:t>
      </w:r>
      <w:r w:rsidRPr="00640064">
        <w:rPr>
          <w:rFonts w:ascii="Liberation Serif" w:hAnsi="Liberation Serif" w:cs="Arial"/>
          <w:bCs/>
          <w:szCs w:val="26"/>
        </w:rPr>
        <w:t>е</w:t>
      </w:r>
      <w:r w:rsidRPr="00640064">
        <w:rPr>
          <w:rFonts w:ascii="Liberation Serif" w:hAnsi="Liberation Serif" w:cs="Arial"/>
          <w:bCs/>
          <w:szCs w:val="26"/>
        </w:rPr>
        <w:t xml:space="preserve">ние о предоставлении разрешения на условно разрешенный вид использования в </w:t>
      </w:r>
      <w:r w:rsidRPr="00640064">
        <w:rPr>
          <w:rFonts w:ascii="Liberation Serif" w:hAnsi="Liberation Serif" w:cs="Arial"/>
          <w:szCs w:val="26"/>
        </w:rPr>
        <w:t>комиссию.</w:t>
      </w:r>
    </w:p>
    <w:p w14:paraId="0122A663" w14:textId="77777777" w:rsidR="00796295" w:rsidRPr="00640064" w:rsidRDefault="008C1BB6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2. </w:t>
      </w:r>
      <w:proofErr w:type="gramStart"/>
      <w:r w:rsidR="00796295" w:rsidRPr="00640064">
        <w:rPr>
          <w:rFonts w:ascii="Liberation Serif" w:hAnsi="Liberation Serif" w:cs="Arial"/>
          <w:szCs w:val="26"/>
        </w:rPr>
        <w:t>Общественные обсуждения или п</w:t>
      </w:r>
      <w:r w:rsidRPr="00640064">
        <w:rPr>
          <w:rFonts w:ascii="Liberation Serif" w:hAnsi="Liberation Serif" w:cs="Arial"/>
          <w:szCs w:val="26"/>
        </w:rPr>
        <w:t xml:space="preserve">убличные слушания проводятся комиссией с участием </w:t>
      </w:r>
      <w:r w:rsidR="00796295" w:rsidRPr="00640064">
        <w:rPr>
          <w:rFonts w:ascii="Liberation Serif" w:hAnsi="Liberation Serif" w:cs="Arial"/>
          <w:szCs w:val="26"/>
        </w:rPr>
        <w:t>граждан, постоянно проживающих в пределах территориальной зоны, в границах которой ра</w:t>
      </w:r>
      <w:r w:rsidR="00796295" w:rsidRPr="00640064">
        <w:rPr>
          <w:rFonts w:ascii="Liberation Serif" w:hAnsi="Liberation Serif" w:cs="Arial"/>
          <w:szCs w:val="26"/>
        </w:rPr>
        <w:t>с</w:t>
      </w:r>
      <w:r w:rsidR="00796295" w:rsidRPr="00640064">
        <w:rPr>
          <w:rFonts w:ascii="Liberation Serif" w:hAnsi="Liberation Serif" w:cs="Arial"/>
          <w:szCs w:val="26"/>
        </w:rPr>
        <w:t>положен земельный участок или объект капитального строительства, в отношении которых подготовлен проект решения о предоставлении разрешения на условно разрешенный вид и</w:t>
      </w:r>
      <w:r w:rsidR="00796295" w:rsidRPr="00640064">
        <w:rPr>
          <w:rFonts w:ascii="Liberation Serif" w:hAnsi="Liberation Serif" w:cs="Arial"/>
          <w:szCs w:val="26"/>
        </w:rPr>
        <w:t>с</w:t>
      </w:r>
      <w:r w:rsidR="00796295" w:rsidRPr="00640064">
        <w:rPr>
          <w:rFonts w:ascii="Liberation Serif" w:hAnsi="Liberation Serif" w:cs="Arial"/>
          <w:szCs w:val="26"/>
        </w:rPr>
        <w:t>пользования, правообладателей находящихся в границах этой территориальной зоны земельных участков и (или) расположенных на них объектов капитального строительства, граждан, пост</w:t>
      </w:r>
      <w:r w:rsidR="00796295" w:rsidRPr="00640064">
        <w:rPr>
          <w:rFonts w:ascii="Liberation Serif" w:hAnsi="Liberation Serif" w:cs="Arial"/>
          <w:szCs w:val="26"/>
        </w:rPr>
        <w:t>о</w:t>
      </w:r>
      <w:r w:rsidR="00796295" w:rsidRPr="00640064">
        <w:rPr>
          <w:rFonts w:ascii="Liberation Serif" w:hAnsi="Liberation Serif" w:cs="Arial"/>
          <w:szCs w:val="26"/>
        </w:rPr>
        <w:t>янно проживающих</w:t>
      </w:r>
      <w:proofErr w:type="gramEnd"/>
      <w:r w:rsidR="00796295" w:rsidRPr="00640064">
        <w:rPr>
          <w:rFonts w:ascii="Liberation Serif" w:hAnsi="Liberation Serif" w:cs="Arial"/>
          <w:szCs w:val="26"/>
        </w:rPr>
        <w:t xml:space="preserve"> </w:t>
      </w:r>
      <w:proofErr w:type="gramStart"/>
      <w:r w:rsidR="00796295" w:rsidRPr="00640064">
        <w:rPr>
          <w:rFonts w:ascii="Liberation Serif" w:hAnsi="Liberation Serif" w:cs="Arial"/>
          <w:szCs w:val="26"/>
        </w:rPr>
        <w:t>в границах земельных участков, прилегающих к земельному участку, в о</w:t>
      </w:r>
      <w:r w:rsidR="00796295" w:rsidRPr="00640064">
        <w:rPr>
          <w:rFonts w:ascii="Liberation Serif" w:hAnsi="Liberation Serif" w:cs="Arial"/>
          <w:szCs w:val="26"/>
        </w:rPr>
        <w:t>т</w:t>
      </w:r>
      <w:r w:rsidR="00796295" w:rsidRPr="00640064">
        <w:rPr>
          <w:rFonts w:ascii="Liberation Serif" w:hAnsi="Liberation Serif" w:cs="Arial"/>
          <w:szCs w:val="26"/>
        </w:rPr>
        <w:t>ношении которого подготовлен данный проект, правообладателей таких земельных участков или расположенных на них объектов капитального строительства, правообладателей помещ</w:t>
      </w:r>
      <w:r w:rsidR="00796295" w:rsidRPr="00640064">
        <w:rPr>
          <w:rFonts w:ascii="Liberation Serif" w:hAnsi="Liberation Serif" w:cs="Arial"/>
          <w:szCs w:val="26"/>
        </w:rPr>
        <w:t>е</w:t>
      </w:r>
      <w:r w:rsidR="00796295" w:rsidRPr="00640064">
        <w:rPr>
          <w:rFonts w:ascii="Liberation Serif" w:hAnsi="Liberation Serif" w:cs="Arial"/>
          <w:szCs w:val="26"/>
        </w:rPr>
        <w:t>ний, являющихся частью объекта капитального строительства, в отношении которого подг</w:t>
      </w:r>
      <w:r w:rsidR="00796295" w:rsidRPr="00640064">
        <w:rPr>
          <w:rFonts w:ascii="Liberation Serif" w:hAnsi="Liberation Serif" w:cs="Arial"/>
          <w:szCs w:val="26"/>
        </w:rPr>
        <w:t>о</w:t>
      </w:r>
      <w:r w:rsidR="00796295" w:rsidRPr="00640064">
        <w:rPr>
          <w:rFonts w:ascii="Liberation Serif" w:hAnsi="Liberation Serif" w:cs="Arial"/>
          <w:szCs w:val="26"/>
        </w:rPr>
        <w:t>товлен данный проект.</w:t>
      </w:r>
      <w:proofErr w:type="gramEnd"/>
      <w:r w:rsidR="00796295" w:rsidRPr="00640064">
        <w:rPr>
          <w:rFonts w:ascii="Liberation Serif" w:hAnsi="Liberation Serif" w:cs="Arial"/>
          <w:szCs w:val="26"/>
        </w:rPr>
        <w:t xml:space="preserve"> В случае</w:t>
      </w:r>
      <w:proofErr w:type="gramStart"/>
      <w:r w:rsidR="00796295" w:rsidRPr="00640064">
        <w:rPr>
          <w:rFonts w:ascii="Liberation Serif" w:hAnsi="Liberation Serif" w:cs="Arial"/>
          <w:szCs w:val="26"/>
        </w:rPr>
        <w:t>,</w:t>
      </w:r>
      <w:proofErr w:type="gramEnd"/>
      <w:r w:rsidR="00796295" w:rsidRPr="00640064">
        <w:rPr>
          <w:rFonts w:ascii="Liberation Serif" w:hAnsi="Liberation Serif" w:cs="Arial"/>
          <w:szCs w:val="26"/>
        </w:rPr>
        <w:t xml:space="preserve">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среду, общественные обсуждения или публичные слушания проводятся с участ</w:t>
      </w:r>
      <w:r w:rsidR="00796295" w:rsidRPr="00640064">
        <w:rPr>
          <w:rFonts w:ascii="Liberation Serif" w:hAnsi="Liberation Serif" w:cs="Arial"/>
          <w:szCs w:val="26"/>
        </w:rPr>
        <w:t>и</w:t>
      </w:r>
      <w:r w:rsidR="00796295" w:rsidRPr="00640064">
        <w:rPr>
          <w:rFonts w:ascii="Liberation Serif" w:hAnsi="Liberation Serif" w:cs="Arial"/>
          <w:szCs w:val="26"/>
        </w:rPr>
        <w:t>ем правообладателей земельных участков и объектов капитального строительства, подверже</w:t>
      </w:r>
      <w:r w:rsidR="00796295" w:rsidRPr="00640064">
        <w:rPr>
          <w:rFonts w:ascii="Liberation Serif" w:hAnsi="Liberation Serif" w:cs="Arial"/>
          <w:szCs w:val="26"/>
        </w:rPr>
        <w:t>н</w:t>
      </w:r>
      <w:r w:rsidR="00796295" w:rsidRPr="00640064">
        <w:rPr>
          <w:rFonts w:ascii="Liberation Serif" w:hAnsi="Liberation Serif" w:cs="Arial"/>
          <w:szCs w:val="26"/>
        </w:rPr>
        <w:t>ных риску такого негативного воздействия.</w:t>
      </w:r>
    </w:p>
    <w:p w14:paraId="0122A664" w14:textId="77777777" w:rsidR="00796295" w:rsidRPr="00640064" w:rsidRDefault="008C1BB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3. </w:t>
      </w:r>
      <w:proofErr w:type="gramStart"/>
      <w:r w:rsidRPr="00640064">
        <w:rPr>
          <w:rFonts w:ascii="Liberation Serif" w:hAnsi="Liberation Serif" w:cs="Arial"/>
          <w:szCs w:val="26"/>
        </w:rPr>
        <w:t xml:space="preserve">Комиссия направляет </w:t>
      </w:r>
      <w:r w:rsidR="00796295" w:rsidRPr="00640064">
        <w:rPr>
          <w:rFonts w:ascii="Liberation Serif" w:hAnsi="Liberation Serif" w:cs="Arial"/>
          <w:szCs w:val="26"/>
        </w:rPr>
        <w:t>сообщения о проведении общественных обсуждений или публи</w:t>
      </w:r>
      <w:r w:rsidR="00796295" w:rsidRPr="00640064">
        <w:rPr>
          <w:rFonts w:ascii="Liberation Serif" w:hAnsi="Liberation Serif" w:cs="Arial"/>
          <w:szCs w:val="26"/>
        </w:rPr>
        <w:t>ч</w:t>
      </w:r>
      <w:r w:rsidR="00796295" w:rsidRPr="00640064">
        <w:rPr>
          <w:rFonts w:ascii="Liberation Serif" w:hAnsi="Liberation Serif" w:cs="Arial"/>
          <w:szCs w:val="26"/>
        </w:rPr>
        <w:t>ных слушаний по проекту решения о предоставлении разрешения на условно разрешенный вид использования правообладателям земельных участков, имеющих общие границы с земельным участком, применительно к которому запрашивается данное разрешение, правообладателям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разрешение, и правообладателям помещений, являющихся</w:t>
      </w:r>
      <w:proofErr w:type="gramEnd"/>
      <w:r w:rsidR="00796295" w:rsidRPr="00640064">
        <w:rPr>
          <w:rFonts w:ascii="Liberation Serif" w:hAnsi="Liberation Serif" w:cs="Arial"/>
          <w:szCs w:val="26"/>
        </w:rPr>
        <w:t xml:space="preserve"> частью объекта капитального строительства, применительно к которому запрашивается данное разрешение. Указанные сообщения напра</w:t>
      </w:r>
      <w:r w:rsidR="00796295" w:rsidRPr="00640064">
        <w:rPr>
          <w:rFonts w:ascii="Liberation Serif" w:hAnsi="Liberation Serif" w:cs="Arial"/>
          <w:szCs w:val="26"/>
        </w:rPr>
        <w:t>в</w:t>
      </w:r>
      <w:r w:rsidR="00796295" w:rsidRPr="00640064">
        <w:rPr>
          <w:rFonts w:ascii="Liberation Serif" w:hAnsi="Liberation Serif" w:cs="Arial"/>
          <w:szCs w:val="26"/>
        </w:rPr>
        <w:t xml:space="preserve">ляются не позднее чем </w:t>
      </w:r>
      <w:proofErr w:type="gramStart"/>
      <w:r w:rsidR="00796295" w:rsidRPr="00640064">
        <w:rPr>
          <w:rFonts w:ascii="Liberation Serif" w:hAnsi="Liberation Serif" w:cs="Arial"/>
          <w:szCs w:val="26"/>
        </w:rPr>
        <w:t>через десять дней со дня поступления заявления заинтересованного лица о предоставлении разрешения на условно разрешенный вид</w:t>
      </w:r>
      <w:proofErr w:type="gramEnd"/>
      <w:r w:rsidR="00796295" w:rsidRPr="00640064">
        <w:rPr>
          <w:rFonts w:ascii="Liberation Serif" w:hAnsi="Liberation Serif" w:cs="Arial"/>
          <w:szCs w:val="26"/>
        </w:rPr>
        <w:t xml:space="preserve"> использования.</w:t>
      </w:r>
    </w:p>
    <w:p w14:paraId="0122A665" w14:textId="77777777" w:rsidR="008C1BB6" w:rsidRPr="00640064" w:rsidRDefault="008956D1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4</w:t>
      </w:r>
      <w:r w:rsidR="008C1BB6" w:rsidRPr="00640064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640064">
        <w:rPr>
          <w:rFonts w:ascii="Liberation Serif" w:hAnsi="Liberation Serif" w:cs="Arial"/>
          <w:szCs w:val="26"/>
        </w:rPr>
        <w:t xml:space="preserve">На основании заключения о результатах </w:t>
      </w:r>
      <w:r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 xml:space="preserve">публичных слушаний по </w:t>
      </w:r>
      <w:r w:rsidRPr="00640064">
        <w:rPr>
          <w:rFonts w:ascii="Liberation Serif" w:hAnsi="Liberation Serif" w:cs="Arial"/>
          <w:szCs w:val="26"/>
        </w:rPr>
        <w:t>проекту решения о предоставлении разрешения на условно разрешенный вид и</w:t>
      </w:r>
      <w:r w:rsidRPr="00640064">
        <w:rPr>
          <w:rFonts w:ascii="Liberation Serif" w:hAnsi="Liberation Serif" w:cs="Arial"/>
          <w:szCs w:val="26"/>
        </w:rPr>
        <w:t>с</w:t>
      </w:r>
      <w:r w:rsidRPr="00640064">
        <w:rPr>
          <w:rFonts w:ascii="Liberation Serif" w:hAnsi="Liberation Serif" w:cs="Arial"/>
          <w:szCs w:val="26"/>
        </w:rPr>
        <w:t xml:space="preserve">пользования </w:t>
      </w:r>
      <w:r w:rsidR="008C1BB6" w:rsidRPr="00640064">
        <w:rPr>
          <w:rFonts w:ascii="Liberation Serif" w:hAnsi="Liberation Serif" w:cs="Arial"/>
          <w:szCs w:val="26"/>
        </w:rPr>
        <w:t>комиссия осуществляет подготовку рекомендаций о предоставлении такого разр</w:t>
      </w:r>
      <w:r w:rsidR="008C1BB6" w:rsidRPr="00640064">
        <w:rPr>
          <w:rFonts w:ascii="Liberation Serif" w:hAnsi="Liberation Serif" w:cs="Arial"/>
          <w:szCs w:val="26"/>
        </w:rPr>
        <w:t>е</w:t>
      </w:r>
      <w:r w:rsidR="008C1BB6" w:rsidRPr="00640064">
        <w:rPr>
          <w:rFonts w:ascii="Liberation Serif" w:hAnsi="Liberation Serif" w:cs="Arial"/>
          <w:szCs w:val="26"/>
        </w:rPr>
        <w:t xml:space="preserve">шения или об отказе в предоставлении разрешения с указанием причин принятого решения и направляет их Главе </w:t>
      </w:r>
      <w:r w:rsidR="00F41E35" w:rsidRPr="00640064">
        <w:rPr>
          <w:rFonts w:ascii="Liberation Serif" w:hAnsi="Liberation Serif" w:cs="Arial"/>
          <w:szCs w:val="26"/>
        </w:rPr>
        <w:t>поселения</w:t>
      </w:r>
      <w:r w:rsidR="008C1BB6" w:rsidRPr="00640064">
        <w:rPr>
          <w:rFonts w:ascii="Liberation Serif" w:hAnsi="Liberation Serif" w:cs="Arial"/>
          <w:szCs w:val="26"/>
        </w:rPr>
        <w:t>.</w:t>
      </w:r>
      <w:proofErr w:type="gramEnd"/>
    </w:p>
    <w:p w14:paraId="0122A666" w14:textId="77777777" w:rsidR="008C1BB6" w:rsidRPr="00640064" w:rsidRDefault="008956D1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5</w:t>
      </w:r>
      <w:r w:rsidR="008C1BB6" w:rsidRPr="00640064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640064">
        <w:rPr>
          <w:rFonts w:ascii="Liberation Serif" w:hAnsi="Liberation Serif" w:cs="Arial"/>
          <w:szCs w:val="26"/>
        </w:rPr>
        <w:t xml:space="preserve">На основании рекомендаций комиссии Глава </w:t>
      </w:r>
      <w:r w:rsidR="00F41E35" w:rsidRPr="00640064">
        <w:rPr>
          <w:rFonts w:ascii="Liberation Serif" w:hAnsi="Liberation Serif" w:cs="Arial"/>
          <w:szCs w:val="26"/>
        </w:rPr>
        <w:t>поселения</w:t>
      </w:r>
      <w:r w:rsidR="008C1BB6" w:rsidRPr="00640064">
        <w:rPr>
          <w:rFonts w:ascii="Liberation Serif" w:hAnsi="Liberation Serif" w:cs="Arial"/>
          <w:szCs w:val="26"/>
        </w:rPr>
        <w:t xml:space="preserve"> в течение трех дней со дня п</w:t>
      </w:r>
      <w:r w:rsidR="008C1BB6" w:rsidRPr="00640064">
        <w:rPr>
          <w:rFonts w:ascii="Liberation Serif" w:hAnsi="Liberation Serif" w:cs="Arial"/>
          <w:szCs w:val="26"/>
        </w:rPr>
        <w:t>о</w:t>
      </w:r>
      <w:r w:rsidR="008C1BB6" w:rsidRPr="00640064">
        <w:rPr>
          <w:rFonts w:ascii="Liberation Serif" w:hAnsi="Liberation Serif" w:cs="Arial"/>
          <w:szCs w:val="26"/>
        </w:rPr>
        <w:t>ступления указанных рекомендаций в отношении предоставления разрешения на условно ра</w:t>
      </w:r>
      <w:r w:rsidR="008C1BB6" w:rsidRPr="00640064">
        <w:rPr>
          <w:rFonts w:ascii="Liberation Serif" w:hAnsi="Liberation Serif" w:cs="Arial"/>
          <w:szCs w:val="26"/>
        </w:rPr>
        <w:t>з</w:t>
      </w:r>
      <w:r w:rsidR="008C1BB6" w:rsidRPr="00640064">
        <w:rPr>
          <w:rFonts w:ascii="Liberation Serif" w:hAnsi="Liberation Serif" w:cs="Arial"/>
          <w:szCs w:val="26"/>
        </w:rPr>
        <w:t>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предоставлении.</w:t>
      </w:r>
      <w:proofErr w:type="gramEnd"/>
      <w:r w:rsidR="008C1BB6" w:rsidRPr="00640064">
        <w:rPr>
          <w:rFonts w:ascii="Liberation Serif" w:hAnsi="Liberation Serif" w:cs="Arial"/>
          <w:szCs w:val="26"/>
        </w:rPr>
        <w:t xml:space="preserve"> Указа</w:t>
      </w:r>
      <w:r w:rsidR="008C1BB6" w:rsidRPr="00640064">
        <w:rPr>
          <w:rFonts w:ascii="Liberation Serif" w:hAnsi="Liberation Serif" w:cs="Arial"/>
          <w:szCs w:val="26"/>
        </w:rPr>
        <w:t>н</w:t>
      </w:r>
      <w:r w:rsidR="008C1BB6" w:rsidRPr="00640064">
        <w:rPr>
          <w:rFonts w:ascii="Liberation Serif" w:hAnsi="Liberation Serif" w:cs="Arial"/>
          <w:szCs w:val="26"/>
        </w:rPr>
        <w:t xml:space="preserve">ное решение подлежит официальному опубликованию и размещению на официальном сайте </w:t>
      </w:r>
      <w:r w:rsidR="00F41E35" w:rsidRPr="00640064">
        <w:rPr>
          <w:rFonts w:ascii="Liberation Serif" w:hAnsi="Liberation Serif" w:cs="Arial"/>
          <w:szCs w:val="26"/>
        </w:rPr>
        <w:t>поселения</w:t>
      </w:r>
      <w:r w:rsidR="008C1BB6" w:rsidRPr="00640064">
        <w:rPr>
          <w:rFonts w:ascii="Liberation Serif" w:hAnsi="Liberation Serif" w:cs="Arial"/>
          <w:szCs w:val="26"/>
        </w:rPr>
        <w:t xml:space="preserve"> в сети «Интернет».</w:t>
      </w:r>
    </w:p>
    <w:p w14:paraId="0122A667" w14:textId="77777777" w:rsidR="008C1BB6" w:rsidRPr="00640064" w:rsidRDefault="008956D1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bCs/>
          <w:szCs w:val="26"/>
        </w:rPr>
      </w:pPr>
      <w:r w:rsidRPr="00640064">
        <w:rPr>
          <w:rFonts w:ascii="Liberation Serif" w:hAnsi="Liberation Serif" w:cs="Arial"/>
          <w:bCs/>
          <w:szCs w:val="26"/>
        </w:rPr>
        <w:t>6</w:t>
      </w:r>
      <w:r w:rsidR="008C1BB6" w:rsidRPr="00640064">
        <w:rPr>
          <w:rFonts w:ascii="Liberation Serif" w:hAnsi="Liberation Serif" w:cs="Arial"/>
          <w:bCs/>
          <w:szCs w:val="26"/>
        </w:rPr>
        <w:t>.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</w:t>
      </w:r>
      <w:r w:rsidR="008C1BB6" w:rsidRPr="00640064">
        <w:rPr>
          <w:rFonts w:ascii="Liberation Serif" w:hAnsi="Liberation Serif" w:cs="Arial"/>
          <w:bCs/>
          <w:szCs w:val="26"/>
        </w:rPr>
        <w:t>о</w:t>
      </w:r>
      <w:r w:rsidR="008C1BB6" w:rsidRPr="00640064">
        <w:rPr>
          <w:rFonts w:ascii="Liberation Serif" w:hAnsi="Liberation Serif" w:cs="Arial"/>
          <w:bCs/>
          <w:szCs w:val="26"/>
        </w:rPr>
        <w:t>ставлении такого разрешения.</w:t>
      </w:r>
    </w:p>
    <w:p w14:paraId="0122A669" w14:textId="77777777" w:rsidR="00F41E35" w:rsidRPr="00253CCE" w:rsidRDefault="00F41E35" w:rsidP="00C2749E">
      <w:pPr>
        <w:widowControl w:val="0"/>
        <w:autoSpaceDE w:val="0"/>
        <w:autoSpaceDN w:val="0"/>
        <w:adjustRightInd w:val="0"/>
        <w:ind w:firstLine="540"/>
        <w:jc w:val="both"/>
        <w:rPr>
          <w:rFonts w:ascii="Liberation Serif" w:hAnsi="Liberation Serif" w:cs="Arial"/>
          <w:b/>
          <w:bCs/>
          <w:sz w:val="20"/>
          <w:szCs w:val="20"/>
        </w:rPr>
      </w:pPr>
    </w:p>
    <w:p w14:paraId="0122A66A" w14:textId="71AB1C25" w:rsidR="008C1BB6" w:rsidRPr="00C2749E" w:rsidRDefault="008C1BB6" w:rsidP="00C2749E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50" w:name="_Toc47621158"/>
      <w:r w:rsidRPr="00C2749E">
        <w:rPr>
          <w:rFonts w:ascii="Liberation Serif" w:hAnsi="Liberation Serif"/>
          <w:sz w:val="24"/>
        </w:rPr>
        <w:lastRenderedPageBreak/>
        <w:t xml:space="preserve">Статья </w:t>
      </w:r>
      <w:r w:rsidR="00C2749E">
        <w:rPr>
          <w:rFonts w:ascii="Liberation Serif" w:hAnsi="Liberation Serif"/>
          <w:sz w:val="24"/>
        </w:rPr>
        <w:t>2</w:t>
      </w:r>
      <w:r w:rsidR="00253CCE">
        <w:rPr>
          <w:rFonts w:ascii="Liberation Serif" w:hAnsi="Liberation Serif"/>
          <w:sz w:val="24"/>
        </w:rPr>
        <w:t>9</w:t>
      </w:r>
      <w:r w:rsidRPr="00C2749E">
        <w:rPr>
          <w:rFonts w:ascii="Liberation Serif" w:hAnsi="Liberation Serif"/>
          <w:sz w:val="24"/>
        </w:rPr>
        <w:t xml:space="preserve">. </w:t>
      </w:r>
      <w:proofErr w:type="gramStart"/>
      <w:r w:rsidRPr="00C2749E">
        <w:rPr>
          <w:rFonts w:ascii="Liberation Serif" w:hAnsi="Liberation Serif"/>
          <w:sz w:val="24"/>
        </w:rPr>
        <w:t xml:space="preserve">Проведение </w:t>
      </w:r>
      <w:r w:rsidR="00311F91" w:rsidRPr="00C2749E">
        <w:rPr>
          <w:rFonts w:ascii="Liberation Serif" w:hAnsi="Liberation Serif"/>
          <w:sz w:val="24"/>
        </w:rPr>
        <w:t xml:space="preserve">общественных обсуждений или </w:t>
      </w:r>
      <w:r w:rsidRPr="00C2749E">
        <w:rPr>
          <w:rFonts w:ascii="Liberation Serif" w:hAnsi="Liberation Serif"/>
          <w:sz w:val="24"/>
        </w:rPr>
        <w:t xml:space="preserve">публичных слушаний </w:t>
      </w:r>
      <w:r w:rsidR="00311F91" w:rsidRPr="00C2749E">
        <w:rPr>
          <w:rFonts w:ascii="Liberation Serif" w:hAnsi="Liberation Serif"/>
          <w:sz w:val="24"/>
        </w:rPr>
        <w:t>по пр</w:t>
      </w:r>
      <w:r w:rsidR="00311F91" w:rsidRPr="00C2749E">
        <w:rPr>
          <w:rFonts w:ascii="Liberation Serif" w:hAnsi="Liberation Serif"/>
          <w:sz w:val="24"/>
        </w:rPr>
        <w:t>о</w:t>
      </w:r>
      <w:r w:rsidR="00311F91" w:rsidRPr="00C2749E">
        <w:rPr>
          <w:rFonts w:ascii="Liberation Serif" w:hAnsi="Liberation Serif"/>
          <w:sz w:val="24"/>
        </w:rPr>
        <w:t>екту решения о предоставлении разрешения</w:t>
      </w:r>
      <w:r w:rsidRPr="00C2749E">
        <w:rPr>
          <w:rFonts w:ascii="Liberation Serif" w:hAnsi="Liberation Serif"/>
          <w:sz w:val="24"/>
        </w:rPr>
        <w:t xml:space="preserve"> </w:t>
      </w:r>
      <w:r w:rsidR="00311F91" w:rsidRPr="00C2749E">
        <w:rPr>
          <w:rFonts w:ascii="Liberation Serif" w:hAnsi="Liberation Serif"/>
          <w:sz w:val="24"/>
        </w:rPr>
        <w:t xml:space="preserve">на </w:t>
      </w:r>
      <w:r w:rsidRPr="00C2749E">
        <w:rPr>
          <w:rFonts w:ascii="Liberation Serif" w:hAnsi="Liberation Serif"/>
          <w:sz w:val="24"/>
        </w:rPr>
        <w:t>отклонени</w:t>
      </w:r>
      <w:r w:rsidR="00311F91" w:rsidRPr="00C2749E">
        <w:rPr>
          <w:rFonts w:ascii="Liberation Serif" w:hAnsi="Liberation Serif"/>
          <w:sz w:val="24"/>
        </w:rPr>
        <w:t>е</w:t>
      </w:r>
      <w:r w:rsidRPr="00C2749E">
        <w:rPr>
          <w:rFonts w:ascii="Liberation Serif" w:hAnsi="Liberation Serif"/>
          <w:sz w:val="24"/>
        </w:rPr>
        <w:t xml:space="preserve"> от предельных параметров разрешенного строительства, реконструкции объектов капитального строительства</w:t>
      </w:r>
      <w:bookmarkEnd w:id="50"/>
      <w:proofErr w:type="gramEnd"/>
    </w:p>
    <w:p w14:paraId="0122A66C" w14:textId="77777777" w:rsidR="008C1BB6" w:rsidRPr="00640064" w:rsidRDefault="008C1BB6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1. Физическое или юридическое лицо, заинтересованное в предоставлении разрешения на отклонение от предельных параметров разрешенного строительства, реконструкции объектов капитального строительства, направляет заявление о </w:t>
      </w:r>
      <w:r w:rsidR="00311F91" w:rsidRPr="00640064">
        <w:rPr>
          <w:rFonts w:ascii="Liberation Serif" w:hAnsi="Liberation Serif" w:cs="Arial"/>
          <w:szCs w:val="26"/>
        </w:rPr>
        <w:t>п</w:t>
      </w:r>
      <w:r w:rsidR="00F41E35" w:rsidRPr="00640064">
        <w:rPr>
          <w:rFonts w:ascii="Liberation Serif" w:hAnsi="Liberation Serif" w:cs="Arial"/>
          <w:szCs w:val="26"/>
        </w:rPr>
        <w:t>редоставлении такого разрешения</w:t>
      </w:r>
      <w:r w:rsidRPr="00640064">
        <w:rPr>
          <w:rFonts w:ascii="Liberation Serif" w:hAnsi="Liberation Serif" w:cs="Arial"/>
          <w:szCs w:val="26"/>
        </w:rPr>
        <w:t xml:space="preserve"> в к</w:t>
      </w:r>
      <w:r w:rsidRPr="00640064">
        <w:rPr>
          <w:rFonts w:ascii="Liberation Serif" w:hAnsi="Liberation Serif" w:cs="Arial"/>
          <w:szCs w:val="26"/>
        </w:rPr>
        <w:t>о</w:t>
      </w:r>
      <w:r w:rsidRPr="00640064">
        <w:rPr>
          <w:rFonts w:ascii="Liberation Serif" w:hAnsi="Liberation Serif" w:cs="Arial"/>
          <w:szCs w:val="26"/>
        </w:rPr>
        <w:t>миссию.</w:t>
      </w:r>
    </w:p>
    <w:p w14:paraId="0122A66D" w14:textId="77777777" w:rsidR="00311F91" w:rsidRPr="00640064" w:rsidRDefault="008C1BB6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2. </w:t>
      </w:r>
      <w:proofErr w:type="gramStart"/>
      <w:r w:rsidR="00311F91" w:rsidRPr="00640064">
        <w:rPr>
          <w:rFonts w:ascii="Liberation Serif" w:hAnsi="Liberation Serif" w:cs="Arial"/>
          <w:szCs w:val="26"/>
        </w:rPr>
        <w:t>Общественные обсуждения или п</w:t>
      </w:r>
      <w:r w:rsidRPr="00640064">
        <w:rPr>
          <w:rFonts w:ascii="Liberation Serif" w:hAnsi="Liberation Serif" w:cs="Arial"/>
          <w:szCs w:val="26"/>
        </w:rPr>
        <w:t>убличные слушания проводятся комиссией с участием</w:t>
      </w:r>
      <w:r w:rsidR="00311F91" w:rsidRPr="00640064">
        <w:rPr>
          <w:rFonts w:ascii="Liberation Serif" w:hAnsi="Liberation Serif" w:cs="Arial"/>
          <w:szCs w:val="26"/>
        </w:rPr>
        <w:t xml:space="preserve"> граждан, постоянно проживающих в пределах территориальной зоны, в границах которой ра</w:t>
      </w:r>
      <w:r w:rsidR="00311F91" w:rsidRPr="00640064">
        <w:rPr>
          <w:rFonts w:ascii="Liberation Serif" w:hAnsi="Liberation Serif" w:cs="Arial"/>
          <w:szCs w:val="26"/>
        </w:rPr>
        <w:t>с</w:t>
      </w:r>
      <w:r w:rsidR="00311F91" w:rsidRPr="00640064">
        <w:rPr>
          <w:rFonts w:ascii="Liberation Serif" w:hAnsi="Liberation Serif" w:cs="Arial"/>
          <w:szCs w:val="26"/>
        </w:rPr>
        <w:t>положен земельный участок или объект капитального строительства, в отношении которых подготовлен проект решения о предоставлении разрешения на отклонение от предельных пар</w:t>
      </w:r>
      <w:r w:rsidR="00311F91" w:rsidRPr="00640064">
        <w:rPr>
          <w:rFonts w:ascii="Liberation Serif" w:hAnsi="Liberation Serif" w:cs="Arial"/>
          <w:szCs w:val="26"/>
        </w:rPr>
        <w:t>а</w:t>
      </w:r>
      <w:r w:rsidR="00311F91" w:rsidRPr="00640064">
        <w:rPr>
          <w:rFonts w:ascii="Liberation Serif" w:hAnsi="Liberation Serif" w:cs="Arial"/>
          <w:szCs w:val="26"/>
        </w:rPr>
        <w:t>метров разрешенного строительства, реконструкции объектов капитального строительства, правообладателей находящихся в границах этой территориальной зоны земельных участков и (или) расположенных на них</w:t>
      </w:r>
      <w:proofErr w:type="gramEnd"/>
      <w:r w:rsidR="00311F91" w:rsidRPr="00640064">
        <w:rPr>
          <w:rFonts w:ascii="Liberation Serif" w:hAnsi="Liberation Serif" w:cs="Arial"/>
          <w:szCs w:val="26"/>
        </w:rPr>
        <w:t xml:space="preserve"> объектов капитального строительства, граждан, постоянно прож</w:t>
      </w:r>
      <w:r w:rsidR="00311F91" w:rsidRPr="00640064">
        <w:rPr>
          <w:rFonts w:ascii="Liberation Serif" w:hAnsi="Liberation Serif" w:cs="Arial"/>
          <w:szCs w:val="26"/>
        </w:rPr>
        <w:t>и</w:t>
      </w:r>
      <w:r w:rsidR="00311F91" w:rsidRPr="00640064">
        <w:rPr>
          <w:rFonts w:ascii="Liberation Serif" w:hAnsi="Liberation Serif" w:cs="Arial"/>
          <w:szCs w:val="26"/>
        </w:rPr>
        <w:t>вающих в границах земельных участков, прилегающих к земельному участку, в отношении к</w:t>
      </w:r>
      <w:r w:rsidR="00311F91" w:rsidRPr="00640064">
        <w:rPr>
          <w:rFonts w:ascii="Liberation Serif" w:hAnsi="Liberation Serif" w:cs="Arial"/>
          <w:szCs w:val="26"/>
        </w:rPr>
        <w:t>о</w:t>
      </w:r>
      <w:r w:rsidR="00311F91" w:rsidRPr="00640064">
        <w:rPr>
          <w:rFonts w:ascii="Liberation Serif" w:hAnsi="Liberation Serif" w:cs="Arial"/>
          <w:szCs w:val="26"/>
        </w:rPr>
        <w:t>торого подготовлен данный проект, правообладателей таких земельных участков или распол</w:t>
      </w:r>
      <w:r w:rsidR="00311F91" w:rsidRPr="00640064">
        <w:rPr>
          <w:rFonts w:ascii="Liberation Serif" w:hAnsi="Liberation Serif" w:cs="Arial"/>
          <w:szCs w:val="26"/>
        </w:rPr>
        <w:t>о</w:t>
      </w:r>
      <w:r w:rsidR="00311F91" w:rsidRPr="00640064">
        <w:rPr>
          <w:rFonts w:ascii="Liberation Serif" w:hAnsi="Liberation Serif" w:cs="Arial"/>
          <w:szCs w:val="26"/>
        </w:rPr>
        <w:t>женных на них объектов капитального строительства, правообладателей помещений, явля</w:t>
      </w:r>
      <w:r w:rsidR="00311F91" w:rsidRPr="00640064">
        <w:rPr>
          <w:rFonts w:ascii="Liberation Serif" w:hAnsi="Liberation Serif" w:cs="Arial"/>
          <w:szCs w:val="26"/>
        </w:rPr>
        <w:t>ю</w:t>
      </w:r>
      <w:r w:rsidR="00311F91" w:rsidRPr="00640064">
        <w:rPr>
          <w:rFonts w:ascii="Liberation Serif" w:hAnsi="Liberation Serif" w:cs="Arial"/>
          <w:szCs w:val="26"/>
        </w:rPr>
        <w:t>щихся частью объекта капитального строительства, в отношении которого подготовлен данный проект.</w:t>
      </w:r>
    </w:p>
    <w:p w14:paraId="0122A66E" w14:textId="77777777" w:rsidR="008C1BB6" w:rsidRPr="00640064" w:rsidRDefault="008C1BB6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3. </w:t>
      </w:r>
      <w:proofErr w:type="gramStart"/>
      <w:r w:rsidR="00311F91" w:rsidRPr="00640064">
        <w:rPr>
          <w:rFonts w:ascii="Liberation Serif" w:hAnsi="Liberation Serif" w:cs="Arial"/>
          <w:szCs w:val="26"/>
        </w:rPr>
        <w:t>Комиссия направляет сообщения о проведении общественных обсуждений или публи</w:t>
      </w:r>
      <w:r w:rsidR="00311F91" w:rsidRPr="00640064">
        <w:rPr>
          <w:rFonts w:ascii="Liberation Serif" w:hAnsi="Liberation Serif" w:cs="Arial"/>
          <w:szCs w:val="26"/>
        </w:rPr>
        <w:t>ч</w:t>
      </w:r>
      <w:r w:rsidR="00311F91" w:rsidRPr="00640064">
        <w:rPr>
          <w:rFonts w:ascii="Liberation Serif" w:hAnsi="Liberation Serif" w:cs="Arial"/>
          <w:szCs w:val="26"/>
        </w:rPr>
        <w:t>ных слушаний по проекту решения о предоставлении разрешения на отклонение от предельных параметров разрешенного строительства, реконструкции объектов капитального строительства правообладателям земельных участков, имеющих общие границы с земельным участком, пр</w:t>
      </w:r>
      <w:r w:rsidR="00311F91" w:rsidRPr="00640064">
        <w:rPr>
          <w:rFonts w:ascii="Liberation Serif" w:hAnsi="Liberation Serif" w:cs="Arial"/>
          <w:szCs w:val="26"/>
        </w:rPr>
        <w:t>и</w:t>
      </w:r>
      <w:r w:rsidR="00311F91" w:rsidRPr="00640064">
        <w:rPr>
          <w:rFonts w:ascii="Liberation Serif" w:hAnsi="Liberation Serif" w:cs="Arial"/>
          <w:szCs w:val="26"/>
        </w:rPr>
        <w:t>менительно к которому запрашивается данное разрешение, правообладателям объектов кап</w:t>
      </w:r>
      <w:r w:rsidR="00311F91" w:rsidRPr="00640064">
        <w:rPr>
          <w:rFonts w:ascii="Liberation Serif" w:hAnsi="Liberation Serif" w:cs="Arial"/>
          <w:szCs w:val="26"/>
        </w:rPr>
        <w:t>и</w:t>
      </w:r>
      <w:r w:rsidR="00311F91" w:rsidRPr="00640064">
        <w:rPr>
          <w:rFonts w:ascii="Liberation Serif" w:hAnsi="Liberation Serif" w:cs="Arial"/>
          <w:szCs w:val="26"/>
        </w:rPr>
        <w:t>тального строительства, расположенных на земельных участках, имеющих общие границы с земельным участком, применительно к которому запрашивается</w:t>
      </w:r>
      <w:proofErr w:type="gramEnd"/>
      <w:r w:rsidR="00311F91" w:rsidRPr="00640064">
        <w:rPr>
          <w:rFonts w:ascii="Liberation Serif" w:hAnsi="Liberation Serif" w:cs="Arial"/>
          <w:szCs w:val="26"/>
        </w:rPr>
        <w:t xml:space="preserve"> данное разрешение, и правоо</w:t>
      </w:r>
      <w:r w:rsidR="00311F91" w:rsidRPr="00640064">
        <w:rPr>
          <w:rFonts w:ascii="Liberation Serif" w:hAnsi="Liberation Serif" w:cs="Arial"/>
          <w:szCs w:val="26"/>
        </w:rPr>
        <w:t>б</w:t>
      </w:r>
      <w:r w:rsidR="00311F91" w:rsidRPr="00640064">
        <w:rPr>
          <w:rFonts w:ascii="Liberation Serif" w:hAnsi="Liberation Serif" w:cs="Arial"/>
          <w:szCs w:val="26"/>
        </w:rPr>
        <w:t>ладателям помещений, являющихся частью объекта капитального строительства, применител</w:t>
      </w:r>
      <w:r w:rsidR="00311F91" w:rsidRPr="00640064">
        <w:rPr>
          <w:rFonts w:ascii="Liberation Serif" w:hAnsi="Liberation Serif" w:cs="Arial"/>
          <w:szCs w:val="26"/>
        </w:rPr>
        <w:t>ь</w:t>
      </w:r>
      <w:r w:rsidR="00311F91" w:rsidRPr="00640064">
        <w:rPr>
          <w:rFonts w:ascii="Liberation Serif" w:hAnsi="Liberation Serif" w:cs="Arial"/>
          <w:szCs w:val="26"/>
        </w:rPr>
        <w:t xml:space="preserve">но к которому запрашивается данное разрешение. Указанные сообщения направляются не позднее чем </w:t>
      </w:r>
      <w:proofErr w:type="gramStart"/>
      <w:r w:rsidR="00311F91" w:rsidRPr="00640064">
        <w:rPr>
          <w:rFonts w:ascii="Liberation Serif" w:hAnsi="Liberation Serif" w:cs="Arial"/>
          <w:szCs w:val="26"/>
        </w:rPr>
        <w:t>через десять дней со дня поступления заявления заинтересованного лица о пред</w:t>
      </w:r>
      <w:r w:rsidR="00311F91" w:rsidRPr="00640064">
        <w:rPr>
          <w:rFonts w:ascii="Liberation Serif" w:hAnsi="Liberation Serif" w:cs="Arial"/>
          <w:szCs w:val="26"/>
        </w:rPr>
        <w:t>о</w:t>
      </w:r>
      <w:r w:rsidR="00311F91" w:rsidRPr="00640064">
        <w:rPr>
          <w:rFonts w:ascii="Liberation Serif" w:hAnsi="Liberation Serif" w:cs="Arial"/>
          <w:szCs w:val="26"/>
        </w:rPr>
        <w:t>ставлении разрешения на отклонение</w:t>
      </w:r>
      <w:proofErr w:type="gramEnd"/>
      <w:r w:rsidR="00311F91" w:rsidRPr="00640064">
        <w:rPr>
          <w:rFonts w:ascii="Liberation Serif" w:hAnsi="Liberation Serif" w:cs="Arial"/>
          <w:szCs w:val="26"/>
        </w:rPr>
        <w:t xml:space="preserve"> от предельных параметров разрешенного строительства, реконструкции объектов капитального строительства. </w:t>
      </w:r>
    </w:p>
    <w:p w14:paraId="0122A66F" w14:textId="77777777" w:rsidR="008C1BB6" w:rsidRPr="00640064" w:rsidRDefault="00A24D6F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4</w:t>
      </w:r>
      <w:r w:rsidR="008C1BB6" w:rsidRPr="00640064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640064">
        <w:rPr>
          <w:rFonts w:ascii="Liberation Serif" w:hAnsi="Liberation Serif" w:cs="Arial"/>
          <w:szCs w:val="26"/>
        </w:rPr>
        <w:t xml:space="preserve">На основании заключения о результатах </w:t>
      </w:r>
      <w:r w:rsidR="00311F91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 xml:space="preserve">публичных слушаний по </w:t>
      </w:r>
      <w:r w:rsidR="00311F91" w:rsidRPr="00640064">
        <w:rPr>
          <w:rFonts w:ascii="Liberation Serif" w:hAnsi="Liberation Serif" w:cs="Arial"/>
          <w:szCs w:val="26"/>
        </w:rPr>
        <w:t>проекту решения о предоставлении разрешения на отклонение от предельных п</w:t>
      </w:r>
      <w:r w:rsidR="00311F91" w:rsidRPr="00640064">
        <w:rPr>
          <w:rFonts w:ascii="Liberation Serif" w:hAnsi="Liberation Serif" w:cs="Arial"/>
          <w:szCs w:val="26"/>
        </w:rPr>
        <w:t>а</w:t>
      </w:r>
      <w:r w:rsidR="00311F91" w:rsidRPr="00640064">
        <w:rPr>
          <w:rFonts w:ascii="Liberation Serif" w:hAnsi="Liberation Serif" w:cs="Arial"/>
          <w:szCs w:val="26"/>
        </w:rPr>
        <w:t xml:space="preserve">раметров разрешенного строительства, реконструкции объектов капитального строительства </w:t>
      </w:r>
      <w:r w:rsidR="008C1BB6" w:rsidRPr="00640064">
        <w:rPr>
          <w:rFonts w:ascii="Liberation Serif" w:hAnsi="Liberation Serif" w:cs="Arial"/>
          <w:szCs w:val="26"/>
        </w:rPr>
        <w:t xml:space="preserve">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</w:t>
      </w:r>
      <w:r w:rsidR="006A6997" w:rsidRPr="00640064">
        <w:rPr>
          <w:rFonts w:ascii="Liberation Serif" w:hAnsi="Liberation Serif" w:cs="Arial"/>
          <w:szCs w:val="26"/>
        </w:rPr>
        <w:t>поселения</w:t>
      </w:r>
      <w:r w:rsidR="008C1BB6" w:rsidRPr="00640064">
        <w:rPr>
          <w:rFonts w:ascii="Liberation Serif" w:hAnsi="Liberation Serif" w:cs="Arial"/>
          <w:szCs w:val="26"/>
        </w:rPr>
        <w:t>.</w:t>
      </w:r>
      <w:proofErr w:type="gramEnd"/>
    </w:p>
    <w:p w14:paraId="0122A670" w14:textId="77777777" w:rsidR="008C1BB6" w:rsidRPr="00640064" w:rsidRDefault="00A24D6F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5</w:t>
      </w:r>
      <w:r w:rsidR="008C1BB6" w:rsidRPr="00640064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640064">
        <w:rPr>
          <w:rFonts w:ascii="Liberation Serif" w:hAnsi="Liberation Serif" w:cs="Arial"/>
          <w:szCs w:val="26"/>
        </w:rPr>
        <w:t xml:space="preserve">На основании рекомендаций комиссии Глава </w:t>
      </w:r>
      <w:r w:rsidR="006A6997" w:rsidRPr="00640064">
        <w:rPr>
          <w:rFonts w:ascii="Liberation Serif" w:hAnsi="Liberation Serif" w:cs="Arial"/>
          <w:szCs w:val="26"/>
        </w:rPr>
        <w:t>поселения</w:t>
      </w:r>
      <w:r w:rsidR="008C1BB6" w:rsidRPr="00640064">
        <w:rPr>
          <w:rFonts w:ascii="Liberation Serif" w:hAnsi="Liberation Serif" w:cs="Arial"/>
          <w:szCs w:val="26"/>
        </w:rPr>
        <w:t xml:space="preserve"> в течение семи дней со дня п</w:t>
      </w:r>
      <w:r w:rsidR="008C1BB6" w:rsidRPr="00640064">
        <w:rPr>
          <w:rFonts w:ascii="Liberation Serif" w:hAnsi="Liberation Serif" w:cs="Arial"/>
          <w:szCs w:val="26"/>
        </w:rPr>
        <w:t>о</w:t>
      </w:r>
      <w:r w:rsidR="008C1BB6" w:rsidRPr="00640064">
        <w:rPr>
          <w:rFonts w:ascii="Liberation Serif" w:hAnsi="Liberation Serif" w:cs="Arial"/>
          <w:szCs w:val="26"/>
        </w:rPr>
        <w:t>ступления указанных рекомендаций в отношении предоставления разрешения на отклонение от предельных параметров разрешенного строительства, реконструкции объектов капитального строительства принимает решение о предоставлении разрешения или об отказе в его предоста</w:t>
      </w:r>
      <w:r w:rsidR="008C1BB6" w:rsidRPr="00640064">
        <w:rPr>
          <w:rFonts w:ascii="Liberation Serif" w:hAnsi="Liberation Serif" w:cs="Arial"/>
          <w:szCs w:val="26"/>
        </w:rPr>
        <w:t>в</w:t>
      </w:r>
      <w:r w:rsidR="008C1BB6" w:rsidRPr="00640064">
        <w:rPr>
          <w:rFonts w:ascii="Liberation Serif" w:hAnsi="Liberation Serif" w:cs="Arial"/>
          <w:szCs w:val="26"/>
        </w:rPr>
        <w:t>лении</w:t>
      </w:r>
      <w:r w:rsidRPr="00640064">
        <w:rPr>
          <w:rFonts w:ascii="Liberation Serif" w:hAnsi="Liberation Serif" w:cs="Arial"/>
          <w:szCs w:val="26"/>
        </w:rPr>
        <w:t xml:space="preserve"> с указанием причин принятого решения.</w:t>
      </w:r>
      <w:proofErr w:type="gramEnd"/>
      <w:r w:rsidRPr="00640064">
        <w:rPr>
          <w:rFonts w:ascii="Liberation Serif" w:hAnsi="Liberation Serif" w:cs="Arial"/>
          <w:szCs w:val="26"/>
        </w:rPr>
        <w:t xml:space="preserve"> </w:t>
      </w:r>
      <w:r w:rsidR="008C1BB6" w:rsidRPr="00640064">
        <w:rPr>
          <w:rFonts w:ascii="Liberation Serif" w:hAnsi="Liberation Serif" w:cs="Arial"/>
          <w:szCs w:val="26"/>
        </w:rPr>
        <w:t xml:space="preserve">Указанное решение подлежит официальному опубликованию и размещению на официальном сайте </w:t>
      </w:r>
      <w:r w:rsidR="006A6997" w:rsidRPr="00640064">
        <w:rPr>
          <w:rFonts w:ascii="Liberation Serif" w:hAnsi="Liberation Serif" w:cs="Arial"/>
          <w:szCs w:val="26"/>
        </w:rPr>
        <w:t>поселения</w:t>
      </w:r>
      <w:r w:rsidR="008C1BB6" w:rsidRPr="00640064">
        <w:rPr>
          <w:rFonts w:ascii="Liberation Serif" w:hAnsi="Liberation Serif" w:cs="Arial"/>
          <w:szCs w:val="26"/>
        </w:rPr>
        <w:t xml:space="preserve"> в сети «Интернет».</w:t>
      </w:r>
    </w:p>
    <w:p w14:paraId="0122A671" w14:textId="77777777" w:rsidR="00A24D6F" w:rsidRPr="004A71C6" w:rsidRDefault="00A24D6F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 w:val="26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6. Физическое или юридическое лицо вправе оспорить </w:t>
      </w:r>
      <w:proofErr w:type="gramStart"/>
      <w:r w:rsidRPr="00640064">
        <w:rPr>
          <w:rFonts w:ascii="Liberation Serif" w:hAnsi="Liberation Serif" w:cs="Arial"/>
          <w:szCs w:val="26"/>
        </w:rPr>
        <w:t>в судебном порядке решение о предоставлении разрешения на отклонение от предельных параметров</w:t>
      </w:r>
      <w:proofErr w:type="gramEnd"/>
      <w:r w:rsidRPr="00640064">
        <w:rPr>
          <w:rFonts w:ascii="Liberation Serif" w:hAnsi="Liberation Serif" w:cs="Arial"/>
          <w:szCs w:val="26"/>
        </w:rPr>
        <w:t xml:space="preserve"> разрешенного стро</w:t>
      </w:r>
      <w:r w:rsidRPr="00640064">
        <w:rPr>
          <w:rFonts w:ascii="Liberation Serif" w:hAnsi="Liberation Serif" w:cs="Arial"/>
          <w:szCs w:val="26"/>
        </w:rPr>
        <w:t>и</w:t>
      </w:r>
      <w:r w:rsidRPr="00640064">
        <w:rPr>
          <w:rFonts w:ascii="Liberation Serif" w:hAnsi="Liberation Serif" w:cs="Arial"/>
          <w:szCs w:val="26"/>
        </w:rPr>
        <w:t>тельства, реконструкции объектов капитального строительства или об отказе в предоставлении такого разрешения.</w:t>
      </w:r>
    </w:p>
    <w:p w14:paraId="0122A675" w14:textId="77777777" w:rsidR="00A73BFF" w:rsidRPr="00253CCE" w:rsidRDefault="00A73BFF" w:rsidP="00C2749E">
      <w:pPr>
        <w:widowControl w:val="0"/>
        <w:autoSpaceDE w:val="0"/>
        <w:autoSpaceDN w:val="0"/>
        <w:adjustRightInd w:val="0"/>
        <w:ind w:firstLine="540"/>
        <w:jc w:val="both"/>
        <w:rPr>
          <w:rFonts w:ascii="Liberation Serif" w:hAnsi="Liberation Serif" w:cs="Arial"/>
          <w:b/>
          <w:bCs/>
          <w:sz w:val="20"/>
          <w:szCs w:val="20"/>
        </w:rPr>
      </w:pPr>
    </w:p>
    <w:p w14:paraId="0122A676" w14:textId="3428AD31" w:rsidR="008C1BB6" w:rsidRPr="00C2749E" w:rsidRDefault="008C1BB6" w:rsidP="00C2749E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51" w:name="_Toc47621159"/>
      <w:r w:rsidRPr="00C2749E">
        <w:rPr>
          <w:rFonts w:ascii="Liberation Serif" w:hAnsi="Liberation Serif"/>
          <w:sz w:val="24"/>
        </w:rPr>
        <w:t xml:space="preserve">Статья </w:t>
      </w:r>
      <w:r w:rsidR="00253CCE">
        <w:rPr>
          <w:rFonts w:ascii="Liberation Serif" w:hAnsi="Liberation Serif"/>
          <w:sz w:val="24"/>
        </w:rPr>
        <w:t>30</w:t>
      </w:r>
      <w:r w:rsidRPr="00C2749E">
        <w:rPr>
          <w:rFonts w:ascii="Liberation Serif" w:hAnsi="Liberation Serif"/>
          <w:sz w:val="24"/>
        </w:rPr>
        <w:t xml:space="preserve">. </w:t>
      </w:r>
      <w:r w:rsidR="00B65C8E" w:rsidRPr="00C2749E">
        <w:rPr>
          <w:rFonts w:ascii="Liberation Serif" w:hAnsi="Liberation Serif"/>
          <w:sz w:val="24"/>
        </w:rPr>
        <w:t>Проведение общественных обсуждений или</w:t>
      </w:r>
      <w:r w:rsidRPr="00C2749E">
        <w:rPr>
          <w:rFonts w:ascii="Liberation Serif" w:hAnsi="Liberation Serif"/>
          <w:sz w:val="24"/>
        </w:rPr>
        <w:t xml:space="preserve"> публичных слушаний по пр</w:t>
      </w:r>
      <w:r w:rsidRPr="00C2749E">
        <w:rPr>
          <w:rFonts w:ascii="Liberation Serif" w:hAnsi="Liberation Serif"/>
          <w:sz w:val="24"/>
        </w:rPr>
        <w:t>о</w:t>
      </w:r>
      <w:r w:rsidRPr="00C2749E">
        <w:rPr>
          <w:rFonts w:ascii="Liberation Serif" w:hAnsi="Liberation Serif"/>
          <w:sz w:val="24"/>
        </w:rPr>
        <w:t>ектам планировки территории и проектам межевания территории</w:t>
      </w:r>
      <w:bookmarkEnd w:id="51"/>
    </w:p>
    <w:p w14:paraId="0122A678" w14:textId="77777777" w:rsidR="008C1BB6" w:rsidRPr="00640064" w:rsidRDefault="008C1BB6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1. </w:t>
      </w:r>
      <w:r w:rsidR="00B65C8E" w:rsidRPr="00640064">
        <w:rPr>
          <w:rFonts w:ascii="Liberation Serif" w:hAnsi="Liberation Serif" w:cs="Arial"/>
          <w:szCs w:val="26"/>
        </w:rPr>
        <w:t>Общественные обсуждения или п</w:t>
      </w:r>
      <w:r w:rsidRPr="00640064">
        <w:rPr>
          <w:rFonts w:ascii="Liberation Serif" w:hAnsi="Liberation Serif" w:cs="Arial"/>
          <w:szCs w:val="26"/>
        </w:rPr>
        <w:t>убличные слушания по проект</w:t>
      </w:r>
      <w:r w:rsidR="00B65C8E" w:rsidRPr="00640064">
        <w:rPr>
          <w:rFonts w:ascii="Liberation Serif" w:hAnsi="Liberation Serif" w:cs="Arial"/>
          <w:szCs w:val="26"/>
        </w:rPr>
        <w:t>ам</w:t>
      </w:r>
      <w:r w:rsidRPr="00640064">
        <w:rPr>
          <w:rFonts w:ascii="Liberation Serif" w:hAnsi="Liberation Serif" w:cs="Arial"/>
          <w:szCs w:val="26"/>
        </w:rPr>
        <w:t xml:space="preserve"> планировки террит</w:t>
      </w:r>
      <w:r w:rsidRPr="00640064">
        <w:rPr>
          <w:rFonts w:ascii="Liberation Serif" w:hAnsi="Liberation Serif" w:cs="Arial"/>
          <w:szCs w:val="26"/>
        </w:rPr>
        <w:t>о</w:t>
      </w:r>
      <w:r w:rsidRPr="00640064">
        <w:rPr>
          <w:rFonts w:ascii="Liberation Serif" w:hAnsi="Liberation Serif" w:cs="Arial"/>
          <w:szCs w:val="26"/>
        </w:rPr>
        <w:t>рии и проект</w:t>
      </w:r>
      <w:r w:rsidR="00B65C8E" w:rsidRPr="00640064">
        <w:rPr>
          <w:rFonts w:ascii="Liberation Serif" w:hAnsi="Liberation Serif" w:cs="Arial"/>
          <w:szCs w:val="26"/>
        </w:rPr>
        <w:t>ам</w:t>
      </w:r>
      <w:r w:rsidRPr="00640064">
        <w:rPr>
          <w:rFonts w:ascii="Liberation Serif" w:hAnsi="Liberation Serif" w:cs="Arial"/>
          <w:szCs w:val="26"/>
        </w:rPr>
        <w:t xml:space="preserve"> межевания территории проводятся комиссией по решению Главы </w:t>
      </w:r>
      <w:r w:rsidR="006A6997" w:rsidRPr="00640064">
        <w:rPr>
          <w:rFonts w:ascii="Liberation Serif" w:hAnsi="Liberation Serif" w:cs="Arial"/>
          <w:szCs w:val="26"/>
        </w:rPr>
        <w:t>поселения</w:t>
      </w:r>
      <w:r w:rsidRPr="00640064">
        <w:rPr>
          <w:rFonts w:ascii="Liberation Serif" w:hAnsi="Liberation Serif" w:cs="Arial"/>
          <w:szCs w:val="26"/>
        </w:rPr>
        <w:t>.</w:t>
      </w:r>
    </w:p>
    <w:p w14:paraId="0122A679" w14:textId="77777777" w:rsidR="00B65C8E" w:rsidRPr="00640064" w:rsidRDefault="00B65C8E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lastRenderedPageBreak/>
        <w:t xml:space="preserve">2. </w:t>
      </w:r>
      <w:proofErr w:type="gramStart"/>
      <w:r w:rsidRPr="00640064">
        <w:rPr>
          <w:rFonts w:ascii="Liberation Serif" w:hAnsi="Liberation Serif" w:cs="Arial"/>
          <w:szCs w:val="26"/>
        </w:rPr>
        <w:t>Общественные обсуждения или публичные слушания проводятся с участием граждан, постоянно проживающих на территории, в отношении которой подготовлены проект планиро</w:t>
      </w:r>
      <w:r w:rsidRPr="00640064">
        <w:rPr>
          <w:rFonts w:ascii="Liberation Serif" w:hAnsi="Liberation Serif" w:cs="Arial"/>
          <w:szCs w:val="26"/>
        </w:rPr>
        <w:t>в</w:t>
      </w:r>
      <w:r w:rsidRPr="00640064">
        <w:rPr>
          <w:rFonts w:ascii="Liberation Serif" w:hAnsi="Liberation Serif" w:cs="Arial"/>
          <w:szCs w:val="26"/>
        </w:rPr>
        <w:t>ки территории и (или) проект межевания территории, правообладателей находящихся в гран</w:t>
      </w:r>
      <w:r w:rsidRPr="00640064">
        <w:rPr>
          <w:rFonts w:ascii="Liberation Serif" w:hAnsi="Liberation Serif" w:cs="Arial"/>
          <w:szCs w:val="26"/>
        </w:rPr>
        <w:t>и</w:t>
      </w:r>
      <w:r w:rsidRPr="00640064">
        <w:rPr>
          <w:rFonts w:ascii="Liberation Serif" w:hAnsi="Liberation Serif" w:cs="Arial"/>
          <w:szCs w:val="26"/>
        </w:rPr>
        <w:t>цах этой территории земельных участков и (или) расположенных на них объектов капитального строительства, а также правообладателей помещений, являющихся частью указанных объектов капитального строительства.</w:t>
      </w:r>
      <w:proofErr w:type="gramEnd"/>
    </w:p>
    <w:p w14:paraId="0122A67A" w14:textId="77777777" w:rsidR="008C1BB6" w:rsidRPr="00640064" w:rsidRDefault="00B65C8E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3</w:t>
      </w:r>
      <w:r w:rsidR="008C1BB6" w:rsidRPr="00640064">
        <w:rPr>
          <w:rFonts w:ascii="Liberation Serif" w:hAnsi="Liberation Serif" w:cs="Arial"/>
          <w:szCs w:val="26"/>
        </w:rPr>
        <w:t xml:space="preserve">. </w:t>
      </w:r>
      <w:proofErr w:type="gramStart"/>
      <w:r w:rsidR="008C1BB6" w:rsidRPr="00640064">
        <w:rPr>
          <w:rFonts w:ascii="Liberation Serif" w:hAnsi="Liberation Serif" w:cs="Arial"/>
          <w:szCs w:val="26"/>
        </w:rPr>
        <w:t xml:space="preserve">Не позднее чем через пятнадцать дней со дня проведения </w:t>
      </w:r>
      <w:r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 xml:space="preserve">публичных слушаний Администрация </w:t>
      </w:r>
      <w:r w:rsidR="006A6997" w:rsidRPr="00640064">
        <w:rPr>
          <w:rFonts w:ascii="Liberation Serif" w:hAnsi="Liberation Serif" w:cs="Arial"/>
          <w:szCs w:val="26"/>
        </w:rPr>
        <w:t>поселения</w:t>
      </w:r>
      <w:r w:rsidR="008C1BB6" w:rsidRPr="00640064">
        <w:rPr>
          <w:rFonts w:ascii="Liberation Serif" w:hAnsi="Liberation Serif" w:cs="Arial"/>
          <w:szCs w:val="26"/>
        </w:rPr>
        <w:t xml:space="preserve"> направляет Главе </w:t>
      </w:r>
      <w:r w:rsidR="006A6997" w:rsidRPr="00640064">
        <w:rPr>
          <w:rFonts w:ascii="Liberation Serif" w:hAnsi="Liberation Serif" w:cs="Arial"/>
          <w:szCs w:val="26"/>
        </w:rPr>
        <w:t>поселения</w:t>
      </w:r>
      <w:r w:rsidR="008C1BB6" w:rsidRPr="00640064">
        <w:rPr>
          <w:rFonts w:ascii="Liberation Serif" w:hAnsi="Liberation Serif" w:cs="Arial"/>
          <w:szCs w:val="26"/>
        </w:rPr>
        <w:t xml:space="preserve"> подготовле</w:t>
      </w:r>
      <w:r w:rsidR="008C1BB6" w:rsidRPr="00640064">
        <w:rPr>
          <w:rFonts w:ascii="Liberation Serif" w:hAnsi="Liberation Serif" w:cs="Arial"/>
          <w:szCs w:val="26"/>
        </w:rPr>
        <w:t>н</w:t>
      </w:r>
      <w:r w:rsidR="008C1BB6" w:rsidRPr="00640064">
        <w:rPr>
          <w:rFonts w:ascii="Liberation Serif" w:hAnsi="Liberation Serif" w:cs="Arial"/>
          <w:szCs w:val="26"/>
        </w:rPr>
        <w:t xml:space="preserve">ную документацию по планировке территории, протокол </w:t>
      </w:r>
      <w:r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>пу</w:t>
      </w:r>
      <w:r w:rsidR="008C1BB6" w:rsidRPr="00640064">
        <w:rPr>
          <w:rFonts w:ascii="Liberation Serif" w:hAnsi="Liberation Serif" w:cs="Arial"/>
          <w:szCs w:val="26"/>
        </w:rPr>
        <w:t>б</w:t>
      </w:r>
      <w:r w:rsidR="008C1BB6" w:rsidRPr="00640064">
        <w:rPr>
          <w:rFonts w:ascii="Liberation Serif" w:hAnsi="Liberation Serif" w:cs="Arial"/>
          <w:szCs w:val="26"/>
        </w:rPr>
        <w:t xml:space="preserve">личных слушаний по проекту планировки территории и </w:t>
      </w:r>
      <w:r w:rsidRPr="00640064">
        <w:rPr>
          <w:rFonts w:ascii="Liberation Serif" w:hAnsi="Liberation Serif" w:cs="Arial"/>
          <w:szCs w:val="26"/>
        </w:rPr>
        <w:t xml:space="preserve">(или) </w:t>
      </w:r>
      <w:r w:rsidR="008C1BB6" w:rsidRPr="00640064">
        <w:rPr>
          <w:rFonts w:ascii="Liberation Serif" w:hAnsi="Liberation Serif" w:cs="Arial"/>
          <w:szCs w:val="26"/>
        </w:rPr>
        <w:t xml:space="preserve">проекту межевания территории и подготовленное им заключение о результатах </w:t>
      </w:r>
      <w:r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="008C1BB6" w:rsidRPr="00640064">
        <w:rPr>
          <w:rFonts w:ascii="Liberation Serif" w:hAnsi="Liberation Serif" w:cs="Arial"/>
          <w:szCs w:val="26"/>
        </w:rPr>
        <w:t>публичных сл</w:t>
      </w:r>
      <w:r w:rsidR="008C1BB6" w:rsidRPr="00640064">
        <w:rPr>
          <w:rFonts w:ascii="Liberation Serif" w:hAnsi="Liberation Serif" w:cs="Arial"/>
          <w:szCs w:val="26"/>
        </w:rPr>
        <w:t>у</w:t>
      </w:r>
      <w:r w:rsidR="008C1BB6" w:rsidRPr="00640064">
        <w:rPr>
          <w:rFonts w:ascii="Liberation Serif" w:hAnsi="Liberation Serif" w:cs="Arial"/>
          <w:szCs w:val="26"/>
        </w:rPr>
        <w:t>шаний.</w:t>
      </w:r>
      <w:proofErr w:type="gramEnd"/>
    </w:p>
    <w:p w14:paraId="0122A67B" w14:textId="77777777" w:rsidR="008C1BB6" w:rsidRPr="00640064" w:rsidRDefault="008C1BB6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4. </w:t>
      </w:r>
      <w:proofErr w:type="gramStart"/>
      <w:r w:rsidRPr="00640064">
        <w:rPr>
          <w:rFonts w:ascii="Liberation Serif" w:hAnsi="Liberation Serif" w:cs="Arial"/>
          <w:szCs w:val="26"/>
        </w:rPr>
        <w:t xml:space="preserve">Глава </w:t>
      </w:r>
      <w:r w:rsidR="006A6997" w:rsidRPr="00640064">
        <w:rPr>
          <w:rFonts w:ascii="Liberation Serif" w:hAnsi="Liberation Serif" w:cs="Arial"/>
          <w:szCs w:val="26"/>
        </w:rPr>
        <w:t>поселения</w:t>
      </w:r>
      <w:r w:rsidRPr="00640064">
        <w:rPr>
          <w:rFonts w:ascii="Liberation Serif" w:hAnsi="Liberation Serif" w:cs="Arial"/>
          <w:szCs w:val="26"/>
        </w:rPr>
        <w:t xml:space="preserve"> с учетом протокола </w:t>
      </w:r>
      <w:r w:rsidR="00B65C8E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Pr="00640064">
        <w:rPr>
          <w:rFonts w:ascii="Liberation Serif" w:hAnsi="Liberation Serif" w:cs="Arial"/>
          <w:szCs w:val="26"/>
        </w:rPr>
        <w:t>публичных слуш</w:t>
      </w:r>
      <w:r w:rsidRPr="00640064">
        <w:rPr>
          <w:rFonts w:ascii="Liberation Serif" w:hAnsi="Liberation Serif" w:cs="Arial"/>
          <w:szCs w:val="26"/>
        </w:rPr>
        <w:t>а</w:t>
      </w:r>
      <w:r w:rsidRPr="00640064">
        <w:rPr>
          <w:rFonts w:ascii="Liberation Serif" w:hAnsi="Liberation Serif" w:cs="Arial"/>
          <w:szCs w:val="26"/>
        </w:rPr>
        <w:t xml:space="preserve">ний и заключения о результатах </w:t>
      </w:r>
      <w:r w:rsidR="00B65C8E" w:rsidRPr="00640064">
        <w:rPr>
          <w:rFonts w:ascii="Liberation Serif" w:hAnsi="Liberation Serif" w:cs="Arial"/>
          <w:szCs w:val="26"/>
        </w:rPr>
        <w:t xml:space="preserve">общественных обсуждений или </w:t>
      </w:r>
      <w:r w:rsidRPr="00640064">
        <w:rPr>
          <w:rFonts w:ascii="Liberation Serif" w:hAnsi="Liberation Serif" w:cs="Arial"/>
          <w:szCs w:val="26"/>
        </w:rPr>
        <w:t>публичных слушаний прин</w:t>
      </w:r>
      <w:r w:rsidRPr="00640064">
        <w:rPr>
          <w:rFonts w:ascii="Liberation Serif" w:hAnsi="Liberation Serif" w:cs="Arial"/>
          <w:szCs w:val="26"/>
        </w:rPr>
        <w:t>и</w:t>
      </w:r>
      <w:r w:rsidRPr="00640064">
        <w:rPr>
          <w:rFonts w:ascii="Liberation Serif" w:hAnsi="Liberation Serif" w:cs="Arial"/>
          <w:szCs w:val="26"/>
        </w:rPr>
        <w:t>мает решение об утверждении документации по планировке территории или об отклонении т</w:t>
      </w:r>
      <w:r w:rsidRPr="00640064">
        <w:rPr>
          <w:rFonts w:ascii="Liberation Serif" w:hAnsi="Liberation Serif" w:cs="Arial"/>
          <w:szCs w:val="26"/>
        </w:rPr>
        <w:t>а</w:t>
      </w:r>
      <w:r w:rsidRPr="00640064">
        <w:rPr>
          <w:rFonts w:ascii="Liberation Serif" w:hAnsi="Liberation Serif" w:cs="Arial"/>
          <w:szCs w:val="26"/>
        </w:rPr>
        <w:t>кой документации и о направлении на доработку.</w:t>
      </w:r>
      <w:proofErr w:type="gramEnd"/>
    </w:p>
    <w:p w14:paraId="0122A67C" w14:textId="77777777" w:rsidR="006A6997" w:rsidRPr="00253CCE" w:rsidRDefault="006A6997" w:rsidP="00C2749E">
      <w:pPr>
        <w:widowControl w:val="0"/>
        <w:autoSpaceDE w:val="0"/>
        <w:autoSpaceDN w:val="0"/>
        <w:adjustRightInd w:val="0"/>
        <w:ind w:firstLine="540"/>
        <w:jc w:val="both"/>
        <w:rPr>
          <w:rFonts w:ascii="Liberation Serif" w:hAnsi="Liberation Serif" w:cs="Arial"/>
          <w:sz w:val="20"/>
          <w:szCs w:val="20"/>
        </w:rPr>
      </w:pPr>
    </w:p>
    <w:p w14:paraId="688A43F8" w14:textId="711B5682" w:rsidR="009C1966" w:rsidRPr="009C1966" w:rsidRDefault="009C1966" w:rsidP="00C2749E">
      <w:pPr>
        <w:pStyle w:val="1"/>
        <w:spacing w:before="0"/>
        <w:ind w:firstLine="567"/>
        <w:jc w:val="both"/>
        <w:rPr>
          <w:rFonts w:ascii="Liberation Serif" w:hAnsi="Liberation Serif"/>
          <w:color w:val="auto"/>
        </w:rPr>
      </w:pPr>
      <w:bookmarkStart w:id="52" w:name="_Toc47374417"/>
      <w:bookmarkStart w:id="53" w:name="_Toc47621160"/>
      <w:r w:rsidRPr="009C1966">
        <w:rPr>
          <w:rFonts w:ascii="Liberation Serif" w:hAnsi="Liberation Serif"/>
          <w:color w:val="auto"/>
        </w:rPr>
        <w:t xml:space="preserve">Глава </w:t>
      </w:r>
      <w:r w:rsidR="00253CCE">
        <w:rPr>
          <w:rFonts w:ascii="Liberation Serif" w:hAnsi="Liberation Serif"/>
          <w:color w:val="auto"/>
        </w:rPr>
        <w:t>7</w:t>
      </w:r>
      <w:r w:rsidRPr="009C1966">
        <w:rPr>
          <w:rFonts w:ascii="Liberation Serif" w:hAnsi="Liberation Serif"/>
          <w:color w:val="auto"/>
        </w:rPr>
        <w:t>. ГРАДОСТРОИТЕЛЬНЫЕ ОГРАНИЧЕНИЯ (ЗОНЫ С ОС</w:t>
      </w:r>
      <w:r w:rsidRPr="009C1966">
        <w:rPr>
          <w:rFonts w:ascii="Liberation Serif" w:hAnsi="Liberation Serif"/>
          <w:color w:val="auto"/>
        </w:rPr>
        <w:t>О</w:t>
      </w:r>
      <w:r w:rsidRPr="009C1966">
        <w:rPr>
          <w:rFonts w:ascii="Liberation Serif" w:hAnsi="Liberation Serif"/>
          <w:color w:val="auto"/>
        </w:rPr>
        <w:t>БЫМИ УСЛОВИЯМИ ИСПОЛЬЗОВАНИЯ ТЕРРИТОРИЙ)</w:t>
      </w:r>
      <w:bookmarkEnd w:id="52"/>
      <w:bookmarkEnd w:id="53"/>
    </w:p>
    <w:p w14:paraId="1B5E6CD8" w14:textId="7C0CB124" w:rsidR="009C1966" w:rsidRPr="009C1966" w:rsidRDefault="00A91D15" w:rsidP="00C2749E">
      <w:pPr>
        <w:pStyle w:val="1"/>
        <w:spacing w:before="0"/>
        <w:ind w:firstLine="567"/>
        <w:jc w:val="both"/>
        <w:rPr>
          <w:rFonts w:ascii="Liberation Serif" w:hAnsi="Liberation Serif"/>
          <w:color w:val="auto"/>
          <w:sz w:val="24"/>
        </w:rPr>
      </w:pPr>
      <w:bookmarkStart w:id="54" w:name="_Toc47374418"/>
      <w:bookmarkStart w:id="55" w:name="_Toc47621161"/>
      <w:r>
        <w:rPr>
          <w:rFonts w:ascii="Liberation Serif" w:hAnsi="Liberation Serif"/>
          <w:color w:val="auto"/>
          <w:sz w:val="24"/>
        </w:rPr>
        <w:t xml:space="preserve">Статья </w:t>
      </w:r>
      <w:r w:rsidR="00253CCE">
        <w:rPr>
          <w:rFonts w:ascii="Liberation Serif" w:hAnsi="Liberation Serif"/>
          <w:color w:val="auto"/>
          <w:sz w:val="24"/>
        </w:rPr>
        <w:t>31</w:t>
      </w:r>
      <w:r w:rsidR="009C1966" w:rsidRPr="009C1966">
        <w:rPr>
          <w:rFonts w:ascii="Liberation Serif" w:hAnsi="Liberation Serif"/>
          <w:color w:val="auto"/>
          <w:sz w:val="24"/>
        </w:rPr>
        <w:t>. Осуществление землепользования и застройки в зонах с особыми услов</w:t>
      </w:r>
      <w:r w:rsidR="009C1966" w:rsidRPr="009C1966">
        <w:rPr>
          <w:rFonts w:ascii="Liberation Serif" w:hAnsi="Liberation Serif"/>
          <w:color w:val="auto"/>
          <w:sz w:val="24"/>
        </w:rPr>
        <w:t>и</w:t>
      </w:r>
      <w:r w:rsidR="009C1966" w:rsidRPr="009C1966">
        <w:rPr>
          <w:rFonts w:ascii="Liberation Serif" w:hAnsi="Liberation Serif"/>
          <w:color w:val="auto"/>
          <w:sz w:val="24"/>
        </w:rPr>
        <w:t>ями использования территории поселения</w:t>
      </w:r>
      <w:bookmarkEnd w:id="54"/>
      <w:bookmarkEnd w:id="55"/>
    </w:p>
    <w:p w14:paraId="10825597" w14:textId="77777777" w:rsidR="009C1966" w:rsidRPr="00613B69" w:rsidRDefault="009C1966" w:rsidP="00C2749E">
      <w:pPr>
        <w:suppressAutoHyphens/>
        <w:ind w:firstLine="567"/>
        <w:jc w:val="both"/>
        <w:rPr>
          <w:rFonts w:ascii="Liberation Serif" w:hAnsi="Liberation Serif"/>
          <w:lang w:eastAsia="ar-SA"/>
        </w:rPr>
      </w:pPr>
      <w:r w:rsidRPr="00613B69">
        <w:rPr>
          <w:rFonts w:ascii="Liberation Serif" w:hAnsi="Liberation Serif"/>
        </w:rPr>
        <w:t xml:space="preserve">1. Градостроительные ограничения - требования, ограничивающие градостроительную деятельность в конкретном территориальном образовании. </w:t>
      </w:r>
      <w:r w:rsidRPr="00613B69">
        <w:rPr>
          <w:rFonts w:ascii="Liberation Serif" w:hAnsi="Liberation Serif"/>
          <w:lang w:eastAsia="ar-SA"/>
        </w:rPr>
        <w:t>Градостроительные ограничения устанавливаются настоящими Правилами на основе материалов комплексной оценки территории.</w:t>
      </w:r>
    </w:p>
    <w:p w14:paraId="731A4164" w14:textId="77777777" w:rsidR="009C1966" w:rsidRPr="00613B69" w:rsidRDefault="009C1966" w:rsidP="00C2749E">
      <w:pPr>
        <w:pStyle w:val="ConsNormal"/>
        <w:widowControl/>
        <w:ind w:right="0"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613B69">
        <w:rPr>
          <w:rFonts w:ascii="Liberation Serif" w:hAnsi="Liberation Serif" w:cs="Times New Roman"/>
          <w:sz w:val="24"/>
          <w:szCs w:val="24"/>
        </w:rPr>
        <w:t>2. Землепользование и застройка в зонах с особыми условиями использования территории поселения осуществляются:</w:t>
      </w:r>
    </w:p>
    <w:p w14:paraId="514B9ABB" w14:textId="77777777" w:rsidR="009C1966" w:rsidRPr="00613B69" w:rsidRDefault="009C1966" w:rsidP="00C2749E">
      <w:pPr>
        <w:pStyle w:val="aff4"/>
        <w:spacing w:before="0" w:beforeAutospacing="0" w:after="0" w:afterAutospacing="0"/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1) с соблюдением запрещений и ограничений, установленных федеральным и регионал</w:t>
      </w:r>
      <w:r w:rsidRPr="00613B69">
        <w:rPr>
          <w:rFonts w:ascii="Liberation Serif" w:hAnsi="Liberation Serif"/>
        </w:rPr>
        <w:t>ь</w:t>
      </w:r>
      <w:r w:rsidRPr="00613B69">
        <w:rPr>
          <w:rFonts w:ascii="Liberation Serif" w:hAnsi="Liberation Serif"/>
        </w:rPr>
        <w:t>ным законодательством, нормами и правилами для зон с особыми условиями использования территорий;</w:t>
      </w:r>
    </w:p>
    <w:p w14:paraId="5C7BC615" w14:textId="77777777" w:rsidR="009C1966" w:rsidRPr="00613B69" w:rsidRDefault="009C1966" w:rsidP="00C2749E">
      <w:pPr>
        <w:pStyle w:val="aff4"/>
        <w:spacing w:before="0" w:beforeAutospacing="0" w:after="0" w:afterAutospacing="0"/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2) с соблюдением требований градостроительных регламентов, утверждаемых в отнош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 xml:space="preserve">нии видов деятельности, не являющихся запрещенными или ограниченными, применительно к конкретным зонам с особыми условиями использования территорий; </w:t>
      </w:r>
    </w:p>
    <w:p w14:paraId="136AFEC8" w14:textId="77777777" w:rsidR="009C1966" w:rsidRPr="00613B69" w:rsidRDefault="009C1966" w:rsidP="00C2749E">
      <w:pPr>
        <w:pStyle w:val="aff4"/>
        <w:spacing w:before="0" w:beforeAutospacing="0" w:after="0" w:afterAutospacing="0"/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3) с учетом историко-культурных, этнических, социальных, природно-климатических, экономических и иных региональных и местных традиций, условий и приоритетов развития территорий в границах зон с особыми условиями использования территорий.</w:t>
      </w:r>
    </w:p>
    <w:p w14:paraId="0ABCE865" w14:textId="77777777" w:rsidR="009C1966" w:rsidRPr="00613B69" w:rsidRDefault="009C1966" w:rsidP="00C2749E">
      <w:pPr>
        <w:pStyle w:val="aff4"/>
        <w:spacing w:before="0" w:beforeAutospacing="0" w:after="0" w:afterAutospacing="0"/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3. </w:t>
      </w:r>
      <w:proofErr w:type="gramStart"/>
      <w:r w:rsidRPr="00613B69">
        <w:rPr>
          <w:rFonts w:ascii="Liberation Serif" w:hAnsi="Liberation Serif"/>
        </w:rPr>
        <w:t>На карте границ зон с особыми условиями использования территорий отражены уст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новленные на территории поселения зоны с особыми условиями</w:t>
      </w:r>
      <w:proofErr w:type="gramEnd"/>
      <w:r w:rsidRPr="00613B69">
        <w:rPr>
          <w:rFonts w:ascii="Liberation Serif" w:hAnsi="Liberation Serif"/>
        </w:rPr>
        <w:t xml:space="preserve"> использования территорий.</w:t>
      </w:r>
    </w:p>
    <w:p w14:paraId="2732CC05" w14:textId="77777777" w:rsidR="00D26CAB" w:rsidRPr="00253CCE" w:rsidRDefault="00D26CAB" w:rsidP="00C2749E">
      <w:pPr>
        <w:autoSpaceDE w:val="0"/>
        <w:ind w:firstLine="567"/>
        <w:jc w:val="both"/>
        <w:rPr>
          <w:rFonts w:ascii="Liberation Serif" w:hAnsi="Liberation Serif" w:cs="Arial"/>
          <w:sz w:val="20"/>
          <w:szCs w:val="20"/>
        </w:rPr>
      </w:pPr>
    </w:p>
    <w:p w14:paraId="148DFDC9" w14:textId="529701EF" w:rsidR="009C1966" w:rsidRPr="00613B69" w:rsidRDefault="009C1966" w:rsidP="00C2749E">
      <w:pPr>
        <w:pStyle w:val="1"/>
        <w:spacing w:before="0"/>
        <w:ind w:firstLine="567"/>
        <w:jc w:val="both"/>
        <w:rPr>
          <w:rFonts w:ascii="Liberation Serif" w:hAnsi="Liberation Serif"/>
          <w:sz w:val="24"/>
        </w:rPr>
      </w:pPr>
      <w:bookmarkStart w:id="56" w:name="_Toc47374419"/>
      <w:bookmarkStart w:id="57" w:name="_Toc47621162"/>
      <w:r w:rsidRPr="009C1966">
        <w:rPr>
          <w:rFonts w:ascii="Liberation Serif" w:hAnsi="Liberation Serif"/>
          <w:color w:val="auto"/>
          <w:sz w:val="24"/>
        </w:rPr>
        <w:t xml:space="preserve">Статья </w:t>
      </w:r>
      <w:r w:rsidR="00253CCE">
        <w:rPr>
          <w:rFonts w:ascii="Liberation Serif" w:hAnsi="Liberation Serif"/>
          <w:color w:val="auto"/>
          <w:sz w:val="24"/>
        </w:rPr>
        <w:t>32</w:t>
      </w:r>
      <w:r w:rsidRPr="009C1966">
        <w:rPr>
          <w:rFonts w:ascii="Liberation Serif" w:hAnsi="Liberation Serif"/>
          <w:color w:val="auto"/>
          <w:sz w:val="24"/>
        </w:rPr>
        <w:t>. Охранные зоны</w:t>
      </w:r>
      <w:bookmarkEnd w:id="56"/>
      <w:bookmarkEnd w:id="57"/>
    </w:p>
    <w:p w14:paraId="264DCBE8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613B69">
        <w:rPr>
          <w:rFonts w:ascii="Liberation Serif" w:hAnsi="Liberation Serif" w:cs="Times New Roman"/>
          <w:sz w:val="24"/>
          <w:szCs w:val="24"/>
        </w:rPr>
        <w:t xml:space="preserve">1. В целях </w:t>
      </w:r>
      <w:proofErr w:type="gramStart"/>
      <w:r w:rsidRPr="00613B69">
        <w:rPr>
          <w:rFonts w:ascii="Liberation Serif" w:hAnsi="Liberation Serif" w:cs="Times New Roman"/>
          <w:sz w:val="24"/>
          <w:szCs w:val="24"/>
        </w:rPr>
        <w:t>обеспечения нормальных условий эксплуатации объектов</w:t>
      </w:r>
      <w:proofErr w:type="gramEnd"/>
      <w:r w:rsidRPr="00613B69">
        <w:rPr>
          <w:rFonts w:ascii="Liberation Serif" w:hAnsi="Liberation Serif" w:cs="Times New Roman"/>
          <w:sz w:val="24"/>
          <w:szCs w:val="24"/>
        </w:rPr>
        <w:t xml:space="preserve"> инженерной, тран</w:t>
      </w:r>
      <w:r w:rsidRPr="00613B69">
        <w:rPr>
          <w:rFonts w:ascii="Liberation Serif" w:hAnsi="Liberation Serif" w:cs="Times New Roman"/>
          <w:sz w:val="24"/>
          <w:szCs w:val="24"/>
        </w:rPr>
        <w:t>с</w:t>
      </w:r>
      <w:r w:rsidRPr="00613B69">
        <w:rPr>
          <w:rFonts w:ascii="Liberation Serif" w:hAnsi="Liberation Serif" w:cs="Times New Roman"/>
          <w:sz w:val="24"/>
          <w:szCs w:val="24"/>
        </w:rPr>
        <w:t>портной и иной инфраструктуры, исключения возможности их повреждения устанавливаются охранные зоны таких объектов.</w:t>
      </w:r>
    </w:p>
    <w:p w14:paraId="11944C7D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613B69">
        <w:rPr>
          <w:rFonts w:ascii="Liberation Serif" w:hAnsi="Liberation Serif" w:cs="Times New Roman"/>
          <w:sz w:val="24"/>
          <w:szCs w:val="24"/>
        </w:rPr>
        <w:t>2. Землепользование и застройка в охранных зонах указанных объектов регламентируется действующим законодательством Российской Федерации, санитарными нормами и правилами.</w:t>
      </w:r>
    </w:p>
    <w:p w14:paraId="01471CA6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  <w:szCs w:val="24"/>
        </w:rPr>
      </w:pPr>
      <w:r w:rsidRPr="00613B69">
        <w:rPr>
          <w:rFonts w:ascii="Liberation Serif" w:hAnsi="Liberation Serif" w:cs="Times New Roman"/>
          <w:sz w:val="24"/>
          <w:szCs w:val="24"/>
        </w:rPr>
        <w:t xml:space="preserve">3. </w:t>
      </w:r>
      <w:r w:rsidRPr="00613B69">
        <w:rPr>
          <w:rFonts w:ascii="Liberation Serif" w:hAnsi="Liberation Serif"/>
          <w:sz w:val="24"/>
          <w:szCs w:val="24"/>
        </w:rPr>
        <w:t>Порядок установления охранных зон и режим их использования для объектов электр</w:t>
      </w:r>
      <w:r w:rsidRPr="00613B69">
        <w:rPr>
          <w:rFonts w:ascii="Liberation Serif" w:hAnsi="Liberation Serif"/>
          <w:sz w:val="24"/>
          <w:szCs w:val="24"/>
        </w:rPr>
        <w:t>о</w:t>
      </w:r>
      <w:r w:rsidRPr="00613B69">
        <w:rPr>
          <w:rFonts w:ascii="Liberation Serif" w:hAnsi="Liberation Serif"/>
          <w:sz w:val="24"/>
          <w:szCs w:val="24"/>
        </w:rPr>
        <w:t>сетевого хозяйства определён Постановлением Правительства Российской Федерации от 24 февраля 2009 г. № 160 «О порядке установления охранных зон объектов электросетевого хозя</w:t>
      </w:r>
      <w:r w:rsidRPr="00613B69">
        <w:rPr>
          <w:rFonts w:ascii="Liberation Serif" w:hAnsi="Liberation Serif"/>
          <w:sz w:val="24"/>
          <w:szCs w:val="24"/>
        </w:rPr>
        <w:t>й</w:t>
      </w:r>
      <w:r w:rsidRPr="00613B69">
        <w:rPr>
          <w:rFonts w:ascii="Liberation Serif" w:hAnsi="Liberation Serif"/>
          <w:sz w:val="24"/>
          <w:szCs w:val="24"/>
        </w:rPr>
        <w:t>ства и особых условий использования земельных участков, расположенных в границах таких зон».</w:t>
      </w:r>
    </w:p>
    <w:p w14:paraId="2022B97D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40"/>
        <w:jc w:val="both"/>
        <w:textAlignment w:val="baseline"/>
        <w:rPr>
          <w:rFonts w:ascii="Liberation Serif" w:hAnsi="Liberation Serif" w:cs="Arial"/>
          <w:spacing w:val="2"/>
        </w:rPr>
      </w:pPr>
      <w:proofErr w:type="gramStart"/>
      <w:r w:rsidRPr="00613B69">
        <w:rPr>
          <w:rFonts w:ascii="Liberation Serif" w:hAnsi="Liberation Serif" w:cs="Arial"/>
          <w:spacing w:val="2"/>
        </w:rPr>
        <w:t>В охранных зонах запрещается осуществлять любые действия, которые могут нарушить безопасную работу объектов электросетевого хозяйства, в том числе привести к их поврежд</w:t>
      </w:r>
      <w:r w:rsidRPr="00613B69">
        <w:rPr>
          <w:rFonts w:ascii="Liberation Serif" w:hAnsi="Liberation Serif" w:cs="Arial"/>
          <w:spacing w:val="2"/>
        </w:rPr>
        <w:t>е</w:t>
      </w:r>
      <w:r w:rsidRPr="00613B69">
        <w:rPr>
          <w:rFonts w:ascii="Liberation Serif" w:hAnsi="Liberation Serif" w:cs="Arial"/>
          <w:spacing w:val="2"/>
        </w:rPr>
        <w:lastRenderedPageBreak/>
        <w:t>нию или уничтожению, и (или) повлечь причинение вреда жизни, здоровью граждан и им</w:t>
      </w:r>
      <w:r w:rsidRPr="00613B69">
        <w:rPr>
          <w:rFonts w:ascii="Liberation Serif" w:hAnsi="Liberation Serif" w:cs="Arial"/>
          <w:spacing w:val="2"/>
        </w:rPr>
        <w:t>у</w:t>
      </w:r>
      <w:r w:rsidRPr="00613B69">
        <w:rPr>
          <w:rFonts w:ascii="Liberation Serif" w:hAnsi="Liberation Serif" w:cs="Arial"/>
          <w:spacing w:val="2"/>
        </w:rPr>
        <w:t>ществу физических или юридических лиц, а также повлечь нанесение экологического ущерба и возникновение пожаров, в том числе:</w:t>
      </w:r>
      <w:proofErr w:type="gramEnd"/>
    </w:p>
    <w:p w14:paraId="6F32B831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40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а) набрасывать на провода и опоры воздушных линий электропередачи посторонние предметы, а также подниматься на опоры воздушных линий электропередачи;</w:t>
      </w:r>
    </w:p>
    <w:p w14:paraId="07D11598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40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 xml:space="preserve">б) размещать любые объекты и предметы (материалы) в </w:t>
      </w:r>
      <w:proofErr w:type="gramStart"/>
      <w:r w:rsidRPr="00613B69">
        <w:rPr>
          <w:rFonts w:ascii="Liberation Serif" w:hAnsi="Liberation Serif" w:cs="Arial"/>
          <w:spacing w:val="2"/>
        </w:rPr>
        <w:t>пределах</w:t>
      </w:r>
      <w:proofErr w:type="gramEnd"/>
      <w:r w:rsidRPr="00613B69">
        <w:rPr>
          <w:rFonts w:ascii="Liberation Serif" w:hAnsi="Liberation Serif" w:cs="Arial"/>
          <w:spacing w:val="2"/>
        </w:rPr>
        <w:t xml:space="preserve"> созданных в соотве</w:t>
      </w:r>
      <w:r w:rsidRPr="00613B69">
        <w:rPr>
          <w:rFonts w:ascii="Liberation Serif" w:hAnsi="Liberation Serif" w:cs="Arial"/>
          <w:spacing w:val="2"/>
        </w:rPr>
        <w:t>т</w:t>
      </w:r>
      <w:r w:rsidRPr="00613B69">
        <w:rPr>
          <w:rFonts w:ascii="Liberation Serif" w:hAnsi="Liberation Serif" w:cs="Arial"/>
          <w:spacing w:val="2"/>
        </w:rPr>
        <w:t>ствии с требованиями нормативно-технических документов проходов и подъездов для дост</w:t>
      </w:r>
      <w:r w:rsidRPr="00613B69">
        <w:rPr>
          <w:rFonts w:ascii="Liberation Serif" w:hAnsi="Liberation Serif" w:cs="Arial"/>
          <w:spacing w:val="2"/>
        </w:rPr>
        <w:t>у</w:t>
      </w:r>
      <w:r w:rsidRPr="00613B69">
        <w:rPr>
          <w:rFonts w:ascii="Liberation Serif" w:hAnsi="Liberation Serif" w:cs="Arial"/>
          <w:spacing w:val="2"/>
        </w:rPr>
        <w:t>па к объектам электросетевого хозяйства, а также проводить любые работы и возводить с</w:t>
      </w:r>
      <w:r w:rsidRPr="00613B69">
        <w:rPr>
          <w:rFonts w:ascii="Liberation Serif" w:hAnsi="Liberation Serif" w:cs="Arial"/>
          <w:spacing w:val="2"/>
        </w:rPr>
        <w:t>о</w:t>
      </w:r>
      <w:r w:rsidRPr="00613B69">
        <w:rPr>
          <w:rFonts w:ascii="Liberation Serif" w:hAnsi="Liberation Serif" w:cs="Arial"/>
          <w:spacing w:val="2"/>
        </w:rPr>
        <w:t>оружения, которые могут препятствовать доступу к объектам электросетевого хозяйства, без создания необходимых для такого доступа проходов и подъездов;</w:t>
      </w:r>
    </w:p>
    <w:p w14:paraId="7B362595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40"/>
        <w:jc w:val="both"/>
        <w:textAlignment w:val="baseline"/>
        <w:rPr>
          <w:rFonts w:ascii="Liberation Serif" w:hAnsi="Liberation Serif" w:cs="Arial"/>
          <w:spacing w:val="2"/>
        </w:rPr>
      </w:pPr>
      <w:proofErr w:type="gramStart"/>
      <w:r w:rsidRPr="00613B69">
        <w:rPr>
          <w:rFonts w:ascii="Liberation Serif" w:hAnsi="Liberation Serif" w:cs="Arial"/>
          <w:spacing w:val="2"/>
        </w:rPr>
        <w:t>в) 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</w:t>
      </w:r>
      <w:r w:rsidRPr="00613B69">
        <w:rPr>
          <w:rFonts w:ascii="Liberation Serif" w:hAnsi="Liberation Serif" w:cs="Arial"/>
          <w:spacing w:val="2"/>
        </w:rPr>
        <w:t>н</w:t>
      </w:r>
      <w:r w:rsidRPr="00613B69">
        <w:rPr>
          <w:rFonts w:ascii="Liberation Serif" w:hAnsi="Liberation Serif" w:cs="Arial"/>
          <w:spacing w:val="2"/>
        </w:rPr>
        <w:t>ций, производить переключения и подключения в электрических сетях (указанное требование не распространяется на работников, занятых выполнением разрешенных в установленном п</w:t>
      </w:r>
      <w:r w:rsidRPr="00613B69">
        <w:rPr>
          <w:rFonts w:ascii="Liberation Serif" w:hAnsi="Liberation Serif" w:cs="Arial"/>
          <w:spacing w:val="2"/>
        </w:rPr>
        <w:t>о</w:t>
      </w:r>
      <w:r w:rsidRPr="00613B69">
        <w:rPr>
          <w:rFonts w:ascii="Liberation Serif" w:hAnsi="Liberation Serif" w:cs="Arial"/>
          <w:spacing w:val="2"/>
        </w:rPr>
        <w:t>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зонах кабел</w:t>
      </w:r>
      <w:r w:rsidRPr="00613B69">
        <w:rPr>
          <w:rFonts w:ascii="Liberation Serif" w:hAnsi="Liberation Serif" w:cs="Arial"/>
          <w:spacing w:val="2"/>
        </w:rPr>
        <w:t>ь</w:t>
      </w:r>
      <w:r w:rsidRPr="00613B69">
        <w:rPr>
          <w:rFonts w:ascii="Liberation Serif" w:hAnsi="Liberation Serif" w:cs="Arial"/>
          <w:spacing w:val="2"/>
        </w:rPr>
        <w:t>ных</w:t>
      </w:r>
      <w:proofErr w:type="gramEnd"/>
      <w:r w:rsidRPr="00613B69">
        <w:rPr>
          <w:rFonts w:ascii="Liberation Serif" w:hAnsi="Liberation Serif" w:cs="Arial"/>
          <w:spacing w:val="2"/>
        </w:rPr>
        <w:t xml:space="preserve"> линий электропередачи;</w:t>
      </w:r>
    </w:p>
    <w:p w14:paraId="674CBC43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40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г) размещать свалки;</w:t>
      </w:r>
    </w:p>
    <w:p w14:paraId="31F96E33" w14:textId="77777777" w:rsidR="009C1966" w:rsidRDefault="009C1966" w:rsidP="00C2749E">
      <w:pPr>
        <w:pStyle w:val="formattext"/>
        <w:spacing w:before="0" w:beforeAutospacing="0" w:after="0" w:afterAutospacing="0"/>
        <w:ind w:firstLine="540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д) 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</w:t>
      </w:r>
      <w:r w:rsidRPr="00613B69">
        <w:rPr>
          <w:rFonts w:ascii="Liberation Serif" w:hAnsi="Liberation Serif" w:cs="Arial"/>
          <w:spacing w:val="2"/>
        </w:rPr>
        <w:t>а</w:t>
      </w:r>
      <w:r w:rsidRPr="00613B69">
        <w:rPr>
          <w:rFonts w:ascii="Liberation Serif" w:hAnsi="Liberation Serif" w:cs="Arial"/>
          <w:spacing w:val="2"/>
        </w:rPr>
        <w:t>лов (в охранных зонах подземных кабельных линий электропередачи).</w:t>
      </w:r>
    </w:p>
    <w:p w14:paraId="62EE30D7" w14:textId="49055C77" w:rsidR="009C1966" w:rsidRPr="009C1966" w:rsidRDefault="009C1966" w:rsidP="00C2749E">
      <w:pPr>
        <w:pStyle w:val="formattext"/>
        <w:spacing w:before="0" w:beforeAutospacing="0" w:after="0" w:afterAutospacing="0"/>
        <w:ind w:firstLine="540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/>
        </w:rPr>
        <w:t xml:space="preserve">4. </w:t>
      </w:r>
      <w:proofErr w:type="gramStart"/>
      <w:r w:rsidRPr="00613B69">
        <w:rPr>
          <w:rFonts w:ascii="Liberation Serif" w:hAnsi="Liberation Serif"/>
        </w:rPr>
        <w:t>Порядок установления охранных зон линий и сооружений связи и режим их использ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вания регулируется Постановлением Правительства РФ от 09.06.1995 № 578 «Об утверждении Правил охраны линий и сооружений связи Российской Федерации».</w:t>
      </w:r>
      <w:proofErr w:type="gramEnd"/>
    </w:p>
    <w:p w14:paraId="66D495B9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 w:cs="Times New Roman"/>
          <w:sz w:val="24"/>
          <w:szCs w:val="24"/>
        </w:rPr>
      </w:pPr>
      <w:proofErr w:type="gramStart"/>
      <w:r w:rsidRPr="00613B69">
        <w:rPr>
          <w:rFonts w:ascii="Liberation Serif" w:hAnsi="Liberation Serif" w:cs="Times New Roman"/>
          <w:sz w:val="24"/>
          <w:szCs w:val="24"/>
        </w:rPr>
        <w:t>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земли, на к</w:t>
      </w:r>
      <w:r w:rsidRPr="00613B69">
        <w:rPr>
          <w:rFonts w:ascii="Liberation Serif" w:hAnsi="Liberation Serif" w:cs="Times New Roman"/>
          <w:sz w:val="24"/>
          <w:szCs w:val="24"/>
        </w:rPr>
        <w:t>о</w:t>
      </w:r>
      <w:r w:rsidRPr="00613B69">
        <w:rPr>
          <w:rFonts w:ascii="Liberation Serif" w:hAnsi="Liberation Serif" w:cs="Times New Roman"/>
          <w:sz w:val="24"/>
          <w:szCs w:val="24"/>
        </w:rPr>
        <w:t>торых запрещается возведение зданий и сооружений, а также посадка деревьев.</w:t>
      </w:r>
      <w:proofErr w:type="gramEnd"/>
      <w:r w:rsidRPr="00613B69">
        <w:rPr>
          <w:rFonts w:ascii="Liberation Serif" w:hAnsi="Liberation Serif" w:cs="Times New Roman"/>
          <w:sz w:val="24"/>
          <w:szCs w:val="24"/>
        </w:rPr>
        <w:t xml:space="preserve">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самоуправления.</w:t>
      </w:r>
    </w:p>
    <w:p w14:paraId="0480D073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pacing w:val="2"/>
          <w:sz w:val="24"/>
          <w:szCs w:val="24"/>
        </w:rPr>
      </w:pP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В пределах охранных зон без письменного согласия и присутствия представителей пре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д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приятий, эксплуатирующих линии связи или линии радиофикации, юридическим и физич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е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ским лицам запрещается:</w:t>
      </w:r>
    </w:p>
    <w:p w14:paraId="5CC97104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pacing w:val="2"/>
          <w:sz w:val="24"/>
          <w:szCs w:val="24"/>
        </w:rPr>
      </w:pP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а) осуществлять всякого рода строительные, монтажные и взрывные работы, планировку грунта землеройными механизмами (за исключением зон песчаных барханов) и земляные р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а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боты (за исключением вспашки на глубину не более 0,3 метра);</w:t>
      </w:r>
    </w:p>
    <w:p w14:paraId="37018ADC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pacing w:val="2"/>
          <w:sz w:val="24"/>
          <w:szCs w:val="24"/>
        </w:rPr>
      </w:pP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 xml:space="preserve">б) производить геолого-съемочные, поисковые, геодезические и другие изыскательские работы, которые связаны с бурением скважин, </w:t>
      </w:r>
      <w:proofErr w:type="spellStart"/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шурфованием</w:t>
      </w:r>
      <w:proofErr w:type="spellEnd"/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, взятием проб грунта, осущест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в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лением взрывных работ;</w:t>
      </w:r>
    </w:p>
    <w:p w14:paraId="5138DCAF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pacing w:val="2"/>
          <w:sz w:val="24"/>
          <w:szCs w:val="24"/>
        </w:rPr>
      </w:pPr>
      <w:r w:rsidRPr="00613B69">
        <w:rPr>
          <w:rFonts w:ascii="Liberation Serif" w:hAnsi="Liberation Serif"/>
          <w:spacing w:val="2"/>
          <w:sz w:val="24"/>
          <w:szCs w:val="24"/>
        </w:rPr>
        <w:t>в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) производить посадку деревьев, располагать полевые станы, содержать скот, складир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о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вать материалы, корма и удобрения, жечь костры, устраивать стрельбища;</w:t>
      </w:r>
    </w:p>
    <w:p w14:paraId="0D76F959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pacing w:val="2"/>
          <w:sz w:val="24"/>
          <w:szCs w:val="24"/>
        </w:rPr>
      </w:pP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г) устраивать проезды и стоянки автотранспорта, тракторов и механизмов, провозить н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е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габаритные грузы под проводами воздушных линий связи и линий радиофикации, строить к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а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налы (арыки), устраивать заграждения и другие препятствия;</w:t>
      </w:r>
    </w:p>
    <w:p w14:paraId="284881A8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pacing w:val="2"/>
          <w:sz w:val="24"/>
          <w:szCs w:val="24"/>
        </w:rPr>
      </w:pP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д) устраивать причалы для стоянки судов, барж и плавучих кранов, производить погр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у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зочно-разгрузочные, подводно-технические, дноуглубительные и землечерпательные работы, выделять рыбопромысловые участки, производить добычу рыбу, других водных животных, а также водных растений придонными орудиями лова, устраивать водопои, производить колку и заготовку льда. Судам и другим плавучим средствам запрещается бросать якоря, проходить с отдельными якорями, цепями, лотами, волокушами и тралами;</w:t>
      </w:r>
    </w:p>
    <w:p w14:paraId="00A2D7F6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pacing w:val="2"/>
          <w:sz w:val="24"/>
          <w:szCs w:val="24"/>
        </w:rPr>
      </w:pP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е) производить строительство и реконструкцию линий электропередач, радиостанций и других объектов, излучающих электромагнитную энергию и оказывающих опасное возде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й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>ствие на линии связи и линии радиофикации;</w:t>
      </w:r>
    </w:p>
    <w:p w14:paraId="0243A840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pacing w:val="2"/>
          <w:sz w:val="24"/>
          <w:szCs w:val="24"/>
          <w:shd w:val="clear" w:color="auto" w:fill="FFFFFF"/>
        </w:rPr>
      </w:pP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lastRenderedPageBreak/>
        <w:t>ж) производить защиту подземных коммуникаций и коррозии без учета проходящих подземных кабельных линий связи.</w:t>
      </w:r>
    </w:p>
    <w:p w14:paraId="789A5559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 xml:space="preserve">5. </w:t>
      </w:r>
      <w:r w:rsidRPr="00613B69">
        <w:rPr>
          <w:rFonts w:ascii="Liberation Serif" w:hAnsi="Liberation Serif"/>
          <w:sz w:val="24"/>
          <w:szCs w:val="24"/>
        </w:rPr>
        <w:t xml:space="preserve">Порядок </w:t>
      </w:r>
      <w:proofErr w:type="gramStart"/>
      <w:r w:rsidRPr="00613B69">
        <w:rPr>
          <w:rFonts w:ascii="Liberation Serif" w:hAnsi="Liberation Serif"/>
          <w:sz w:val="24"/>
          <w:szCs w:val="24"/>
        </w:rPr>
        <w:t xml:space="preserve">установления охранных зон </w:t>
      </w:r>
      <w:r w:rsidRPr="00613B69">
        <w:rPr>
          <w:rFonts w:ascii="Liberation Serif" w:hAnsi="Liberation Serif" w:cs="Times New Roman"/>
          <w:sz w:val="24"/>
        </w:rPr>
        <w:t>сетей теплоснабжения</w:t>
      </w:r>
      <w:proofErr w:type="gramEnd"/>
      <w:r w:rsidRPr="00613B69">
        <w:rPr>
          <w:rFonts w:ascii="Liberation Serif" w:hAnsi="Liberation Serif" w:cs="Times New Roman"/>
          <w:sz w:val="24"/>
        </w:rPr>
        <w:t xml:space="preserve"> </w:t>
      </w:r>
      <w:r w:rsidRPr="00613B69">
        <w:rPr>
          <w:rFonts w:ascii="Liberation Serif" w:hAnsi="Liberation Serif"/>
          <w:sz w:val="24"/>
          <w:szCs w:val="24"/>
        </w:rPr>
        <w:t>и режим их использования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 xml:space="preserve"> </w:t>
      </w:r>
      <w:r w:rsidRPr="00613B69">
        <w:rPr>
          <w:rFonts w:ascii="Liberation Serif" w:hAnsi="Liberation Serif"/>
          <w:sz w:val="24"/>
        </w:rPr>
        <w:t>устанавливаются на основании СП 124.13330.2012 «Тепловые сети. Актуализированная реда</w:t>
      </w:r>
      <w:r w:rsidRPr="00613B69">
        <w:rPr>
          <w:rFonts w:ascii="Liberation Serif" w:hAnsi="Liberation Serif"/>
          <w:sz w:val="24"/>
        </w:rPr>
        <w:t>к</w:t>
      </w:r>
      <w:r w:rsidRPr="00613B69">
        <w:rPr>
          <w:rFonts w:ascii="Liberation Serif" w:hAnsi="Liberation Serif"/>
          <w:sz w:val="24"/>
        </w:rPr>
        <w:t>ция СНиП 41-02-2003» и СП 42.13330.2016 «Градостроительство. Планировка и застройка г</w:t>
      </w:r>
      <w:r w:rsidRPr="00613B69">
        <w:rPr>
          <w:rFonts w:ascii="Liberation Serif" w:hAnsi="Liberation Serif"/>
          <w:sz w:val="24"/>
        </w:rPr>
        <w:t>о</w:t>
      </w:r>
      <w:r w:rsidRPr="00613B69">
        <w:rPr>
          <w:rFonts w:ascii="Liberation Serif" w:hAnsi="Liberation Serif"/>
          <w:sz w:val="24"/>
        </w:rPr>
        <w:t xml:space="preserve">родских и сельских поселений. Актуализированная редакция СНиП 2.07.01-89*». </w:t>
      </w:r>
    </w:p>
    <w:p w14:paraId="53C92237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 xml:space="preserve">В пределах охранных зон </w:t>
      </w:r>
      <w:r w:rsidRPr="00613B69">
        <w:rPr>
          <w:rFonts w:ascii="Liberation Serif" w:hAnsi="Liberation Serif" w:cs="Times New Roman"/>
          <w:sz w:val="24"/>
        </w:rPr>
        <w:t>сетей теплоснабжения</w:t>
      </w:r>
      <w:r w:rsidRPr="00613B69">
        <w:rPr>
          <w:rFonts w:ascii="Liberation Serif" w:hAnsi="Liberation Serif"/>
          <w:sz w:val="24"/>
        </w:rPr>
        <w:t xml:space="preserve"> не допускается производить действия, к</w:t>
      </w:r>
      <w:r w:rsidRPr="00613B69">
        <w:rPr>
          <w:rFonts w:ascii="Liberation Serif" w:hAnsi="Liberation Serif"/>
          <w:sz w:val="24"/>
        </w:rPr>
        <w:t>о</w:t>
      </w:r>
      <w:r w:rsidRPr="00613B69">
        <w:rPr>
          <w:rFonts w:ascii="Liberation Serif" w:hAnsi="Liberation Serif"/>
          <w:sz w:val="24"/>
        </w:rPr>
        <w:t>торые могут повлечь нарушения в нормальной работе тепловых сетей, их повреждение, несчастные случаи или препятствующие ремонту:</w:t>
      </w:r>
    </w:p>
    <w:p w14:paraId="66327244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размещать автозаправочные станции, хранилища горюче-смазочных материалов, склад</w:t>
      </w:r>
      <w:r w:rsidRPr="00613B69">
        <w:rPr>
          <w:rFonts w:ascii="Liberation Serif" w:hAnsi="Liberation Serif"/>
          <w:sz w:val="24"/>
        </w:rPr>
        <w:t>и</w:t>
      </w:r>
      <w:r w:rsidRPr="00613B69">
        <w:rPr>
          <w:rFonts w:ascii="Liberation Serif" w:hAnsi="Liberation Serif"/>
          <w:sz w:val="24"/>
        </w:rPr>
        <w:t>ровать агрессивные химические материалы;</w:t>
      </w:r>
    </w:p>
    <w:p w14:paraId="38569630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загромождать подходы и подъезды к объектам и сооружениям тепловых сетей, складир</w:t>
      </w:r>
      <w:r w:rsidRPr="00613B69">
        <w:rPr>
          <w:rFonts w:ascii="Liberation Serif" w:hAnsi="Liberation Serif"/>
          <w:sz w:val="24"/>
        </w:rPr>
        <w:t>о</w:t>
      </w:r>
      <w:r w:rsidRPr="00613B69">
        <w:rPr>
          <w:rFonts w:ascii="Liberation Serif" w:hAnsi="Liberation Serif"/>
          <w:sz w:val="24"/>
        </w:rPr>
        <w:t>вать тяжелые и громоздкие материалы, возводить временные строения и заборы;</w:t>
      </w:r>
    </w:p>
    <w:p w14:paraId="6CCC7019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устраивать спортивные и игровые площадки, неорганизованные рынки, остановочные пункты общественного транспорта, стоянки всех видов машин и механизмов, гаражи, огороды и т.п.;</w:t>
      </w:r>
    </w:p>
    <w:p w14:paraId="79F565EA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устраивать всякого рода свалки, разжигать костры, сжигать бытовой мусор или промы</w:t>
      </w:r>
      <w:r w:rsidRPr="00613B69">
        <w:rPr>
          <w:rFonts w:ascii="Liberation Serif" w:hAnsi="Liberation Serif"/>
          <w:sz w:val="24"/>
        </w:rPr>
        <w:t>ш</w:t>
      </w:r>
      <w:r w:rsidRPr="00613B69">
        <w:rPr>
          <w:rFonts w:ascii="Liberation Serif" w:hAnsi="Liberation Serif"/>
          <w:sz w:val="24"/>
        </w:rPr>
        <w:t>ленные отходы;</w:t>
      </w:r>
    </w:p>
    <w:p w14:paraId="5653C55B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производить работы ударными механизмами, производить сброс и слив едких и корроз</w:t>
      </w:r>
      <w:r w:rsidRPr="00613B69">
        <w:rPr>
          <w:rFonts w:ascii="Liberation Serif" w:hAnsi="Liberation Serif"/>
          <w:sz w:val="24"/>
        </w:rPr>
        <w:t>и</w:t>
      </w:r>
      <w:r w:rsidRPr="00613B69">
        <w:rPr>
          <w:rFonts w:ascii="Liberation Serif" w:hAnsi="Liberation Serif"/>
          <w:sz w:val="24"/>
        </w:rPr>
        <w:t>онно-активных веществ и горюче-смазочных материалов;</w:t>
      </w:r>
    </w:p>
    <w:p w14:paraId="66C71DEE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 xml:space="preserve">- проникать в помещения павильонов, центральных и индивидуальных тепловых пунктов посторонним лицам; открывать, снимать, засыпать люки камер тепловых сетей; </w:t>
      </w:r>
    </w:p>
    <w:p w14:paraId="7FD4268C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сбрасывать в камеры мусор, отходы, снег и т.д.;</w:t>
      </w:r>
    </w:p>
    <w:p w14:paraId="08D7C911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 xml:space="preserve">- снимать покровный металлический слой тепловой изоляции; </w:t>
      </w:r>
    </w:p>
    <w:p w14:paraId="59493C8F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разрушать тепловую изоляцию; ходить по трубопроводам надземной прокладки (переход через трубы разрешается только по специальным переходным мостикам);</w:t>
      </w:r>
    </w:p>
    <w:p w14:paraId="69A51A4E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занимать подвалы зданий, особенно имеющих опасность затопления, в которых прол</w:t>
      </w:r>
      <w:r w:rsidRPr="00613B69">
        <w:rPr>
          <w:rFonts w:ascii="Liberation Serif" w:hAnsi="Liberation Serif"/>
          <w:sz w:val="24"/>
        </w:rPr>
        <w:t>о</w:t>
      </w:r>
      <w:r w:rsidRPr="00613B69">
        <w:rPr>
          <w:rFonts w:ascii="Liberation Serif" w:hAnsi="Liberation Serif"/>
          <w:sz w:val="24"/>
        </w:rPr>
        <w:t>жены тепловые сети или оборудованы тепловые вводы под мастерские, склады, для иных ц</w:t>
      </w:r>
      <w:r w:rsidRPr="00613B69">
        <w:rPr>
          <w:rFonts w:ascii="Liberation Serif" w:hAnsi="Liberation Serif"/>
          <w:sz w:val="24"/>
        </w:rPr>
        <w:t>е</w:t>
      </w:r>
      <w:r w:rsidRPr="00613B69">
        <w:rPr>
          <w:rFonts w:ascii="Liberation Serif" w:hAnsi="Liberation Serif"/>
          <w:sz w:val="24"/>
        </w:rPr>
        <w:t xml:space="preserve">лей. </w:t>
      </w:r>
    </w:p>
    <w:p w14:paraId="7DEF12CD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В пределах территории охранных зон тепловых сетей без письменного согласия предпри</w:t>
      </w:r>
      <w:r w:rsidRPr="00613B69">
        <w:rPr>
          <w:rFonts w:ascii="Liberation Serif" w:hAnsi="Liberation Serif"/>
          <w:sz w:val="24"/>
        </w:rPr>
        <w:t>я</w:t>
      </w:r>
      <w:r w:rsidRPr="00613B69">
        <w:rPr>
          <w:rFonts w:ascii="Liberation Serif" w:hAnsi="Liberation Serif"/>
          <w:sz w:val="24"/>
        </w:rPr>
        <w:t>тий и организаций, в ведении которых находятся эти сети, запрещается:</w:t>
      </w:r>
    </w:p>
    <w:p w14:paraId="57B134F6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производить строительство, капитальный ремонт, реконструкцию или снос любых зд</w:t>
      </w:r>
      <w:r w:rsidRPr="00613B69">
        <w:rPr>
          <w:rFonts w:ascii="Liberation Serif" w:hAnsi="Liberation Serif"/>
          <w:sz w:val="24"/>
        </w:rPr>
        <w:t>а</w:t>
      </w:r>
      <w:r w:rsidRPr="00613B69">
        <w:rPr>
          <w:rFonts w:ascii="Liberation Serif" w:hAnsi="Liberation Serif"/>
          <w:sz w:val="24"/>
        </w:rPr>
        <w:t>ний и сооружений;</w:t>
      </w:r>
    </w:p>
    <w:p w14:paraId="4449B030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производить земляные работы, планировку грунта, посадку деревьев и кустарников, устраивать монументальные клумбы;</w:t>
      </w:r>
    </w:p>
    <w:p w14:paraId="59F8EDB7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производить погрузочно-разгрузочные работы, а также работы, связанные с разбиванием грунта и дорожных покрытий;</w:t>
      </w:r>
    </w:p>
    <w:p w14:paraId="3DC45BE0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- сооружать переезды и переходы через трубопроводы тепловых сетей.</w:t>
      </w:r>
    </w:p>
    <w:p w14:paraId="31056469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 xml:space="preserve">6. </w:t>
      </w:r>
      <w:r w:rsidRPr="00613B69">
        <w:rPr>
          <w:rFonts w:ascii="Liberation Serif" w:hAnsi="Liberation Serif"/>
          <w:sz w:val="24"/>
          <w:szCs w:val="24"/>
        </w:rPr>
        <w:t xml:space="preserve">Порядок </w:t>
      </w:r>
      <w:proofErr w:type="gramStart"/>
      <w:r w:rsidRPr="00613B69">
        <w:rPr>
          <w:rFonts w:ascii="Liberation Serif" w:hAnsi="Liberation Serif"/>
          <w:sz w:val="24"/>
          <w:szCs w:val="24"/>
        </w:rPr>
        <w:t xml:space="preserve">установления охранных зон </w:t>
      </w:r>
      <w:r w:rsidRPr="00613B69">
        <w:rPr>
          <w:rFonts w:ascii="Liberation Serif" w:hAnsi="Liberation Serif" w:cs="Times New Roman"/>
          <w:sz w:val="24"/>
        </w:rPr>
        <w:t>сетей водоотведения</w:t>
      </w:r>
      <w:proofErr w:type="gramEnd"/>
      <w:r w:rsidRPr="00613B69">
        <w:rPr>
          <w:rFonts w:ascii="Liberation Serif" w:hAnsi="Liberation Serif" w:cs="Times New Roman"/>
          <w:sz w:val="24"/>
        </w:rPr>
        <w:t xml:space="preserve"> </w:t>
      </w:r>
      <w:r w:rsidRPr="00613B69">
        <w:rPr>
          <w:rFonts w:ascii="Liberation Serif" w:hAnsi="Liberation Serif"/>
          <w:sz w:val="24"/>
        </w:rPr>
        <w:t>устанавливаются в соотве</w:t>
      </w:r>
      <w:r w:rsidRPr="00613B69">
        <w:rPr>
          <w:rFonts w:ascii="Liberation Serif" w:hAnsi="Liberation Serif"/>
          <w:sz w:val="24"/>
        </w:rPr>
        <w:t>т</w:t>
      </w:r>
      <w:r w:rsidRPr="00613B69">
        <w:rPr>
          <w:rFonts w:ascii="Liberation Serif" w:hAnsi="Liberation Serif"/>
          <w:sz w:val="24"/>
        </w:rPr>
        <w:t>ствии с СП 42.13330.2016 «Градостроительство. Планировка и застройка городских и сельских поселений. Актуализированная редакция СНиП 2.07.01-89*».</w:t>
      </w:r>
    </w:p>
    <w:p w14:paraId="36E9E749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  <w:szCs w:val="24"/>
        </w:rPr>
        <w:t xml:space="preserve">7. Порядок </w:t>
      </w:r>
      <w:proofErr w:type="gramStart"/>
      <w:r w:rsidRPr="00613B69">
        <w:rPr>
          <w:rFonts w:ascii="Liberation Serif" w:hAnsi="Liberation Serif"/>
          <w:sz w:val="24"/>
          <w:szCs w:val="24"/>
        </w:rPr>
        <w:t xml:space="preserve">установления охранных зон </w:t>
      </w:r>
      <w:r w:rsidRPr="00613B69">
        <w:rPr>
          <w:rFonts w:ascii="Liberation Serif" w:hAnsi="Liberation Serif" w:cs="Times New Roman"/>
          <w:sz w:val="24"/>
        </w:rPr>
        <w:t>сетей водоснабжения</w:t>
      </w:r>
      <w:proofErr w:type="gramEnd"/>
      <w:r w:rsidRPr="00613B69">
        <w:rPr>
          <w:rFonts w:ascii="Liberation Serif" w:hAnsi="Liberation Serif" w:cs="Times New Roman"/>
          <w:sz w:val="24"/>
        </w:rPr>
        <w:t xml:space="preserve"> </w:t>
      </w:r>
      <w:r w:rsidRPr="00613B69">
        <w:rPr>
          <w:rFonts w:ascii="Liberation Serif" w:hAnsi="Liberation Serif"/>
          <w:sz w:val="24"/>
        </w:rPr>
        <w:t>устанавливаются в соотве</w:t>
      </w:r>
      <w:r w:rsidRPr="00613B69">
        <w:rPr>
          <w:rFonts w:ascii="Liberation Serif" w:hAnsi="Liberation Serif"/>
          <w:sz w:val="24"/>
        </w:rPr>
        <w:t>т</w:t>
      </w:r>
      <w:r w:rsidRPr="00613B69">
        <w:rPr>
          <w:rFonts w:ascii="Liberation Serif" w:hAnsi="Liberation Serif"/>
          <w:sz w:val="24"/>
        </w:rPr>
        <w:t>ствии с СП 42.13330.2016 «Градостроительство. Планировка и застройка городских и сельских поселений. Актуализированная редакция СНиП 2.07.01-89*», СП 31.13330.2012 «Водоснабж</w:t>
      </w:r>
      <w:r w:rsidRPr="00613B69">
        <w:rPr>
          <w:rFonts w:ascii="Liberation Serif" w:hAnsi="Liberation Serif"/>
          <w:sz w:val="24"/>
        </w:rPr>
        <w:t>е</w:t>
      </w:r>
      <w:r w:rsidRPr="00613B69">
        <w:rPr>
          <w:rFonts w:ascii="Liberation Serif" w:hAnsi="Liberation Serif"/>
          <w:sz w:val="24"/>
        </w:rPr>
        <w:t>ние. Наружные сети и сооружения. Актуализированная редакция СНиП 2.04.02-84*».</w:t>
      </w:r>
    </w:p>
    <w:p w14:paraId="465ABEE0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 xml:space="preserve">8. </w:t>
      </w:r>
      <w:r w:rsidRPr="00613B69">
        <w:rPr>
          <w:rFonts w:ascii="Liberation Serif" w:hAnsi="Liberation Serif"/>
          <w:sz w:val="24"/>
          <w:szCs w:val="24"/>
        </w:rPr>
        <w:t xml:space="preserve">Порядок установления охранных зон </w:t>
      </w:r>
      <w:r w:rsidRPr="00613B69">
        <w:rPr>
          <w:rFonts w:ascii="Liberation Serif" w:hAnsi="Liberation Serif" w:cs="Times New Roman"/>
          <w:sz w:val="24"/>
        </w:rPr>
        <w:t xml:space="preserve">газораспределительных сетей </w:t>
      </w:r>
      <w:r w:rsidRPr="00613B69">
        <w:rPr>
          <w:rFonts w:ascii="Liberation Serif" w:hAnsi="Liberation Serif"/>
          <w:sz w:val="24"/>
          <w:szCs w:val="24"/>
        </w:rPr>
        <w:t>и режим их испол</w:t>
      </w:r>
      <w:r w:rsidRPr="00613B69">
        <w:rPr>
          <w:rFonts w:ascii="Liberation Serif" w:hAnsi="Liberation Serif"/>
          <w:sz w:val="24"/>
          <w:szCs w:val="24"/>
        </w:rPr>
        <w:t>ь</w:t>
      </w:r>
      <w:r w:rsidRPr="00613B69">
        <w:rPr>
          <w:rFonts w:ascii="Liberation Serif" w:hAnsi="Liberation Serif"/>
          <w:sz w:val="24"/>
          <w:szCs w:val="24"/>
        </w:rPr>
        <w:t>зования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 xml:space="preserve"> </w:t>
      </w:r>
      <w:r w:rsidRPr="00613B69">
        <w:rPr>
          <w:rFonts w:ascii="Liberation Serif" w:hAnsi="Liberation Serif"/>
          <w:sz w:val="24"/>
        </w:rPr>
        <w:t>устанавливаются на основании Постановления Правительства Российской Федерации от 20.11.2000 № 878 «Об утверждении Правил охраны газораспределительных сетей».</w:t>
      </w:r>
    </w:p>
    <w:p w14:paraId="22596BAC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На земельные участки, входящие в охранные зоны газораспределительных сетей, в ц</w:t>
      </w:r>
      <w:r w:rsidRPr="00613B69">
        <w:rPr>
          <w:rFonts w:ascii="Liberation Serif" w:hAnsi="Liberation Serif" w:cs="Arial"/>
          <w:spacing w:val="2"/>
        </w:rPr>
        <w:t>е</w:t>
      </w:r>
      <w:r w:rsidRPr="00613B69">
        <w:rPr>
          <w:rFonts w:ascii="Liberation Serif" w:hAnsi="Liberation Serif" w:cs="Arial"/>
          <w:spacing w:val="2"/>
        </w:rPr>
        <w:t>лях предупреждения их повреждения или нарушения условий их нормальной эксплуатации налагаются ограничения (обременения), которыми запрещается:</w:t>
      </w:r>
    </w:p>
    <w:p w14:paraId="5B846639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строить объекты жилищно-гражданского и производственного назначения;</w:t>
      </w:r>
    </w:p>
    <w:p w14:paraId="01527027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lastRenderedPageBreak/>
        <w:t>- сносить и реконструировать мосты, коллекторы,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организациями;</w:t>
      </w:r>
    </w:p>
    <w:p w14:paraId="52A53AAB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разрушать берегоукрепительные сооружения, водопропускные устройства, земляные и иные сооружения, предохраняющие газораспределительные сети от разрушений;</w:t>
      </w:r>
    </w:p>
    <w:p w14:paraId="27C89C4C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</w:r>
    </w:p>
    <w:p w14:paraId="5620DD4F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устраивать свалки и склады, разливать растворы кислот, солей, щелочей и других х</w:t>
      </w:r>
      <w:r w:rsidRPr="00613B69">
        <w:rPr>
          <w:rFonts w:ascii="Liberation Serif" w:hAnsi="Liberation Serif" w:cs="Arial"/>
          <w:spacing w:val="2"/>
        </w:rPr>
        <w:t>и</w:t>
      </w:r>
      <w:r w:rsidRPr="00613B69">
        <w:rPr>
          <w:rFonts w:ascii="Liberation Serif" w:hAnsi="Liberation Serif" w:cs="Arial"/>
          <w:spacing w:val="2"/>
        </w:rPr>
        <w:t>мически активных веществ;</w:t>
      </w:r>
    </w:p>
    <w:p w14:paraId="45D70766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огораживать и перегораживать охранные зоны, препятствовать доступу персонала эк</w:t>
      </w:r>
      <w:r w:rsidRPr="00613B69">
        <w:rPr>
          <w:rFonts w:ascii="Liberation Serif" w:hAnsi="Liberation Serif" w:cs="Arial"/>
          <w:spacing w:val="2"/>
        </w:rPr>
        <w:t>с</w:t>
      </w:r>
      <w:r w:rsidRPr="00613B69">
        <w:rPr>
          <w:rFonts w:ascii="Liberation Serif" w:hAnsi="Liberation Serif" w:cs="Arial"/>
          <w:spacing w:val="2"/>
        </w:rPr>
        <w:t>плуатационных организаций к газораспределительным сетям, проведению обслуживания и устранению повреждений газораспределительных сетей;</w:t>
      </w:r>
    </w:p>
    <w:p w14:paraId="6543BCE1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разводить огонь и размещать источники огня;</w:t>
      </w:r>
    </w:p>
    <w:p w14:paraId="72B1E1FF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рыть погреба, копать и обрабатывать почву сельскохозяйственными и мелиоративными орудиями и механизмами на глубину более 0,3 метра;</w:t>
      </w:r>
    </w:p>
    <w:p w14:paraId="2D37E0CF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открывать калитки и двери газорегуляторных пунктов, станций катодной и дренажной защиты, люки подземных колодцев, включать или отключать электроснабжение сре</w:t>
      </w:r>
      <w:proofErr w:type="gramStart"/>
      <w:r w:rsidRPr="00613B69">
        <w:rPr>
          <w:rFonts w:ascii="Liberation Serif" w:hAnsi="Liberation Serif" w:cs="Arial"/>
          <w:spacing w:val="2"/>
        </w:rPr>
        <w:t>дств св</w:t>
      </w:r>
      <w:proofErr w:type="gramEnd"/>
      <w:r w:rsidRPr="00613B69">
        <w:rPr>
          <w:rFonts w:ascii="Liberation Serif" w:hAnsi="Liberation Serif" w:cs="Arial"/>
          <w:spacing w:val="2"/>
        </w:rPr>
        <w:t>я</w:t>
      </w:r>
      <w:r w:rsidRPr="00613B69">
        <w:rPr>
          <w:rFonts w:ascii="Liberation Serif" w:hAnsi="Liberation Serif" w:cs="Arial"/>
          <w:spacing w:val="2"/>
        </w:rPr>
        <w:t>зи, освещения и систем телемеханики;</w:t>
      </w:r>
    </w:p>
    <w:p w14:paraId="53B831B3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набрасывать, приставлять и привязывать к опорам и надземным газопроводам, огра</w:t>
      </w:r>
      <w:r w:rsidRPr="00613B69">
        <w:rPr>
          <w:rFonts w:ascii="Liberation Serif" w:hAnsi="Liberation Serif" w:cs="Arial"/>
          <w:spacing w:val="2"/>
        </w:rPr>
        <w:t>ж</w:t>
      </w:r>
      <w:r w:rsidRPr="00613B69">
        <w:rPr>
          <w:rFonts w:ascii="Liberation Serif" w:hAnsi="Liberation Serif" w:cs="Arial"/>
          <w:spacing w:val="2"/>
        </w:rPr>
        <w:t>дениям и зданиям газораспределительных сетей посторонние предметы, лестницы, влезать на них;</w:t>
      </w:r>
    </w:p>
    <w:p w14:paraId="5C578B53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самовольно подключаться к газораспределительным сетям.</w:t>
      </w:r>
    </w:p>
    <w:p w14:paraId="2588CD30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 xml:space="preserve">9. </w:t>
      </w:r>
      <w:r w:rsidRPr="00613B69">
        <w:rPr>
          <w:rFonts w:ascii="Liberation Serif" w:hAnsi="Liberation Serif"/>
          <w:sz w:val="24"/>
          <w:szCs w:val="24"/>
        </w:rPr>
        <w:t xml:space="preserve">Порядок установления охранных зон </w:t>
      </w:r>
      <w:r w:rsidRPr="00613B69">
        <w:rPr>
          <w:rFonts w:ascii="Liberation Serif" w:hAnsi="Liberation Serif" w:cs="Times New Roman"/>
          <w:sz w:val="24"/>
        </w:rPr>
        <w:t xml:space="preserve">магистральных трубопроводов </w:t>
      </w:r>
      <w:r w:rsidRPr="00613B69">
        <w:rPr>
          <w:rFonts w:ascii="Liberation Serif" w:hAnsi="Liberation Serif"/>
          <w:sz w:val="24"/>
          <w:szCs w:val="24"/>
        </w:rPr>
        <w:t>и режим их испол</w:t>
      </w:r>
      <w:r w:rsidRPr="00613B69">
        <w:rPr>
          <w:rFonts w:ascii="Liberation Serif" w:hAnsi="Liberation Serif"/>
          <w:sz w:val="24"/>
          <w:szCs w:val="24"/>
        </w:rPr>
        <w:t>ь</w:t>
      </w:r>
      <w:r w:rsidRPr="00613B69">
        <w:rPr>
          <w:rFonts w:ascii="Liberation Serif" w:hAnsi="Liberation Serif"/>
          <w:sz w:val="24"/>
          <w:szCs w:val="24"/>
        </w:rPr>
        <w:t>зования</w:t>
      </w:r>
      <w:r w:rsidRPr="00613B69">
        <w:rPr>
          <w:rFonts w:ascii="Liberation Serif" w:hAnsi="Liberation Serif"/>
          <w:spacing w:val="2"/>
          <w:sz w:val="24"/>
          <w:szCs w:val="24"/>
          <w:shd w:val="clear" w:color="auto" w:fill="FFFFFF"/>
        </w:rPr>
        <w:t xml:space="preserve"> </w:t>
      </w:r>
      <w:r w:rsidRPr="00613B69">
        <w:rPr>
          <w:rFonts w:ascii="Liberation Serif" w:hAnsi="Liberation Serif"/>
          <w:sz w:val="24"/>
        </w:rPr>
        <w:t>устанавливаются Правилами охраны магистральных трубопроводов, утвержденные Постановлением Госгортехнадзора России от 24.04.92 г. № 9, и СП 36.13330.2012 «Маг</w:t>
      </w:r>
      <w:r w:rsidRPr="00613B69">
        <w:rPr>
          <w:rFonts w:ascii="Liberation Serif" w:hAnsi="Liberation Serif"/>
          <w:sz w:val="24"/>
        </w:rPr>
        <w:t>и</w:t>
      </w:r>
      <w:r w:rsidRPr="00613B69">
        <w:rPr>
          <w:rFonts w:ascii="Liberation Serif" w:hAnsi="Liberation Serif"/>
          <w:sz w:val="24"/>
        </w:rPr>
        <w:t>стральные трубопроводы. Актуализированная редакция СНиП 2.05.06-85*».</w:t>
      </w:r>
    </w:p>
    <w:p w14:paraId="0C3482B5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В охранных зонах трубопроводов запрещается производить всякого рода действия, м</w:t>
      </w:r>
      <w:r w:rsidRPr="00613B69">
        <w:rPr>
          <w:rFonts w:ascii="Liberation Serif" w:hAnsi="Liberation Serif" w:cs="Arial"/>
          <w:spacing w:val="2"/>
        </w:rPr>
        <w:t>о</w:t>
      </w:r>
      <w:r w:rsidRPr="00613B69">
        <w:rPr>
          <w:rFonts w:ascii="Liberation Serif" w:hAnsi="Liberation Serif" w:cs="Arial"/>
          <w:spacing w:val="2"/>
        </w:rPr>
        <w:t>гущие нарушить нормальную эксплуатацию трубопроводов либо привести к их повреждению, в частности:</w:t>
      </w:r>
    </w:p>
    <w:p w14:paraId="55870C2E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 xml:space="preserve">- перемещать, засыпать и ломать опознавательные и </w:t>
      </w:r>
      <w:proofErr w:type="gramStart"/>
      <w:r w:rsidRPr="00613B69">
        <w:rPr>
          <w:rFonts w:ascii="Liberation Serif" w:hAnsi="Liberation Serif" w:cs="Arial"/>
          <w:spacing w:val="2"/>
        </w:rPr>
        <w:t>сигнальные знаки</w:t>
      </w:r>
      <w:proofErr w:type="gramEnd"/>
      <w:r w:rsidRPr="00613B69">
        <w:rPr>
          <w:rFonts w:ascii="Liberation Serif" w:hAnsi="Liberation Serif" w:cs="Arial"/>
          <w:spacing w:val="2"/>
        </w:rPr>
        <w:t>, контрольно-измерительные пункты;</w:t>
      </w:r>
    </w:p>
    <w:p w14:paraId="38EB23EB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proofErr w:type="gramStart"/>
      <w:r w:rsidRPr="00613B69">
        <w:rPr>
          <w:rFonts w:ascii="Liberation Serif" w:hAnsi="Liberation Serif" w:cs="Arial"/>
          <w:spacing w:val="2"/>
        </w:rPr>
        <w:t>- открывать люки, калитки и двери необслуживаемых усилительных пунктов кабельной связи, ограждений узлов линейной арматуры, станций катодной и дренажной защиты, лине</w:t>
      </w:r>
      <w:r w:rsidRPr="00613B69">
        <w:rPr>
          <w:rFonts w:ascii="Liberation Serif" w:hAnsi="Liberation Serif" w:cs="Arial"/>
          <w:spacing w:val="2"/>
        </w:rPr>
        <w:t>й</w:t>
      </w:r>
      <w:r w:rsidRPr="00613B69">
        <w:rPr>
          <w:rFonts w:ascii="Liberation Serif" w:hAnsi="Liberation Serif" w:cs="Arial"/>
          <w:spacing w:val="2"/>
        </w:rPr>
        <w:t>ных и смотровых колодцев и других линейных устройств, открывать и закрывать краны и з</w:t>
      </w:r>
      <w:r w:rsidRPr="00613B69">
        <w:rPr>
          <w:rFonts w:ascii="Liberation Serif" w:hAnsi="Liberation Serif" w:cs="Arial"/>
          <w:spacing w:val="2"/>
        </w:rPr>
        <w:t>а</w:t>
      </w:r>
      <w:r w:rsidRPr="00613B69">
        <w:rPr>
          <w:rFonts w:ascii="Liberation Serif" w:hAnsi="Liberation Serif" w:cs="Arial"/>
          <w:spacing w:val="2"/>
        </w:rPr>
        <w:t>движки, отключать или включать средства связи, энергоснабжения и телемеханики трубопр</w:t>
      </w:r>
      <w:r w:rsidRPr="00613B69">
        <w:rPr>
          <w:rFonts w:ascii="Liberation Serif" w:hAnsi="Liberation Serif" w:cs="Arial"/>
          <w:spacing w:val="2"/>
        </w:rPr>
        <w:t>о</w:t>
      </w:r>
      <w:r w:rsidRPr="00613B69">
        <w:rPr>
          <w:rFonts w:ascii="Liberation Serif" w:hAnsi="Liberation Serif" w:cs="Arial"/>
          <w:spacing w:val="2"/>
        </w:rPr>
        <w:t>водов;</w:t>
      </w:r>
      <w:proofErr w:type="gramEnd"/>
    </w:p>
    <w:p w14:paraId="2FCDB4BB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устраивать всякого рода свалки, выливать растворы кислот, солей и щелочей;</w:t>
      </w:r>
    </w:p>
    <w:p w14:paraId="019B32EB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разрушать берегоукрепительные сооружения, водопропускные устройства, земляные и иные сооружения (устройства), предохраняющие трубопроводы от разрушения, а прилега</w:t>
      </w:r>
      <w:r w:rsidRPr="00613B69">
        <w:rPr>
          <w:rFonts w:ascii="Liberation Serif" w:hAnsi="Liberation Serif" w:cs="Arial"/>
          <w:spacing w:val="2"/>
        </w:rPr>
        <w:t>ю</w:t>
      </w:r>
      <w:r w:rsidRPr="00613B69">
        <w:rPr>
          <w:rFonts w:ascii="Liberation Serif" w:hAnsi="Liberation Serif" w:cs="Arial"/>
          <w:spacing w:val="2"/>
        </w:rPr>
        <w:t>щую территорию и окружающую местность - от аварийного разлива транспортируемой пр</w:t>
      </w:r>
      <w:r w:rsidRPr="00613B69">
        <w:rPr>
          <w:rFonts w:ascii="Liberation Serif" w:hAnsi="Liberation Serif" w:cs="Arial"/>
          <w:spacing w:val="2"/>
        </w:rPr>
        <w:t>о</w:t>
      </w:r>
      <w:r w:rsidRPr="00613B69">
        <w:rPr>
          <w:rFonts w:ascii="Liberation Serif" w:hAnsi="Liberation Serif" w:cs="Arial"/>
          <w:spacing w:val="2"/>
        </w:rPr>
        <w:t>дукции;</w:t>
      </w:r>
    </w:p>
    <w:p w14:paraId="39FD11B3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бросать якоря, проходить с отданными якорями, цепями, лотами, волокушами и трал</w:t>
      </w:r>
      <w:r w:rsidRPr="00613B69">
        <w:rPr>
          <w:rFonts w:ascii="Liberation Serif" w:hAnsi="Liberation Serif" w:cs="Arial"/>
          <w:spacing w:val="2"/>
        </w:rPr>
        <w:t>а</w:t>
      </w:r>
      <w:r w:rsidRPr="00613B69">
        <w:rPr>
          <w:rFonts w:ascii="Liberation Serif" w:hAnsi="Liberation Serif" w:cs="Arial"/>
          <w:spacing w:val="2"/>
        </w:rPr>
        <w:t>ми, производить дноуглубительные и землечерпательные работы;</w:t>
      </w:r>
    </w:p>
    <w:p w14:paraId="3C9CDFF0" w14:textId="77777777" w:rsidR="009C1966" w:rsidRPr="00613B69" w:rsidRDefault="009C1966" w:rsidP="00C2749E">
      <w:pPr>
        <w:pStyle w:val="formattext"/>
        <w:spacing w:before="0" w:beforeAutospacing="0" w:after="0" w:afterAutospacing="0"/>
        <w:ind w:firstLine="567"/>
        <w:jc w:val="both"/>
        <w:textAlignment w:val="baseline"/>
        <w:rPr>
          <w:rFonts w:ascii="Liberation Serif" w:hAnsi="Liberation Serif" w:cs="Arial"/>
          <w:spacing w:val="2"/>
        </w:rPr>
      </w:pPr>
      <w:r w:rsidRPr="00613B69">
        <w:rPr>
          <w:rFonts w:ascii="Liberation Serif" w:hAnsi="Liberation Serif" w:cs="Arial"/>
          <w:spacing w:val="2"/>
        </w:rPr>
        <w:t>- разводить огонь и размещать какие-либо открытые или закрытые источники огня.</w:t>
      </w:r>
    </w:p>
    <w:p w14:paraId="6947CC4F" w14:textId="77777777" w:rsidR="009C1966" w:rsidRPr="00253CCE" w:rsidRDefault="009C1966" w:rsidP="00C2749E">
      <w:pPr>
        <w:pStyle w:val="ConsNormal"/>
        <w:ind w:right="0" w:firstLine="0"/>
        <w:jc w:val="both"/>
        <w:rPr>
          <w:rFonts w:ascii="Liberation Serif" w:hAnsi="Liberation Serif" w:cs="Times New Roman"/>
        </w:rPr>
      </w:pPr>
    </w:p>
    <w:p w14:paraId="0275CF8A" w14:textId="0AD090FC" w:rsidR="009C1966" w:rsidRPr="009C1966" w:rsidRDefault="004F4DEF" w:rsidP="00C2749E">
      <w:pPr>
        <w:pStyle w:val="1"/>
        <w:spacing w:before="0"/>
        <w:ind w:firstLine="567"/>
        <w:jc w:val="both"/>
        <w:rPr>
          <w:rFonts w:ascii="Liberation Serif" w:hAnsi="Liberation Serif"/>
          <w:color w:val="auto"/>
          <w:sz w:val="24"/>
        </w:rPr>
      </w:pPr>
      <w:bookmarkStart w:id="58" w:name="_Toc47374420"/>
      <w:bookmarkStart w:id="59" w:name="_Toc47621163"/>
      <w:r>
        <w:rPr>
          <w:rFonts w:ascii="Liberation Serif" w:hAnsi="Liberation Serif"/>
          <w:color w:val="auto"/>
          <w:sz w:val="24"/>
        </w:rPr>
        <w:t xml:space="preserve">Статья </w:t>
      </w:r>
      <w:r w:rsidR="00253CCE">
        <w:rPr>
          <w:rFonts w:ascii="Liberation Serif" w:hAnsi="Liberation Serif"/>
          <w:color w:val="auto"/>
          <w:sz w:val="24"/>
        </w:rPr>
        <w:t>33</w:t>
      </w:r>
      <w:r w:rsidR="009C1966" w:rsidRPr="009C1966">
        <w:rPr>
          <w:rFonts w:ascii="Liberation Serif" w:hAnsi="Liberation Serif"/>
          <w:color w:val="auto"/>
          <w:sz w:val="24"/>
        </w:rPr>
        <w:t>. Санитарно-защитные зоны</w:t>
      </w:r>
      <w:bookmarkEnd w:id="58"/>
      <w:bookmarkEnd w:id="59"/>
    </w:p>
    <w:p w14:paraId="7CA796A1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613B69">
        <w:rPr>
          <w:rFonts w:ascii="Liberation Serif" w:hAnsi="Liberation Serif" w:cs="Times New Roman"/>
          <w:sz w:val="24"/>
          <w:szCs w:val="24"/>
        </w:rPr>
        <w:t>1. В целях ограждения жилой зоны от неблагоприятного влияния промышленных (и/или сельскохозяйственных) предприятий, а также некоторых видов складов, коммунальных и транспортных сооружений устанавливаются санитарно-защитные зоны таких объектов.</w:t>
      </w:r>
    </w:p>
    <w:p w14:paraId="444A92DB" w14:textId="77777777" w:rsidR="009C1966" w:rsidRPr="00613B69" w:rsidRDefault="009C1966" w:rsidP="00C2749E">
      <w:pPr>
        <w:pStyle w:val="ConsNormal"/>
        <w:ind w:right="0" w:firstLine="540"/>
        <w:jc w:val="both"/>
        <w:rPr>
          <w:rFonts w:ascii="Liberation Serif" w:hAnsi="Liberation Serif" w:cs="Times New Roman"/>
          <w:sz w:val="24"/>
          <w:szCs w:val="24"/>
        </w:rPr>
      </w:pPr>
      <w:r w:rsidRPr="00613B69">
        <w:rPr>
          <w:rFonts w:ascii="Liberation Serif" w:hAnsi="Liberation Serif" w:cs="Times New Roman"/>
          <w:sz w:val="24"/>
          <w:szCs w:val="24"/>
        </w:rPr>
        <w:t xml:space="preserve">2. </w:t>
      </w:r>
      <w:proofErr w:type="gramStart"/>
      <w:r w:rsidRPr="00613B69">
        <w:rPr>
          <w:rFonts w:ascii="Liberation Serif" w:hAnsi="Liberation Serif" w:cs="Times New Roman"/>
          <w:sz w:val="24"/>
          <w:szCs w:val="24"/>
        </w:rPr>
        <w:t xml:space="preserve">Размеры и границы санитарно-защитных зон определяются в проектах санитарно-защитных зон, которые согласовываются с федеральным органом по надзору в сфере защиты прав потребителей и благополучия человека, и утверждаются Главой поселения. </w:t>
      </w:r>
      <w:proofErr w:type="gramEnd"/>
    </w:p>
    <w:p w14:paraId="7BF0A968" w14:textId="77777777" w:rsidR="009C1966" w:rsidRPr="00613B69" w:rsidRDefault="009C1966" w:rsidP="00C2749E">
      <w:pPr>
        <w:pStyle w:val="11"/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lastRenderedPageBreak/>
        <w:t>3. В санитарно-защитных зонах не допускается размещение объектов для проживания л</w:t>
      </w:r>
      <w:r w:rsidRPr="00613B69">
        <w:rPr>
          <w:rFonts w:ascii="Liberation Serif" w:hAnsi="Liberation Serif"/>
          <w:sz w:val="24"/>
        </w:rPr>
        <w:t>ю</w:t>
      </w:r>
      <w:r w:rsidRPr="00613B69">
        <w:rPr>
          <w:rFonts w:ascii="Liberation Serif" w:hAnsi="Liberation Serif"/>
          <w:sz w:val="24"/>
        </w:rPr>
        <w:t>дей, а также спортивных сооружений, парков, образовательных и детских учреждений, лече</w:t>
      </w:r>
      <w:r w:rsidRPr="00613B69">
        <w:rPr>
          <w:rFonts w:ascii="Liberation Serif" w:hAnsi="Liberation Serif"/>
          <w:sz w:val="24"/>
        </w:rPr>
        <w:t>б</w:t>
      </w:r>
      <w:r w:rsidRPr="00613B69">
        <w:rPr>
          <w:rFonts w:ascii="Liberation Serif" w:hAnsi="Liberation Serif"/>
          <w:sz w:val="24"/>
        </w:rPr>
        <w:t>но-профилактических и оздоровительных учреждений общего пользования.</w:t>
      </w:r>
    </w:p>
    <w:p w14:paraId="5A9FF06B" w14:textId="77777777" w:rsidR="009C1966" w:rsidRPr="00613B69" w:rsidRDefault="009C1966" w:rsidP="00C2749E">
      <w:pPr>
        <w:pStyle w:val="11"/>
        <w:tabs>
          <w:tab w:val="left" w:pos="885"/>
        </w:tabs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 xml:space="preserve">4. В границах санитарно-защитных зон допускается размещать: </w:t>
      </w:r>
    </w:p>
    <w:p w14:paraId="44D71974" w14:textId="77777777" w:rsidR="009C1966" w:rsidRPr="00613B69" w:rsidRDefault="009C1966" w:rsidP="00C2749E">
      <w:pPr>
        <w:pStyle w:val="11"/>
        <w:tabs>
          <w:tab w:val="left" w:pos="885"/>
        </w:tabs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>1) сельскохозяйственные угодья для выращивания технических культур, не используемых для производства продуктов питания;</w:t>
      </w:r>
    </w:p>
    <w:p w14:paraId="0AF85627" w14:textId="77777777" w:rsidR="009C1966" w:rsidRPr="00613B69" w:rsidRDefault="009C1966" w:rsidP="00C2749E">
      <w:pPr>
        <w:pStyle w:val="11"/>
        <w:tabs>
          <w:tab w:val="left" w:pos="885"/>
        </w:tabs>
        <w:rPr>
          <w:rFonts w:ascii="Liberation Serif" w:hAnsi="Liberation Serif"/>
          <w:sz w:val="24"/>
        </w:rPr>
      </w:pPr>
      <w:r w:rsidRPr="00613B69">
        <w:rPr>
          <w:rFonts w:ascii="Liberation Serif" w:hAnsi="Liberation Serif"/>
          <w:sz w:val="24"/>
        </w:rPr>
        <w:t xml:space="preserve">2) предприятия, их отдельные здания и сооружения с производствами меньшего класса вредности, чем основное производство. </w:t>
      </w:r>
      <w:proofErr w:type="gramStart"/>
      <w:r w:rsidRPr="00613B69">
        <w:rPr>
          <w:rFonts w:ascii="Liberation Serif" w:hAnsi="Liberation Serif"/>
          <w:sz w:val="24"/>
        </w:rPr>
        <w:t>При наличии у размещаемого в санитарно-защитной зоне объекта выбросов, аналогичных по составу с основным производством, обязательно треб</w:t>
      </w:r>
      <w:r w:rsidRPr="00613B69">
        <w:rPr>
          <w:rFonts w:ascii="Liberation Serif" w:hAnsi="Liberation Serif"/>
          <w:sz w:val="24"/>
        </w:rPr>
        <w:t>о</w:t>
      </w:r>
      <w:r w:rsidRPr="00613B69">
        <w:rPr>
          <w:rFonts w:ascii="Liberation Serif" w:hAnsi="Liberation Serif"/>
          <w:sz w:val="24"/>
        </w:rPr>
        <w:t>вание не превышения гигиенических нормативов на границе санитарно-защитной зоны и за ее пределами при суммарном учете;</w:t>
      </w:r>
      <w:proofErr w:type="gramEnd"/>
    </w:p>
    <w:p w14:paraId="740DD5EE" w14:textId="77777777" w:rsidR="009C1966" w:rsidRPr="00613B69" w:rsidRDefault="009C1966" w:rsidP="00C2749E">
      <w:pPr>
        <w:pStyle w:val="11"/>
        <w:tabs>
          <w:tab w:val="left" w:pos="885"/>
        </w:tabs>
        <w:rPr>
          <w:rFonts w:ascii="Liberation Serif" w:hAnsi="Liberation Serif"/>
          <w:sz w:val="24"/>
        </w:rPr>
      </w:pPr>
      <w:proofErr w:type="gramStart"/>
      <w:r w:rsidRPr="00613B69">
        <w:rPr>
          <w:rFonts w:ascii="Liberation Serif" w:hAnsi="Liberation Serif"/>
          <w:sz w:val="24"/>
        </w:rPr>
        <w:t>3) пожарные депо, бани, прачечные, объекты торговли и общественного питания, гаражи, площадки и сооружения для хранения общественного и индивидуального транспорта, автоз</w:t>
      </w:r>
      <w:r w:rsidRPr="00613B69">
        <w:rPr>
          <w:rFonts w:ascii="Liberation Serif" w:hAnsi="Liberation Serif"/>
          <w:sz w:val="24"/>
        </w:rPr>
        <w:t>а</w:t>
      </w:r>
      <w:r w:rsidRPr="00613B69">
        <w:rPr>
          <w:rFonts w:ascii="Liberation Serif" w:hAnsi="Liberation Serif"/>
          <w:sz w:val="24"/>
        </w:rPr>
        <w:t>правочные станции, а также связанные с обслуживанием данного предприятия здания управл</w:t>
      </w:r>
      <w:r w:rsidRPr="00613B69">
        <w:rPr>
          <w:rFonts w:ascii="Liberation Serif" w:hAnsi="Liberation Serif"/>
          <w:sz w:val="24"/>
        </w:rPr>
        <w:t>е</w:t>
      </w:r>
      <w:r w:rsidRPr="00613B69">
        <w:rPr>
          <w:rFonts w:ascii="Liberation Serif" w:hAnsi="Liberation Serif"/>
          <w:sz w:val="24"/>
        </w:rPr>
        <w:t>ния, конструкторские бюро, учебные заведения, поликлиники, научно-исследовательские лаб</w:t>
      </w:r>
      <w:r w:rsidRPr="00613B69">
        <w:rPr>
          <w:rFonts w:ascii="Liberation Serif" w:hAnsi="Liberation Serif"/>
          <w:sz w:val="24"/>
        </w:rPr>
        <w:t>о</w:t>
      </w:r>
      <w:r w:rsidRPr="00613B69">
        <w:rPr>
          <w:rFonts w:ascii="Liberation Serif" w:hAnsi="Liberation Serif"/>
          <w:sz w:val="24"/>
        </w:rPr>
        <w:t>ратории, спортивно-оздоровительные сооружения для работников предприятия, общественные здания административного назначения;</w:t>
      </w:r>
      <w:proofErr w:type="gramEnd"/>
    </w:p>
    <w:p w14:paraId="51D4FB67" w14:textId="77777777" w:rsidR="009C1966" w:rsidRPr="00613B69" w:rsidRDefault="009C1966" w:rsidP="00C2749E">
      <w:pPr>
        <w:pStyle w:val="11"/>
        <w:tabs>
          <w:tab w:val="left" w:pos="885"/>
        </w:tabs>
        <w:rPr>
          <w:rFonts w:ascii="Liberation Serif" w:hAnsi="Liberation Serif"/>
          <w:sz w:val="24"/>
        </w:rPr>
      </w:pPr>
      <w:proofErr w:type="gramStart"/>
      <w:r w:rsidRPr="00613B69">
        <w:rPr>
          <w:rFonts w:ascii="Liberation Serif" w:hAnsi="Liberation Serif"/>
          <w:sz w:val="24"/>
        </w:rPr>
        <w:t>4) нежилые помещения для дежурного аварийного персонала и охраны предприятий, п</w:t>
      </w:r>
      <w:r w:rsidRPr="00613B69">
        <w:rPr>
          <w:rFonts w:ascii="Liberation Serif" w:hAnsi="Liberation Serif"/>
          <w:sz w:val="24"/>
        </w:rPr>
        <w:t>о</w:t>
      </w:r>
      <w:r w:rsidRPr="00613B69">
        <w:rPr>
          <w:rFonts w:ascii="Liberation Serif" w:hAnsi="Liberation Serif"/>
          <w:sz w:val="24"/>
        </w:rPr>
        <w:t>мещения для пребывания работающих по вахтовому методу, местные и транзитные коммун</w:t>
      </w:r>
      <w:r w:rsidRPr="00613B69">
        <w:rPr>
          <w:rFonts w:ascii="Liberation Serif" w:hAnsi="Liberation Serif"/>
          <w:sz w:val="24"/>
        </w:rPr>
        <w:t>и</w:t>
      </w:r>
      <w:r w:rsidRPr="00613B69">
        <w:rPr>
          <w:rFonts w:ascii="Liberation Serif" w:hAnsi="Liberation Serif"/>
          <w:sz w:val="24"/>
        </w:rPr>
        <w:t xml:space="preserve">кации, линии электропередач, электроподстанции, </w:t>
      </w:r>
      <w:proofErr w:type="spellStart"/>
      <w:r w:rsidRPr="00613B69">
        <w:rPr>
          <w:rFonts w:ascii="Liberation Serif" w:hAnsi="Liberation Serif"/>
          <w:sz w:val="24"/>
        </w:rPr>
        <w:t>нефте</w:t>
      </w:r>
      <w:proofErr w:type="spellEnd"/>
      <w:r w:rsidRPr="00613B69">
        <w:rPr>
          <w:rFonts w:ascii="Liberation Serif" w:hAnsi="Liberation Serif"/>
          <w:sz w:val="24"/>
        </w:rPr>
        <w:t>- и газопроводы, артезианские скваж</w:t>
      </w:r>
      <w:r w:rsidRPr="00613B69">
        <w:rPr>
          <w:rFonts w:ascii="Liberation Serif" w:hAnsi="Liberation Serif"/>
          <w:sz w:val="24"/>
        </w:rPr>
        <w:t>и</w:t>
      </w:r>
      <w:r w:rsidRPr="00613B69">
        <w:rPr>
          <w:rFonts w:ascii="Liberation Serif" w:hAnsi="Liberation Serif"/>
          <w:sz w:val="24"/>
        </w:rPr>
        <w:t xml:space="preserve">ны для технического водоснабжения, </w:t>
      </w:r>
      <w:proofErr w:type="spellStart"/>
      <w:r w:rsidRPr="00613B69">
        <w:rPr>
          <w:rFonts w:ascii="Liberation Serif" w:hAnsi="Liberation Serif"/>
          <w:sz w:val="24"/>
        </w:rPr>
        <w:t>водоохлаждающие</w:t>
      </w:r>
      <w:proofErr w:type="spellEnd"/>
      <w:r w:rsidRPr="00613B69">
        <w:rPr>
          <w:rFonts w:ascii="Liberation Serif" w:hAnsi="Liberation Serif"/>
          <w:sz w:val="24"/>
        </w:rPr>
        <w:t xml:space="preserve"> сооружения для подготовки технич</w:t>
      </w:r>
      <w:r w:rsidRPr="00613B69">
        <w:rPr>
          <w:rFonts w:ascii="Liberation Serif" w:hAnsi="Liberation Serif"/>
          <w:sz w:val="24"/>
        </w:rPr>
        <w:t>е</w:t>
      </w:r>
      <w:r w:rsidRPr="00613B69">
        <w:rPr>
          <w:rFonts w:ascii="Liberation Serif" w:hAnsi="Liberation Serif"/>
          <w:sz w:val="24"/>
        </w:rPr>
        <w:t>ской воды, канализационные насосные станции, сооружения оборотного водоснабжения, п</w:t>
      </w:r>
      <w:r w:rsidRPr="00613B69">
        <w:rPr>
          <w:rFonts w:ascii="Liberation Serif" w:hAnsi="Liberation Serif"/>
          <w:sz w:val="24"/>
        </w:rPr>
        <w:t>и</w:t>
      </w:r>
      <w:r w:rsidRPr="00613B69">
        <w:rPr>
          <w:rFonts w:ascii="Liberation Serif" w:hAnsi="Liberation Serif"/>
          <w:sz w:val="24"/>
        </w:rPr>
        <w:t>томники растений для озеленения промышленной площадки, предприятий и санитарно-защитной зоны.</w:t>
      </w:r>
      <w:proofErr w:type="gramEnd"/>
    </w:p>
    <w:p w14:paraId="72BD867E" w14:textId="77777777" w:rsidR="009C1966" w:rsidRPr="00613B69" w:rsidRDefault="009C1966" w:rsidP="00C2749E">
      <w:pPr>
        <w:suppressAutoHyphens/>
        <w:ind w:firstLine="567"/>
        <w:jc w:val="both"/>
        <w:rPr>
          <w:rFonts w:ascii="Liberation Serif" w:hAnsi="Liberation Serif"/>
          <w:lang w:eastAsia="ar-SA"/>
        </w:rPr>
      </w:pPr>
      <w:r w:rsidRPr="00613B69">
        <w:rPr>
          <w:rFonts w:ascii="Liberation Serif" w:hAnsi="Liberation Serif"/>
          <w:lang w:eastAsia="ar-SA"/>
        </w:rPr>
        <w:t>5. Порядок установления санитарно–защитных зон регламентируется действующим законодательством и в соответствии с требованиями, установленными СанПиН 2.2.1/2.1.1.1200-03 «Санитарно-защитные зоны и санитарная классификация предприятий, сооружений и иных объектов».</w:t>
      </w:r>
    </w:p>
    <w:p w14:paraId="6BDD7513" w14:textId="77777777" w:rsidR="009C1966" w:rsidRPr="00613B69" w:rsidRDefault="009C1966" w:rsidP="00C2749E">
      <w:pPr>
        <w:suppressAutoHyphens/>
        <w:ind w:firstLine="567"/>
        <w:jc w:val="both"/>
        <w:rPr>
          <w:rFonts w:ascii="Liberation Serif" w:hAnsi="Liberation Serif"/>
          <w:lang w:eastAsia="ar-SA"/>
        </w:rPr>
      </w:pPr>
      <w:r w:rsidRPr="00613B69">
        <w:rPr>
          <w:rFonts w:ascii="Liberation Serif" w:hAnsi="Liberation Serif"/>
          <w:lang w:eastAsia="ar-SA"/>
        </w:rPr>
        <w:t>6. Ограничения использования земельных участков и объектов капитального строительства на территории санитарных, защитных и санитарно-защитных зон определяются режимами использования земельных участков и объектов капитального строительства, устанавливаемыми в соответствии с законодательством Российской Федерации.</w:t>
      </w:r>
    </w:p>
    <w:p w14:paraId="29E149EC" w14:textId="0F2DA445" w:rsidR="009C1966" w:rsidRDefault="009C1966" w:rsidP="00C2749E">
      <w:pPr>
        <w:suppressAutoHyphens/>
        <w:ind w:firstLine="567"/>
        <w:jc w:val="both"/>
        <w:rPr>
          <w:rFonts w:ascii="Liberation Serif" w:hAnsi="Liberation Serif"/>
          <w:lang w:eastAsia="ar-SA"/>
        </w:rPr>
      </w:pPr>
      <w:r w:rsidRPr="00613B69">
        <w:rPr>
          <w:rFonts w:ascii="Liberation Serif" w:hAnsi="Liberation Serif"/>
          <w:lang w:eastAsia="ar-SA"/>
        </w:rPr>
        <w:t xml:space="preserve">7. Для линейных объектов инженерной инфраструктуры устанавливаются санитарные разрывы, размеры и режимы использования, которых также устанавливается СанПиН 2.2.1/2.1.1.1200-03 «Санитарно-защитные зоны и санитарная классификация предприятий, сооружений и иных объектов», нормативами градостроительного проектирования Ханты-Мансийского автономного округа – Югры и местными нормативами градостроительного проектирования сельского поселения </w:t>
      </w:r>
      <w:proofErr w:type="spellStart"/>
      <w:r>
        <w:rPr>
          <w:rFonts w:ascii="Liberation Serif" w:hAnsi="Liberation Serif"/>
          <w:lang w:eastAsia="ar-SA"/>
        </w:rPr>
        <w:t>Усть-Юган</w:t>
      </w:r>
      <w:proofErr w:type="spellEnd"/>
      <w:r w:rsidRPr="00613B69">
        <w:rPr>
          <w:rFonts w:ascii="Liberation Serif" w:hAnsi="Liberation Serif"/>
          <w:lang w:eastAsia="ar-SA"/>
        </w:rPr>
        <w:t>.</w:t>
      </w:r>
    </w:p>
    <w:p w14:paraId="2A521B43" w14:textId="77777777" w:rsidR="009C1966" w:rsidRPr="00253CCE" w:rsidRDefault="009C1966" w:rsidP="00C2749E">
      <w:pPr>
        <w:suppressAutoHyphens/>
        <w:ind w:firstLine="567"/>
        <w:jc w:val="both"/>
        <w:rPr>
          <w:rFonts w:ascii="Liberation Serif" w:hAnsi="Liberation Serif"/>
          <w:sz w:val="20"/>
          <w:szCs w:val="20"/>
          <w:lang w:eastAsia="ar-SA"/>
        </w:rPr>
      </w:pPr>
    </w:p>
    <w:p w14:paraId="59A90C33" w14:textId="39F5CDBF" w:rsidR="009C1966" w:rsidRPr="00613B69" w:rsidRDefault="009C1966" w:rsidP="00C2749E">
      <w:pPr>
        <w:pStyle w:val="1"/>
        <w:spacing w:before="0"/>
        <w:ind w:firstLine="567"/>
        <w:jc w:val="both"/>
        <w:rPr>
          <w:rFonts w:ascii="Liberation Serif" w:hAnsi="Liberation Serif"/>
          <w:sz w:val="24"/>
        </w:rPr>
      </w:pPr>
      <w:bookmarkStart w:id="60" w:name="_Toc47374422"/>
      <w:bookmarkStart w:id="61" w:name="_Toc47621164"/>
      <w:r w:rsidRPr="009C1966">
        <w:rPr>
          <w:rFonts w:ascii="Liberation Serif" w:hAnsi="Liberation Serif"/>
          <w:color w:val="auto"/>
          <w:sz w:val="24"/>
        </w:rPr>
        <w:t xml:space="preserve">Статья </w:t>
      </w:r>
      <w:r w:rsidR="00253CCE">
        <w:rPr>
          <w:rFonts w:ascii="Liberation Serif" w:hAnsi="Liberation Serif"/>
          <w:color w:val="auto"/>
          <w:sz w:val="24"/>
        </w:rPr>
        <w:t>34</w:t>
      </w:r>
      <w:r w:rsidRPr="009C1966">
        <w:rPr>
          <w:rFonts w:ascii="Liberation Serif" w:hAnsi="Liberation Serif"/>
          <w:color w:val="auto"/>
          <w:sz w:val="24"/>
        </w:rPr>
        <w:t xml:space="preserve">. </w:t>
      </w:r>
      <w:proofErr w:type="spellStart"/>
      <w:r w:rsidRPr="009C1966">
        <w:rPr>
          <w:rFonts w:ascii="Liberation Serif" w:hAnsi="Liberation Serif"/>
          <w:color w:val="auto"/>
          <w:sz w:val="24"/>
        </w:rPr>
        <w:t>Водоохранные</w:t>
      </w:r>
      <w:proofErr w:type="spellEnd"/>
      <w:r w:rsidRPr="009C1966">
        <w:rPr>
          <w:rFonts w:ascii="Liberation Serif" w:hAnsi="Liberation Serif"/>
          <w:color w:val="auto"/>
          <w:sz w:val="24"/>
        </w:rPr>
        <w:t xml:space="preserve"> зоны, прибрежные защитные полосы</w:t>
      </w:r>
      <w:bookmarkEnd w:id="60"/>
      <w:bookmarkEnd w:id="61"/>
    </w:p>
    <w:p w14:paraId="4545D798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1. В целях улучшения гидрологического, гидрохимического, гидробиологического, сан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тарного и экологического состояния водных объектов и благоустройства их прибрежных терр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 xml:space="preserve">торий устанавливаются </w:t>
      </w:r>
      <w:proofErr w:type="spellStart"/>
      <w:r w:rsidRPr="00613B69">
        <w:rPr>
          <w:rFonts w:ascii="Liberation Serif" w:hAnsi="Liberation Serif"/>
        </w:rPr>
        <w:t>водоохранные</w:t>
      </w:r>
      <w:proofErr w:type="spellEnd"/>
      <w:r w:rsidRPr="00613B69">
        <w:rPr>
          <w:rFonts w:ascii="Liberation Serif" w:hAnsi="Liberation Serif"/>
        </w:rPr>
        <w:t xml:space="preserve"> зоны и прибрежные защитные полосы.</w:t>
      </w:r>
    </w:p>
    <w:p w14:paraId="236CBE9B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2. В пределах </w:t>
      </w:r>
      <w:proofErr w:type="spellStart"/>
      <w:r w:rsidRPr="00613B69">
        <w:rPr>
          <w:rFonts w:ascii="Liberation Serif" w:hAnsi="Liberation Serif"/>
        </w:rPr>
        <w:t>водоохранных</w:t>
      </w:r>
      <w:proofErr w:type="spellEnd"/>
      <w:r w:rsidRPr="00613B69">
        <w:rPr>
          <w:rFonts w:ascii="Liberation Serif" w:hAnsi="Liberation Serif"/>
        </w:rPr>
        <w:t xml:space="preserve"> зон устанавливаются прибрежные защитные полосы, на те</w:t>
      </w:r>
      <w:r w:rsidRPr="00613B69">
        <w:rPr>
          <w:rFonts w:ascii="Liberation Serif" w:hAnsi="Liberation Serif"/>
        </w:rPr>
        <w:t>р</w:t>
      </w:r>
      <w:r w:rsidRPr="00613B69">
        <w:rPr>
          <w:rFonts w:ascii="Liberation Serif" w:hAnsi="Liberation Serif"/>
        </w:rPr>
        <w:t>риториях которых вводятся дополнительные ограничения природопользования.</w:t>
      </w:r>
    </w:p>
    <w:p w14:paraId="1DD918BA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3. Ограничения использования земельных участков и объектов капитального строител</w:t>
      </w:r>
      <w:r w:rsidRPr="00613B69">
        <w:rPr>
          <w:rFonts w:ascii="Liberation Serif" w:hAnsi="Liberation Serif"/>
        </w:rPr>
        <w:t>ь</w:t>
      </w:r>
      <w:r w:rsidRPr="00613B69">
        <w:rPr>
          <w:rFonts w:ascii="Liberation Serif" w:hAnsi="Liberation Serif"/>
        </w:rPr>
        <w:t xml:space="preserve">ства на территории </w:t>
      </w:r>
      <w:proofErr w:type="spellStart"/>
      <w:r w:rsidRPr="00613B69">
        <w:rPr>
          <w:rFonts w:ascii="Liberation Serif" w:hAnsi="Liberation Serif"/>
        </w:rPr>
        <w:t>водоохранных</w:t>
      </w:r>
      <w:proofErr w:type="spellEnd"/>
      <w:r w:rsidRPr="00613B69">
        <w:rPr>
          <w:rFonts w:ascii="Liberation Serif" w:hAnsi="Liberation Serif"/>
        </w:rPr>
        <w:t xml:space="preserve"> зон определяются специальными режимами осуществления хозяйственной и иной деятельности установленными статьей 65 Водного кодекса Российской Федерации.</w:t>
      </w:r>
    </w:p>
    <w:p w14:paraId="08B211BF" w14:textId="4C41D327" w:rsidR="006A21F7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4. На территории сельского поселения </w:t>
      </w:r>
      <w:proofErr w:type="spellStart"/>
      <w:r w:rsidR="00F0300A">
        <w:rPr>
          <w:rFonts w:ascii="Liberation Serif" w:hAnsi="Liberation Serif"/>
        </w:rPr>
        <w:t>Усть-Юган</w:t>
      </w:r>
      <w:proofErr w:type="spellEnd"/>
      <w:r w:rsidRPr="00613B69">
        <w:rPr>
          <w:rFonts w:ascii="Liberation Serif" w:hAnsi="Liberation Serif"/>
        </w:rPr>
        <w:t xml:space="preserve"> </w:t>
      </w:r>
      <w:proofErr w:type="spellStart"/>
      <w:r w:rsidRPr="00613B69">
        <w:rPr>
          <w:rFonts w:ascii="Liberation Serif" w:hAnsi="Liberation Serif"/>
        </w:rPr>
        <w:t>водоохранные</w:t>
      </w:r>
      <w:proofErr w:type="spellEnd"/>
      <w:r w:rsidRPr="00613B69">
        <w:rPr>
          <w:rFonts w:ascii="Liberation Serif" w:hAnsi="Liberation Serif"/>
        </w:rPr>
        <w:t xml:space="preserve"> зоны установлены в ра</w:t>
      </w:r>
      <w:r w:rsidRPr="00613B69">
        <w:rPr>
          <w:rFonts w:ascii="Liberation Serif" w:hAnsi="Liberation Serif"/>
        </w:rPr>
        <w:t>з</w:t>
      </w:r>
      <w:r w:rsidRPr="00613B69">
        <w:rPr>
          <w:rFonts w:ascii="Liberation Serif" w:hAnsi="Liberation Serif"/>
        </w:rPr>
        <w:t xml:space="preserve">мере: </w:t>
      </w:r>
      <w:r w:rsidR="006A21F7" w:rsidRPr="006A21F7">
        <w:rPr>
          <w:rFonts w:ascii="Liberation Serif" w:hAnsi="Liberation Serif"/>
        </w:rPr>
        <w:t>Протока Юганская Обь</w:t>
      </w:r>
      <w:r w:rsidR="006A21F7">
        <w:rPr>
          <w:rFonts w:ascii="Liberation Serif" w:hAnsi="Liberation Serif"/>
        </w:rPr>
        <w:t xml:space="preserve"> – 200 метров, </w:t>
      </w:r>
      <w:r w:rsidR="006A21F7" w:rsidRPr="006A21F7">
        <w:rPr>
          <w:rFonts w:ascii="Liberation Serif" w:hAnsi="Liberation Serif"/>
        </w:rPr>
        <w:t xml:space="preserve">Старица </w:t>
      </w:r>
      <w:proofErr w:type="spellStart"/>
      <w:r w:rsidR="006A21F7" w:rsidRPr="006A21F7">
        <w:rPr>
          <w:rFonts w:ascii="Liberation Serif" w:hAnsi="Liberation Serif"/>
        </w:rPr>
        <w:t>Энтлькусан</w:t>
      </w:r>
      <w:proofErr w:type="spellEnd"/>
      <w:r w:rsidR="006A21F7">
        <w:rPr>
          <w:rFonts w:ascii="Liberation Serif" w:hAnsi="Liberation Serif"/>
        </w:rPr>
        <w:t xml:space="preserve"> и </w:t>
      </w:r>
      <w:r w:rsidR="006A21F7" w:rsidRPr="006A21F7">
        <w:rPr>
          <w:rFonts w:ascii="Liberation Serif" w:hAnsi="Liberation Serif"/>
        </w:rPr>
        <w:t xml:space="preserve">Река </w:t>
      </w:r>
      <w:proofErr w:type="spellStart"/>
      <w:r w:rsidR="006A21F7" w:rsidRPr="006A21F7">
        <w:rPr>
          <w:rFonts w:ascii="Liberation Serif" w:hAnsi="Liberation Serif"/>
        </w:rPr>
        <w:t>Сортымъёган</w:t>
      </w:r>
      <w:proofErr w:type="spellEnd"/>
      <w:r w:rsidR="006A21F7">
        <w:rPr>
          <w:rFonts w:ascii="Liberation Serif" w:hAnsi="Liberation Serif"/>
        </w:rPr>
        <w:t xml:space="preserve"> – 50 ме</w:t>
      </w:r>
      <w:r w:rsidR="006A21F7">
        <w:rPr>
          <w:rFonts w:ascii="Liberation Serif" w:hAnsi="Liberation Serif"/>
        </w:rPr>
        <w:t>т</w:t>
      </w:r>
      <w:r w:rsidR="006A21F7">
        <w:rPr>
          <w:rFonts w:ascii="Liberation Serif" w:hAnsi="Liberation Serif"/>
        </w:rPr>
        <w:t xml:space="preserve">ров, </w:t>
      </w:r>
      <w:r w:rsidR="006A21F7">
        <w:rPr>
          <w:rFonts w:ascii="Liberation Serif" w:hAnsi="Liberation Serif" w:cs="Liberation Serif"/>
        </w:rPr>
        <w:t xml:space="preserve">прибрежная защитная полоса: </w:t>
      </w:r>
      <w:r w:rsidR="006A21F7" w:rsidRPr="005C1806">
        <w:rPr>
          <w:rFonts w:ascii="Liberation Serif" w:hAnsi="Liberation Serif" w:cs="Liberation Serif"/>
        </w:rPr>
        <w:t>Протока Юганская Обь</w:t>
      </w:r>
      <w:r w:rsidR="006A21F7">
        <w:rPr>
          <w:rFonts w:ascii="Liberation Serif" w:hAnsi="Liberation Serif" w:cs="Liberation Serif"/>
        </w:rPr>
        <w:t xml:space="preserve">, </w:t>
      </w:r>
      <w:r w:rsidR="006A21F7" w:rsidRPr="005C1806">
        <w:rPr>
          <w:rFonts w:ascii="Liberation Serif" w:hAnsi="Liberation Serif" w:cs="Liberation Serif"/>
        </w:rPr>
        <w:t xml:space="preserve">Старица </w:t>
      </w:r>
      <w:proofErr w:type="spellStart"/>
      <w:r w:rsidR="006A21F7" w:rsidRPr="005C1806">
        <w:rPr>
          <w:rFonts w:ascii="Liberation Serif" w:hAnsi="Liberation Serif" w:cs="Liberation Serif"/>
        </w:rPr>
        <w:t>Энтлькусан</w:t>
      </w:r>
      <w:proofErr w:type="spellEnd"/>
      <w:r w:rsidR="006A21F7">
        <w:rPr>
          <w:rFonts w:ascii="Liberation Serif" w:hAnsi="Liberation Serif" w:cs="Liberation Serif"/>
        </w:rPr>
        <w:t xml:space="preserve">, </w:t>
      </w:r>
      <w:r w:rsidR="006A21F7" w:rsidRPr="001B7ABC">
        <w:rPr>
          <w:rFonts w:ascii="Liberation Serif" w:hAnsi="Liberation Serif" w:cs="Liberation Serif"/>
        </w:rPr>
        <w:t xml:space="preserve">Река </w:t>
      </w:r>
      <w:proofErr w:type="spellStart"/>
      <w:r w:rsidR="006A21F7" w:rsidRPr="001B7ABC">
        <w:rPr>
          <w:rFonts w:ascii="Liberation Serif" w:hAnsi="Liberation Serif" w:cs="Liberation Serif"/>
        </w:rPr>
        <w:t>Со</w:t>
      </w:r>
      <w:r w:rsidR="006A21F7" w:rsidRPr="001B7ABC">
        <w:rPr>
          <w:rFonts w:ascii="Liberation Serif" w:hAnsi="Liberation Serif" w:cs="Liberation Serif"/>
        </w:rPr>
        <w:t>р</w:t>
      </w:r>
      <w:r w:rsidR="006A21F7" w:rsidRPr="001B7ABC">
        <w:rPr>
          <w:rFonts w:ascii="Liberation Serif" w:hAnsi="Liberation Serif" w:cs="Liberation Serif"/>
        </w:rPr>
        <w:lastRenderedPageBreak/>
        <w:t>тымъёган</w:t>
      </w:r>
      <w:proofErr w:type="spellEnd"/>
      <w:r w:rsidR="006A21F7">
        <w:rPr>
          <w:rFonts w:ascii="Liberation Serif" w:hAnsi="Liberation Serif" w:cs="Liberation Serif"/>
        </w:rPr>
        <w:t xml:space="preserve"> – 50 метров;</w:t>
      </w:r>
      <w:r w:rsidR="006A21F7">
        <w:rPr>
          <w:rFonts w:ascii="Liberation Serif" w:hAnsi="Liberation Serif"/>
        </w:rPr>
        <w:t xml:space="preserve"> </w:t>
      </w:r>
      <w:r w:rsidR="006A21F7">
        <w:rPr>
          <w:rFonts w:ascii="Liberation Serif" w:hAnsi="Liberation Serif" w:cs="Liberation Serif"/>
        </w:rPr>
        <w:t xml:space="preserve">береговая полоса водных объектов: </w:t>
      </w:r>
      <w:r w:rsidR="006A21F7" w:rsidRPr="005C1806">
        <w:rPr>
          <w:rFonts w:ascii="Liberation Serif" w:hAnsi="Liberation Serif" w:cs="Liberation Serif"/>
        </w:rPr>
        <w:t>Протока Юганская Обь</w:t>
      </w:r>
      <w:r w:rsidR="006A21F7">
        <w:rPr>
          <w:rFonts w:ascii="Liberation Serif" w:hAnsi="Liberation Serif" w:cs="Liberation Serif"/>
        </w:rPr>
        <w:t xml:space="preserve">, </w:t>
      </w:r>
      <w:r w:rsidR="006A21F7" w:rsidRPr="005C1806">
        <w:rPr>
          <w:rFonts w:ascii="Liberation Serif" w:hAnsi="Liberation Serif" w:cs="Liberation Serif"/>
        </w:rPr>
        <w:t xml:space="preserve">Старица </w:t>
      </w:r>
      <w:proofErr w:type="spellStart"/>
      <w:r w:rsidR="006A21F7" w:rsidRPr="005C1806">
        <w:rPr>
          <w:rFonts w:ascii="Liberation Serif" w:hAnsi="Liberation Serif" w:cs="Liberation Serif"/>
        </w:rPr>
        <w:t>Э</w:t>
      </w:r>
      <w:r w:rsidR="006A21F7" w:rsidRPr="005C1806">
        <w:rPr>
          <w:rFonts w:ascii="Liberation Serif" w:hAnsi="Liberation Serif" w:cs="Liberation Serif"/>
        </w:rPr>
        <w:t>н</w:t>
      </w:r>
      <w:r w:rsidR="006A21F7" w:rsidRPr="005C1806">
        <w:rPr>
          <w:rFonts w:ascii="Liberation Serif" w:hAnsi="Liberation Serif" w:cs="Liberation Serif"/>
        </w:rPr>
        <w:t>тлькусан</w:t>
      </w:r>
      <w:proofErr w:type="spellEnd"/>
      <w:r w:rsidR="006A21F7">
        <w:rPr>
          <w:rFonts w:ascii="Liberation Serif" w:hAnsi="Liberation Serif" w:cs="Liberation Serif"/>
        </w:rPr>
        <w:t xml:space="preserve">, </w:t>
      </w:r>
      <w:r w:rsidR="006A21F7" w:rsidRPr="001B7ABC">
        <w:rPr>
          <w:rFonts w:ascii="Liberation Serif" w:hAnsi="Liberation Serif" w:cs="Liberation Serif"/>
        </w:rPr>
        <w:t xml:space="preserve">Река </w:t>
      </w:r>
      <w:proofErr w:type="spellStart"/>
      <w:r w:rsidR="006A21F7" w:rsidRPr="001B7ABC">
        <w:rPr>
          <w:rFonts w:ascii="Liberation Serif" w:hAnsi="Liberation Serif" w:cs="Liberation Serif"/>
        </w:rPr>
        <w:t>Сортымъёган</w:t>
      </w:r>
      <w:proofErr w:type="spellEnd"/>
      <w:r w:rsidR="006A21F7">
        <w:rPr>
          <w:rFonts w:ascii="Liberation Serif" w:hAnsi="Liberation Serif" w:cs="Liberation Serif"/>
        </w:rPr>
        <w:t xml:space="preserve"> – 20 метров.</w:t>
      </w:r>
    </w:p>
    <w:p w14:paraId="1EB846CA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5. В границах </w:t>
      </w:r>
      <w:proofErr w:type="spellStart"/>
      <w:r w:rsidRPr="00613B69">
        <w:rPr>
          <w:rFonts w:ascii="Liberation Serif" w:hAnsi="Liberation Serif"/>
        </w:rPr>
        <w:t>водоохранных</w:t>
      </w:r>
      <w:proofErr w:type="spellEnd"/>
      <w:r w:rsidRPr="00613B69">
        <w:rPr>
          <w:rFonts w:ascii="Liberation Serif" w:hAnsi="Liberation Serif"/>
        </w:rPr>
        <w:t xml:space="preserve"> зон запрещаются:</w:t>
      </w:r>
    </w:p>
    <w:p w14:paraId="1E807A7E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1) использование сточных вод в целях регулирования плодородия почв;</w:t>
      </w:r>
    </w:p>
    <w:p w14:paraId="41E7F5B6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2)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захоронения радиоактивных отходов;</w:t>
      </w:r>
    </w:p>
    <w:p w14:paraId="7ACA1AF5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3) осуществление авиационных мер по борьбе с вредными организмами;</w:t>
      </w:r>
    </w:p>
    <w:p w14:paraId="36793306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4) движение и стоянка транспортных средств (кроме специальных транспортных средств), за исключением их движения по дорогам и стоянки на дорогах и в специально оборудованных местах, имеющих твердое покрытие;</w:t>
      </w:r>
    </w:p>
    <w:p w14:paraId="62A736FB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proofErr w:type="gramStart"/>
      <w:r w:rsidRPr="00613B69">
        <w:rPr>
          <w:rFonts w:ascii="Liberation Serif" w:hAnsi="Liberation Serif"/>
        </w:rPr>
        <w:t>5) строительство и реконструкция автозаправочных станций, складов горюче-смазочных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(сооружений) для стоянки маломерных судов, объектов органов фед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ральной службы безопасности), станций технического обслуживания, используемых для техн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ческого осмотра и ремонта транспортных средств, осуществление мойки транспортных средств;</w:t>
      </w:r>
      <w:proofErr w:type="gramEnd"/>
    </w:p>
    <w:p w14:paraId="43F5382A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6) размещение специализированных хранилищ пестицидов и </w:t>
      </w:r>
      <w:proofErr w:type="spellStart"/>
      <w:r w:rsidRPr="00613B69">
        <w:rPr>
          <w:rFonts w:ascii="Liberation Serif" w:hAnsi="Liberation Serif"/>
        </w:rPr>
        <w:t>агрохимикатов</w:t>
      </w:r>
      <w:proofErr w:type="spellEnd"/>
      <w:r w:rsidRPr="00613B69">
        <w:rPr>
          <w:rFonts w:ascii="Liberation Serif" w:hAnsi="Liberation Serif"/>
        </w:rPr>
        <w:t xml:space="preserve">, применение пестицидов и </w:t>
      </w:r>
      <w:proofErr w:type="spellStart"/>
      <w:r w:rsidRPr="00613B69">
        <w:rPr>
          <w:rFonts w:ascii="Liberation Serif" w:hAnsi="Liberation Serif"/>
        </w:rPr>
        <w:t>агрохимикатов</w:t>
      </w:r>
      <w:proofErr w:type="spellEnd"/>
      <w:r w:rsidRPr="00613B69">
        <w:rPr>
          <w:rFonts w:ascii="Liberation Serif" w:hAnsi="Liberation Serif"/>
        </w:rPr>
        <w:t>;</w:t>
      </w:r>
    </w:p>
    <w:p w14:paraId="31787C33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7) сброс сточных, в том числе дренажных, вод;</w:t>
      </w:r>
    </w:p>
    <w:p w14:paraId="76417B4E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proofErr w:type="gramStart"/>
      <w:r w:rsidRPr="00613B69">
        <w:rPr>
          <w:rFonts w:ascii="Liberation Serif" w:hAnsi="Liberation Serif"/>
        </w:rPr>
        <w:t>8) разведка и добыча общераспространенных полезных ископаемых (за исключением сл</w:t>
      </w:r>
      <w:r w:rsidRPr="00613B69">
        <w:rPr>
          <w:rFonts w:ascii="Liberation Serif" w:hAnsi="Liberation Serif"/>
        </w:rPr>
        <w:t>у</w:t>
      </w:r>
      <w:r w:rsidRPr="00613B69">
        <w:rPr>
          <w:rFonts w:ascii="Liberation Serif" w:hAnsi="Liberation Serif"/>
        </w:rPr>
        <w:t>чаев, если разведка и добыча общераспространенных полезных ископаемых осуществляются пользователями недр, осуществляющими разведку и добычу иных видов полезных ископаемых, в границах предоставленных им в соответствии с законодательством Российской Федерации о недрах горных отводов и (или) геологических отводов на основании утвержденного технич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ского проекта в соответствии со статьей 19.1 Закона Российской Федерации от</w:t>
      </w:r>
      <w:proofErr w:type="gramEnd"/>
      <w:r w:rsidRPr="00613B69">
        <w:rPr>
          <w:rFonts w:ascii="Liberation Serif" w:hAnsi="Liberation Serif"/>
        </w:rPr>
        <w:t xml:space="preserve"> </w:t>
      </w:r>
      <w:proofErr w:type="gramStart"/>
      <w:r w:rsidRPr="00613B69">
        <w:rPr>
          <w:rFonts w:ascii="Liberation Serif" w:hAnsi="Liberation Serif"/>
        </w:rPr>
        <w:t>21 февраля 1992 года N 2395-1 «О недрах»).</w:t>
      </w:r>
      <w:proofErr w:type="gramEnd"/>
    </w:p>
    <w:p w14:paraId="492443D1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6. В границах прибрежных защитных полос наряду с установленными ограничениями для </w:t>
      </w:r>
      <w:proofErr w:type="spellStart"/>
      <w:r w:rsidRPr="00613B69">
        <w:rPr>
          <w:rFonts w:ascii="Liberation Serif" w:hAnsi="Liberation Serif"/>
        </w:rPr>
        <w:t>водоохранных</w:t>
      </w:r>
      <w:proofErr w:type="spellEnd"/>
      <w:r w:rsidRPr="00613B69">
        <w:rPr>
          <w:rFonts w:ascii="Liberation Serif" w:hAnsi="Liberation Serif"/>
        </w:rPr>
        <w:t xml:space="preserve"> зон запрещаются:</w:t>
      </w:r>
    </w:p>
    <w:p w14:paraId="0F4A72BC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1) распашка земель;</w:t>
      </w:r>
    </w:p>
    <w:p w14:paraId="3620468D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2) размещение отвалов размываемых грунтов;</w:t>
      </w:r>
    </w:p>
    <w:p w14:paraId="0F3F682A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3) выпас сельскохозяйственных животных и организация для них летних лагерей, ванн.</w:t>
      </w:r>
    </w:p>
    <w:p w14:paraId="0E8BDE0A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7. В границах </w:t>
      </w:r>
      <w:proofErr w:type="spellStart"/>
      <w:r w:rsidRPr="00613B69">
        <w:rPr>
          <w:rFonts w:ascii="Liberation Serif" w:hAnsi="Liberation Serif"/>
        </w:rPr>
        <w:t>водоохранных</w:t>
      </w:r>
      <w:proofErr w:type="spellEnd"/>
      <w:r w:rsidRPr="00613B69">
        <w:rPr>
          <w:rFonts w:ascii="Liberation Serif" w:hAnsi="Liberation Serif"/>
        </w:rPr>
        <w:t xml:space="preserve"> зон допускаются проектирование, размещение, строител</w:t>
      </w:r>
      <w:r w:rsidRPr="00613B69">
        <w:rPr>
          <w:rFonts w:ascii="Liberation Serif" w:hAnsi="Liberation Serif"/>
        </w:rPr>
        <w:t>ь</w:t>
      </w:r>
      <w:r w:rsidRPr="00613B69">
        <w:rPr>
          <w:rFonts w:ascii="Liberation Serif" w:hAnsi="Liberation Serif"/>
        </w:rPr>
        <w:t>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</w:t>
      </w:r>
      <w:r w:rsidRPr="00613B69">
        <w:rPr>
          <w:rFonts w:ascii="Liberation Serif" w:hAnsi="Liberation Serif"/>
        </w:rPr>
        <w:t>ъ</w:t>
      </w:r>
      <w:r w:rsidRPr="00613B69">
        <w:rPr>
          <w:rFonts w:ascii="Liberation Serif" w:hAnsi="Liberation Serif"/>
        </w:rPr>
        <w:t>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14:paraId="26D1E3C0" w14:textId="77777777" w:rsidR="009C1966" w:rsidRPr="00613B69" w:rsidRDefault="009C1966" w:rsidP="00C2749E">
      <w:pPr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8. Особенности использования, охраны, защиты, воспроизводства лесов, расположенных в </w:t>
      </w:r>
      <w:proofErr w:type="spellStart"/>
      <w:r w:rsidRPr="00613B69">
        <w:rPr>
          <w:rFonts w:ascii="Liberation Serif" w:hAnsi="Liberation Serif"/>
        </w:rPr>
        <w:t>водоохранных</w:t>
      </w:r>
      <w:proofErr w:type="spellEnd"/>
      <w:r w:rsidRPr="00613B69">
        <w:rPr>
          <w:rFonts w:ascii="Liberation Serif" w:hAnsi="Liberation Serif"/>
        </w:rPr>
        <w:t xml:space="preserve"> зонах, устанавливаются уполномоченным федеральным органом исполнител</w:t>
      </w:r>
      <w:r w:rsidRPr="00613B69">
        <w:rPr>
          <w:rFonts w:ascii="Liberation Serif" w:hAnsi="Liberation Serif"/>
        </w:rPr>
        <w:t>ь</w:t>
      </w:r>
      <w:r w:rsidRPr="00613B69">
        <w:rPr>
          <w:rFonts w:ascii="Liberation Serif" w:hAnsi="Liberation Serif"/>
        </w:rPr>
        <w:t>ной власти.</w:t>
      </w:r>
    </w:p>
    <w:p w14:paraId="5D1B067A" w14:textId="77777777" w:rsidR="009C1966" w:rsidRPr="00253CCE" w:rsidRDefault="009C1966" w:rsidP="00C2749E">
      <w:pPr>
        <w:ind w:firstLine="540"/>
        <w:jc w:val="both"/>
        <w:rPr>
          <w:rFonts w:ascii="Liberation Serif" w:hAnsi="Liberation Serif"/>
          <w:sz w:val="20"/>
          <w:szCs w:val="20"/>
        </w:rPr>
      </w:pPr>
    </w:p>
    <w:p w14:paraId="70D46C54" w14:textId="4A562493" w:rsidR="009C1966" w:rsidRPr="00613B69" w:rsidRDefault="009C1966" w:rsidP="00C2749E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62" w:name="_Toc47374423"/>
      <w:bookmarkStart w:id="63" w:name="_Toc47621165"/>
      <w:r w:rsidRPr="00613B69">
        <w:rPr>
          <w:rFonts w:ascii="Liberation Serif" w:hAnsi="Liberation Serif"/>
          <w:sz w:val="24"/>
        </w:rPr>
        <w:t xml:space="preserve">Статья </w:t>
      </w:r>
      <w:r w:rsidR="00253CCE">
        <w:rPr>
          <w:rFonts w:ascii="Liberation Serif" w:hAnsi="Liberation Serif"/>
          <w:sz w:val="24"/>
        </w:rPr>
        <w:t>35</w:t>
      </w:r>
      <w:r w:rsidRPr="00613B69">
        <w:rPr>
          <w:rFonts w:ascii="Liberation Serif" w:hAnsi="Liberation Serif"/>
          <w:sz w:val="24"/>
        </w:rPr>
        <w:t>. Зоны санитарной охраны источников водоснабжения</w:t>
      </w:r>
      <w:bookmarkEnd w:id="62"/>
      <w:bookmarkEnd w:id="63"/>
    </w:p>
    <w:p w14:paraId="204CD5F1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1. В целях санитарной охраны от загрязнения источников водоснабжения, а также терр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торий, на которых они расположены, устанавливаются зоны санитарной охраны источников в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доснабжения.</w:t>
      </w:r>
    </w:p>
    <w:p w14:paraId="3EB848F4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2. Режим поясов санитарной охраны определяет санитарно-эпидемиологические правила и нормативы СанПиН 2.1.4.1110-02 «Зоны санитарной охраны источников водоснабжения и в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допроводов питьевого назначения». Определение границ первого, второго и третьего поясов зон санитарной охраны, правила и режим хозяйственного использования территорий, входящих в зону санитарной охраны всех поясов, устанавливается проектом зон санитарной охраны в с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ответствии с требованиями СанПиН 2.1.4.1110-02.</w:t>
      </w:r>
    </w:p>
    <w:p w14:paraId="3ED3A0A4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lastRenderedPageBreak/>
        <w:t>3. В соответствии с СанПиН 2.1.4.1110-02 территория первого пояса зон санитарной охр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ны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покрытие. Здания должны быть оборудованы канализацией с отведением сточных вод в ближайшую с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стему бытовой или производственной канализации или на местные станции очистных сооруж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ний, расположенные за пределами первого пояса зоны санитарной охраны с учетом санитарн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го режима на территории второго пояса.</w:t>
      </w:r>
    </w:p>
    <w:p w14:paraId="57C691E9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4. На территории первого пояса зон санитарной охраны не допускается:</w:t>
      </w:r>
    </w:p>
    <w:p w14:paraId="77D88BC8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посадка высокоствольных деревьев;</w:t>
      </w:r>
    </w:p>
    <w:p w14:paraId="49776653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все виды строительства, не имеющие непосредственного отношения к эксплуатации, р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конструкции и расширению водопроводных сооружений, в том числе прокладка трубопроводов различного назначения;</w:t>
      </w:r>
    </w:p>
    <w:p w14:paraId="049D62EF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- размещение жилых и хозяйственно-бытовых зданий, проживание людей; </w:t>
      </w:r>
    </w:p>
    <w:p w14:paraId="24E92A11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применение ядохимикатов и удобрений.</w:t>
      </w:r>
    </w:p>
    <w:p w14:paraId="1FFF8D58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5. На территории второго пояса зон санитарной охраны не допускается:</w:t>
      </w:r>
    </w:p>
    <w:p w14:paraId="29DE212B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закачка отработанных вод в подземные горизонты;</w:t>
      </w:r>
    </w:p>
    <w:p w14:paraId="49AB2AF0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подземное складирование твёрдых отходов;</w:t>
      </w:r>
    </w:p>
    <w:p w14:paraId="469B1B7E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разработка недр земли;</w:t>
      </w:r>
    </w:p>
    <w:p w14:paraId="477A969A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proofErr w:type="gramStart"/>
      <w:r w:rsidRPr="00613B69">
        <w:rPr>
          <w:rFonts w:ascii="Liberation Serif" w:hAnsi="Liberation Serif"/>
        </w:rPr>
        <w:t>- размещение складов горюче-смазочных материалов, ядохимикатов и минеральных удо</w:t>
      </w:r>
      <w:r w:rsidRPr="00613B69">
        <w:rPr>
          <w:rFonts w:ascii="Liberation Serif" w:hAnsi="Liberation Serif"/>
        </w:rPr>
        <w:t>б</w:t>
      </w:r>
      <w:r w:rsidRPr="00613B69">
        <w:rPr>
          <w:rFonts w:ascii="Liberation Serif" w:hAnsi="Liberation Serif"/>
        </w:rPr>
        <w:t xml:space="preserve">рений, накопителей </w:t>
      </w:r>
      <w:proofErr w:type="spellStart"/>
      <w:r w:rsidRPr="00613B69">
        <w:rPr>
          <w:rFonts w:ascii="Liberation Serif" w:hAnsi="Liberation Serif"/>
        </w:rPr>
        <w:t>промстоков</w:t>
      </w:r>
      <w:proofErr w:type="spellEnd"/>
      <w:r w:rsidRPr="00613B69">
        <w:rPr>
          <w:rFonts w:ascii="Liberation Serif" w:hAnsi="Liberation Serif"/>
        </w:rPr>
        <w:t xml:space="preserve">, </w:t>
      </w:r>
      <w:proofErr w:type="spellStart"/>
      <w:r w:rsidRPr="00613B69">
        <w:rPr>
          <w:rFonts w:ascii="Liberation Serif" w:hAnsi="Liberation Serif"/>
        </w:rPr>
        <w:t>шламохранилищ</w:t>
      </w:r>
      <w:proofErr w:type="spellEnd"/>
      <w:r w:rsidRPr="00613B69">
        <w:rPr>
          <w:rFonts w:ascii="Liberation Serif" w:hAnsi="Liberation Serif"/>
        </w:rPr>
        <w:t xml:space="preserve"> и других объектов, обусловливающих опа</w:t>
      </w:r>
      <w:r w:rsidRPr="00613B69">
        <w:rPr>
          <w:rFonts w:ascii="Liberation Serif" w:hAnsi="Liberation Serif"/>
        </w:rPr>
        <w:t>с</w:t>
      </w:r>
      <w:r w:rsidRPr="00613B69">
        <w:rPr>
          <w:rFonts w:ascii="Liberation Serif" w:hAnsi="Liberation Serif"/>
        </w:rPr>
        <w:t>ность химического загрязнения подземных вод (размещение таких объектов допускается в пр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делах третьего пояса зоны санитарной охраны только при использовании защищенных подзе</w:t>
      </w:r>
      <w:r w:rsidRPr="00613B69">
        <w:rPr>
          <w:rFonts w:ascii="Liberation Serif" w:hAnsi="Liberation Serif"/>
        </w:rPr>
        <w:t>м</w:t>
      </w:r>
      <w:r w:rsidRPr="00613B69">
        <w:rPr>
          <w:rFonts w:ascii="Liberation Serif" w:hAnsi="Liberation Serif"/>
        </w:rPr>
        <w:t>ных вод, при условии выполнения специальных мероприятий по защите водоносного горизонта от загрязнения при наличии санитарно - эпидемиологического заключения центра госуда</w:t>
      </w:r>
      <w:r w:rsidRPr="00613B69">
        <w:rPr>
          <w:rFonts w:ascii="Liberation Serif" w:hAnsi="Liberation Serif"/>
        </w:rPr>
        <w:t>р</w:t>
      </w:r>
      <w:r w:rsidRPr="00613B69">
        <w:rPr>
          <w:rFonts w:ascii="Liberation Serif" w:hAnsi="Liberation Serif"/>
        </w:rPr>
        <w:t>ственного санитарно-эпидемиологического надзора, выданного с учетом</w:t>
      </w:r>
      <w:proofErr w:type="gramEnd"/>
      <w:r w:rsidRPr="00613B69">
        <w:rPr>
          <w:rFonts w:ascii="Liberation Serif" w:hAnsi="Liberation Serif"/>
        </w:rPr>
        <w:t xml:space="preserve"> заключения органов геологического контроля).</w:t>
      </w:r>
    </w:p>
    <w:p w14:paraId="44F06604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6. На территории третьего пояса зон санитарной охраны не допускается:</w:t>
      </w:r>
    </w:p>
    <w:p w14:paraId="558679A6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размещение кладбищ, скотомогильников, полей ассенизации, полей фильтрации, навоз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хранилищ, силосных траншей, животноводческих и птицеводческих предприятий и других об</w:t>
      </w:r>
      <w:r w:rsidRPr="00613B69">
        <w:rPr>
          <w:rFonts w:ascii="Liberation Serif" w:hAnsi="Liberation Serif"/>
        </w:rPr>
        <w:t>ъ</w:t>
      </w:r>
      <w:r w:rsidRPr="00613B69">
        <w:rPr>
          <w:rFonts w:ascii="Liberation Serif" w:hAnsi="Liberation Serif"/>
        </w:rPr>
        <w:t>ектов, обусловливающих опасность микробного загрязнения подземных вод;</w:t>
      </w:r>
    </w:p>
    <w:p w14:paraId="22F5B91C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применение удобрений и ядохимикатов;</w:t>
      </w:r>
    </w:p>
    <w:p w14:paraId="47CB3EEA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рубка леса главного пользования и</w:t>
      </w:r>
      <w:r>
        <w:rPr>
          <w:rFonts w:ascii="Liberation Serif" w:hAnsi="Liberation Serif"/>
        </w:rPr>
        <w:t xml:space="preserve"> </w:t>
      </w:r>
      <w:r w:rsidRPr="00613B69">
        <w:rPr>
          <w:rFonts w:ascii="Liberation Serif" w:hAnsi="Liberation Serif"/>
        </w:rPr>
        <w:t>реконструкции.</w:t>
      </w:r>
    </w:p>
    <w:p w14:paraId="5B396562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7. </w:t>
      </w:r>
      <w:proofErr w:type="gramStart"/>
      <w:r w:rsidRPr="00613B69">
        <w:rPr>
          <w:rFonts w:ascii="Liberation Serif" w:hAnsi="Liberation Serif"/>
        </w:rPr>
        <w:t>Ограничения использования земельных участков и объектов капитального строител</w:t>
      </w:r>
      <w:r w:rsidRPr="00613B69">
        <w:rPr>
          <w:rFonts w:ascii="Liberation Serif" w:hAnsi="Liberation Serif"/>
        </w:rPr>
        <w:t>ь</w:t>
      </w:r>
      <w:r w:rsidRPr="00613B69">
        <w:rPr>
          <w:rFonts w:ascii="Liberation Serif" w:hAnsi="Liberation Serif"/>
        </w:rPr>
        <w:t>ства на территории санитарных, защитных и санитарно-защитных зон источников водоснабж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ния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Федерации, в том числе с Федеральным законом «О санитарно-эпидемиологическом благополучии насел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ния» от 30 марта 1999 года № 52-ФЗ.</w:t>
      </w:r>
      <w:proofErr w:type="gramEnd"/>
    </w:p>
    <w:p w14:paraId="43F33A4A" w14:textId="77777777" w:rsidR="009C1966" w:rsidRPr="00253CCE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sz w:val="20"/>
          <w:szCs w:val="20"/>
        </w:rPr>
      </w:pPr>
    </w:p>
    <w:p w14:paraId="651012FB" w14:textId="79777980" w:rsidR="009C1966" w:rsidRPr="00613B69" w:rsidRDefault="009C1966" w:rsidP="00C2749E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64" w:name="_Toc47374424"/>
      <w:bookmarkStart w:id="65" w:name="_Toc47621166"/>
      <w:r w:rsidRPr="00613B69">
        <w:rPr>
          <w:rFonts w:ascii="Liberation Serif" w:hAnsi="Liberation Serif"/>
          <w:sz w:val="24"/>
        </w:rPr>
        <w:t xml:space="preserve">Статья </w:t>
      </w:r>
      <w:r w:rsidR="004F4DEF">
        <w:rPr>
          <w:rFonts w:ascii="Liberation Serif" w:hAnsi="Liberation Serif"/>
          <w:sz w:val="24"/>
        </w:rPr>
        <w:t>3</w:t>
      </w:r>
      <w:r w:rsidR="00253CCE">
        <w:rPr>
          <w:rFonts w:ascii="Liberation Serif" w:hAnsi="Liberation Serif"/>
          <w:sz w:val="24"/>
        </w:rPr>
        <w:t>6</w:t>
      </w:r>
      <w:r w:rsidRPr="00613B69">
        <w:rPr>
          <w:rFonts w:ascii="Liberation Serif" w:hAnsi="Liberation Serif"/>
          <w:sz w:val="24"/>
        </w:rPr>
        <w:t>. Зоны затопления и подтопления</w:t>
      </w:r>
      <w:bookmarkEnd w:id="64"/>
      <w:bookmarkEnd w:id="65"/>
    </w:p>
    <w:p w14:paraId="34B508D1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1. В границах зон затопления, подтопления, в соответствии с законодательством Росси</w:t>
      </w:r>
      <w:r w:rsidRPr="00613B69">
        <w:rPr>
          <w:rFonts w:ascii="Liberation Serif" w:hAnsi="Liberation Serif"/>
        </w:rPr>
        <w:t>й</w:t>
      </w:r>
      <w:r w:rsidRPr="00613B69">
        <w:rPr>
          <w:rFonts w:ascii="Liberation Serif" w:hAnsi="Liberation Serif"/>
        </w:rPr>
        <w:t>ской Федерации о градостроительной деятельности отнесенных к зонам с особыми условиями использования территорий, запрещаются:</w:t>
      </w:r>
    </w:p>
    <w:p w14:paraId="20200767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1) размещение новых населенных пунктов и строительство объектов капитального стро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>тельства без обеспечения инженерной защиты таких населенных пунктов и объектов от зато</w:t>
      </w:r>
      <w:r w:rsidRPr="00613B69">
        <w:rPr>
          <w:rFonts w:ascii="Liberation Serif" w:hAnsi="Liberation Serif"/>
        </w:rPr>
        <w:t>п</w:t>
      </w:r>
      <w:r w:rsidRPr="00613B69">
        <w:rPr>
          <w:rFonts w:ascii="Liberation Serif" w:hAnsi="Liberation Serif"/>
        </w:rPr>
        <w:t>ления, подтопления;</w:t>
      </w:r>
    </w:p>
    <w:p w14:paraId="07C8CD38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2) использование сточных вод в целях регулирования плодородия почв;</w:t>
      </w:r>
    </w:p>
    <w:p w14:paraId="3D7585CE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3) размещение кладбищ, скотомогильников, объектов размещения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14:paraId="609B0CF8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4) осуществление авиационных мер по борьбе с вредными организмами.</w:t>
      </w:r>
    </w:p>
    <w:p w14:paraId="374D7DD4" w14:textId="77777777" w:rsidR="009C1966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lastRenderedPageBreak/>
        <w:t>2. Собственник водного объекта обязан осуществлять меры по предотвращению негати</w:t>
      </w:r>
      <w:r w:rsidRPr="00613B69">
        <w:rPr>
          <w:rFonts w:ascii="Liberation Serif" w:hAnsi="Liberation Serif"/>
        </w:rPr>
        <w:t>в</w:t>
      </w:r>
      <w:r w:rsidRPr="00613B69">
        <w:rPr>
          <w:rFonts w:ascii="Liberation Serif" w:hAnsi="Liberation Serif"/>
        </w:rPr>
        <w:t>ного воздействия вод и ликвидации его последствий.</w:t>
      </w:r>
    </w:p>
    <w:p w14:paraId="6D543213" w14:textId="77777777" w:rsidR="00F37829" w:rsidRDefault="00F37829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</w:p>
    <w:p w14:paraId="07708096" w14:textId="2641F3B9" w:rsidR="00F35170" w:rsidRPr="00F35170" w:rsidRDefault="00F37829" w:rsidP="00F35170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66" w:name="_Toc47621167"/>
      <w:r w:rsidRPr="00F37829">
        <w:rPr>
          <w:rFonts w:ascii="Liberation Serif" w:hAnsi="Liberation Serif"/>
          <w:sz w:val="24"/>
        </w:rPr>
        <w:t>Статья 37.</w:t>
      </w:r>
      <w:r w:rsidR="00F35170">
        <w:rPr>
          <w:rFonts w:ascii="Liberation Serif" w:hAnsi="Liberation Serif"/>
          <w:sz w:val="24"/>
        </w:rPr>
        <w:t xml:space="preserve"> </w:t>
      </w:r>
      <w:r w:rsidR="00F35170" w:rsidRPr="00F35170">
        <w:rPr>
          <w:rFonts w:ascii="Liberation Serif" w:hAnsi="Liberation Serif"/>
          <w:sz w:val="24"/>
        </w:rPr>
        <w:t>Придорожные полосы автомобильных дорог</w:t>
      </w:r>
      <w:bookmarkEnd w:id="66"/>
    </w:p>
    <w:p w14:paraId="02019E63" w14:textId="77777777" w:rsidR="00F35170" w:rsidRPr="00613B69" w:rsidRDefault="00F35170" w:rsidP="00F35170">
      <w:pPr>
        <w:pStyle w:val="ConsNormal"/>
        <w:ind w:right="0" w:firstLine="540"/>
        <w:jc w:val="both"/>
        <w:rPr>
          <w:rFonts w:ascii="Liberation Serif" w:hAnsi="Liberation Serif"/>
          <w:sz w:val="24"/>
          <w:szCs w:val="24"/>
        </w:rPr>
      </w:pPr>
      <w:r w:rsidRPr="00613B69">
        <w:rPr>
          <w:rFonts w:ascii="Liberation Serif" w:hAnsi="Liberation Serif"/>
          <w:sz w:val="24"/>
          <w:szCs w:val="24"/>
        </w:rPr>
        <w:t xml:space="preserve">1. </w:t>
      </w:r>
      <w:proofErr w:type="gramStart"/>
      <w:r w:rsidRPr="00613B69">
        <w:rPr>
          <w:rFonts w:ascii="Liberation Serif" w:hAnsi="Liberation Serif"/>
          <w:sz w:val="24"/>
          <w:szCs w:val="24"/>
        </w:rPr>
        <w:t>Для автомобильных дорог, за исключением автомобильных дорог, расположенных в границах населенных пунктов, устанавливаются придорожные полосы в соответствии с положениями Федерального закона № 257-ФЗ от 08.11.2007 г. «Об автомобильных дорогах и о дорожной деятельности в Российской Федерации и о внесении изменений в отдельные зак</w:t>
      </w:r>
      <w:r w:rsidRPr="00613B69">
        <w:rPr>
          <w:rFonts w:ascii="Liberation Serif" w:hAnsi="Liberation Serif"/>
          <w:sz w:val="24"/>
          <w:szCs w:val="24"/>
        </w:rPr>
        <w:t>о</w:t>
      </w:r>
      <w:r w:rsidRPr="00613B69">
        <w:rPr>
          <w:rFonts w:ascii="Liberation Serif" w:hAnsi="Liberation Serif"/>
          <w:sz w:val="24"/>
          <w:szCs w:val="24"/>
        </w:rPr>
        <w:t>нодательные акты Российской Федерации».</w:t>
      </w:r>
      <w:proofErr w:type="gramEnd"/>
    </w:p>
    <w:p w14:paraId="1325EFAB" w14:textId="77777777" w:rsidR="00F35170" w:rsidRPr="00613B69" w:rsidRDefault="00F35170" w:rsidP="00F35170">
      <w:pPr>
        <w:pStyle w:val="ConsNormal"/>
        <w:ind w:right="0" w:firstLine="540"/>
        <w:jc w:val="both"/>
        <w:rPr>
          <w:rFonts w:ascii="Liberation Serif" w:hAnsi="Liberation Serif"/>
          <w:sz w:val="24"/>
          <w:szCs w:val="24"/>
        </w:rPr>
      </w:pPr>
      <w:r w:rsidRPr="00613B69">
        <w:rPr>
          <w:rFonts w:ascii="Liberation Serif" w:hAnsi="Liberation Serif"/>
          <w:sz w:val="24"/>
          <w:szCs w:val="24"/>
        </w:rPr>
        <w:t>2. В границах придорожных полос автомобильных дорог допускаются при наличии согл</w:t>
      </w:r>
      <w:r w:rsidRPr="00613B69">
        <w:rPr>
          <w:rFonts w:ascii="Liberation Serif" w:hAnsi="Liberation Serif"/>
          <w:sz w:val="24"/>
          <w:szCs w:val="24"/>
        </w:rPr>
        <w:t>а</w:t>
      </w:r>
      <w:r w:rsidRPr="00613B69">
        <w:rPr>
          <w:rFonts w:ascii="Liberation Serif" w:hAnsi="Liberation Serif"/>
          <w:sz w:val="24"/>
          <w:szCs w:val="24"/>
        </w:rPr>
        <w:t>сия в письменной форме владельца автомобильной дороги:</w:t>
      </w:r>
    </w:p>
    <w:p w14:paraId="31683357" w14:textId="77777777" w:rsidR="00F35170" w:rsidRPr="00613B69" w:rsidRDefault="00F35170" w:rsidP="00F35170">
      <w:pPr>
        <w:pStyle w:val="ConsNormal"/>
        <w:ind w:right="0" w:firstLine="540"/>
        <w:jc w:val="both"/>
        <w:rPr>
          <w:rFonts w:ascii="Liberation Serif" w:hAnsi="Liberation Serif"/>
          <w:sz w:val="24"/>
          <w:szCs w:val="24"/>
        </w:rPr>
      </w:pPr>
      <w:r w:rsidRPr="00613B69">
        <w:rPr>
          <w:rFonts w:ascii="Liberation Serif" w:hAnsi="Liberation Serif"/>
          <w:sz w:val="24"/>
          <w:szCs w:val="24"/>
        </w:rPr>
        <w:t>- строительство, реконструкция автомобильной дороги, объектов капитального строител</w:t>
      </w:r>
      <w:r w:rsidRPr="00613B69">
        <w:rPr>
          <w:rFonts w:ascii="Liberation Serif" w:hAnsi="Liberation Serif"/>
          <w:sz w:val="24"/>
          <w:szCs w:val="24"/>
        </w:rPr>
        <w:t>ь</w:t>
      </w:r>
      <w:r w:rsidRPr="00613B69">
        <w:rPr>
          <w:rFonts w:ascii="Liberation Serif" w:hAnsi="Liberation Serif"/>
          <w:sz w:val="24"/>
          <w:szCs w:val="24"/>
        </w:rPr>
        <w:t>ства, объектов, предназначенных для осуществления дорожной деятельности, объектов доро</w:t>
      </w:r>
      <w:r w:rsidRPr="00613B69">
        <w:rPr>
          <w:rFonts w:ascii="Liberation Serif" w:hAnsi="Liberation Serif"/>
          <w:sz w:val="24"/>
          <w:szCs w:val="24"/>
        </w:rPr>
        <w:t>ж</w:t>
      </w:r>
      <w:r w:rsidRPr="00613B69">
        <w:rPr>
          <w:rFonts w:ascii="Liberation Serif" w:hAnsi="Liberation Serif"/>
          <w:sz w:val="24"/>
          <w:szCs w:val="24"/>
        </w:rPr>
        <w:t>ного сервиса;</w:t>
      </w:r>
    </w:p>
    <w:p w14:paraId="05864E46" w14:textId="77777777" w:rsidR="00F35170" w:rsidRPr="00613B69" w:rsidRDefault="00F35170" w:rsidP="00F35170">
      <w:pPr>
        <w:pStyle w:val="ConsNormal"/>
        <w:ind w:right="0" w:firstLine="540"/>
        <w:jc w:val="both"/>
        <w:rPr>
          <w:rFonts w:ascii="Liberation Serif" w:hAnsi="Liberation Serif"/>
          <w:sz w:val="24"/>
          <w:szCs w:val="24"/>
        </w:rPr>
      </w:pPr>
      <w:r w:rsidRPr="00613B69">
        <w:rPr>
          <w:rFonts w:ascii="Liberation Serif" w:hAnsi="Liberation Serif"/>
          <w:sz w:val="24"/>
          <w:szCs w:val="24"/>
        </w:rPr>
        <w:t>- установка рекламных конструкций, информационных щитов и указателей.</w:t>
      </w:r>
    </w:p>
    <w:p w14:paraId="0C7599B7" w14:textId="77777777" w:rsidR="00F35170" w:rsidRPr="00613B69" w:rsidRDefault="00F35170" w:rsidP="00F35170">
      <w:pPr>
        <w:pStyle w:val="ConsNormal"/>
        <w:ind w:right="0" w:firstLine="540"/>
        <w:jc w:val="both"/>
        <w:rPr>
          <w:rFonts w:ascii="Liberation Serif" w:hAnsi="Liberation Serif"/>
          <w:sz w:val="24"/>
          <w:szCs w:val="24"/>
        </w:rPr>
      </w:pPr>
      <w:r w:rsidRPr="00613B69">
        <w:rPr>
          <w:rFonts w:ascii="Liberation Serif" w:hAnsi="Liberation Serif"/>
          <w:sz w:val="24"/>
          <w:szCs w:val="24"/>
        </w:rPr>
        <w:t>Это согласие должно содержать технические требования и условия, подлежащие обяз</w:t>
      </w:r>
      <w:r w:rsidRPr="00613B69">
        <w:rPr>
          <w:rFonts w:ascii="Liberation Serif" w:hAnsi="Liberation Serif"/>
          <w:sz w:val="24"/>
          <w:szCs w:val="24"/>
        </w:rPr>
        <w:t>а</w:t>
      </w:r>
      <w:r w:rsidRPr="00613B69">
        <w:rPr>
          <w:rFonts w:ascii="Liberation Serif" w:hAnsi="Liberation Serif"/>
          <w:sz w:val="24"/>
          <w:szCs w:val="24"/>
        </w:rPr>
        <w:t>тельному исполнению лицами, осуществляющими строительство, реконструкцию в границах придорожных полос автомобильной дороги таких объектов, установку рекламных конструкций, информационных щитов и указателей.</w:t>
      </w:r>
    </w:p>
    <w:p w14:paraId="3CC4B39B" w14:textId="77777777" w:rsidR="00F37829" w:rsidRPr="00253CCE" w:rsidRDefault="00F37829" w:rsidP="00C2749E">
      <w:pPr>
        <w:ind w:firstLine="540"/>
        <w:jc w:val="both"/>
        <w:rPr>
          <w:rFonts w:ascii="Liberation Serif" w:hAnsi="Liberation Serif"/>
          <w:sz w:val="20"/>
          <w:szCs w:val="20"/>
        </w:rPr>
      </w:pPr>
    </w:p>
    <w:p w14:paraId="590A91AF" w14:textId="2EF3D7EB" w:rsidR="009C1966" w:rsidRPr="00613B69" w:rsidRDefault="009C1966" w:rsidP="00C2749E">
      <w:pPr>
        <w:pStyle w:val="3"/>
        <w:ind w:firstLine="567"/>
        <w:jc w:val="both"/>
        <w:rPr>
          <w:rFonts w:ascii="Liberation Serif" w:hAnsi="Liberation Serif"/>
          <w:bCs w:val="0"/>
          <w:sz w:val="24"/>
        </w:rPr>
      </w:pPr>
      <w:bookmarkStart w:id="67" w:name="_Toc43542081"/>
      <w:bookmarkStart w:id="68" w:name="_Toc47374427"/>
      <w:bookmarkStart w:id="69" w:name="_Toc47621168"/>
      <w:r w:rsidRPr="00613B69">
        <w:rPr>
          <w:rFonts w:ascii="Liberation Serif" w:hAnsi="Liberation Serif"/>
          <w:sz w:val="24"/>
        </w:rPr>
        <w:t xml:space="preserve">Статья </w:t>
      </w:r>
      <w:r w:rsidR="004F4DEF">
        <w:rPr>
          <w:rFonts w:ascii="Liberation Serif" w:hAnsi="Liberation Serif"/>
          <w:sz w:val="24"/>
        </w:rPr>
        <w:t>3</w:t>
      </w:r>
      <w:r w:rsidR="00F37829">
        <w:rPr>
          <w:rFonts w:ascii="Liberation Serif" w:hAnsi="Liberation Serif"/>
          <w:sz w:val="24"/>
        </w:rPr>
        <w:t>8</w:t>
      </w:r>
      <w:r w:rsidRPr="00613B69">
        <w:rPr>
          <w:rFonts w:ascii="Liberation Serif" w:hAnsi="Liberation Serif"/>
          <w:sz w:val="24"/>
        </w:rPr>
        <w:t xml:space="preserve">. Осуществление </w:t>
      </w:r>
      <w:proofErr w:type="gramStart"/>
      <w:r w:rsidRPr="00613B69">
        <w:rPr>
          <w:rFonts w:ascii="Liberation Serif" w:hAnsi="Liberation Serif"/>
          <w:sz w:val="24"/>
        </w:rPr>
        <w:t>контроля за</w:t>
      </w:r>
      <w:proofErr w:type="gramEnd"/>
      <w:r w:rsidRPr="00613B69">
        <w:rPr>
          <w:rFonts w:ascii="Liberation Serif" w:hAnsi="Liberation Serif"/>
          <w:sz w:val="24"/>
        </w:rPr>
        <w:t xml:space="preserve"> использованием и охраной земель на терр</w:t>
      </w:r>
      <w:r w:rsidRPr="00613B69">
        <w:rPr>
          <w:rFonts w:ascii="Liberation Serif" w:hAnsi="Liberation Serif"/>
          <w:sz w:val="24"/>
        </w:rPr>
        <w:t>и</w:t>
      </w:r>
      <w:r w:rsidRPr="00613B69">
        <w:rPr>
          <w:rFonts w:ascii="Liberation Serif" w:hAnsi="Liberation Serif"/>
          <w:sz w:val="24"/>
        </w:rPr>
        <w:t>тории поселения</w:t>
      </w:r>
      <w:bookmarkEnd w:id="67"/>
      <w:bookmarkEnd w:id="68"/>
      <w:bookmarkEnd w:id="69"/>
    </w:p>
    <w:p w14:paraId="0583D566" w14:textId="1A6C3F8A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1. Муниципальный </w:t>
      </w:r>
      <w:proofErr w:type="gramStart"/>
      <w:r w:rsidRPr="00613B69">
        <w:rPr>
          <w:rFonts w:ascii="Liberation Serif" w:hAnsi="Liberation Serif"/>
        </w:rPr>
        <w:t>контроль за</w:t>
      </w:r>
      <w:proofErr w:type="gramEnd"/>
      <w:r w:rsidRPr="00613B69">
        <w:rPr>
          <w:rFonts w:ascii="Liberation Serif" w:hAnsi="Liberation Serif"/>
        </w:rPr>
        <w:t xml:space="preserve"> использованием земель на территории поселения ос</w:t>
      </w:r>
      <w:r w:rsidRPr="00613B69">
        <w:rPr>
          <w:rFonts w:ascii="Liberation Serif" w:hAnsi="Liberation Serif"/>
        </w:rPr>
        <w:t>у</w:t>
      </w:r>
      <w:r w:rsidRPr="00613B69">
        <w:rPr>
          <w:rFonts w:ascii="Liberation Serif" w:hAnsi="Liberation Serif"/>
        </w:rPr>
        <w:t>ществляется органами местного самоуправления или уполномоченными ими органами</w:t>
      </w:r>
      <w:r w:rsidR="003F41A6">
        <w:rPr>
          <w:rFonts w:ascii="Liberation Serif" w:hAnsi="Liberation Serif"/>
        </w:rPr>
        <w:t>.</w:t>
      </w:r>
    </w:p>
    <w:p w14:paraId="2D9E4FF8" w14:textId="759FD236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Муниципальный земельный </w:t>
      </w:r>
      <w:proofErr w:type="gramStart"/>
      <w:r w:rsidRPr="00613B69">
        <w:rPr>
          <w:rFonts w:ascii="Liberation Serif" w:hAnsi="Liberation Serif"/>
        </w:rPr>
        <w:t>контроль за</w:t>
      </w:r>
      <w:proofErr w:type="gramEnd"/>
      <w:r w:rsidRPr="00613B69">
        <w:rPr>
          <w:rFonts w:ascii="Liberation Serif" w:hAnsi="Liberation Serif"/>
        </w:rPr>
        <w:t xml:space="preserve"> использованием земель на территории поселения осуществляется в соответствии с законодательством Российской Федерации и в порядке, уст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 xml:space="preserve">новленном </w:t>
      </w:r>
      <w:r w:rsidR="003F41A6">
        <w:rPr>
          <w:rFonts w:ascii="Liberation Serif" w:hAnsi="Liberation Serif"/>
        </w:rPr>
        <w:t>П</w:t>
      </w:r>
      <w:r w:rsidR="003F41A6" w:rsidRPr="0082257D">
        <w:rPr>
          <w:rFonts w:ascii="Liberation Serif" w:hAnsi="Liberation Serif"/>
        </w:rPr>
        <w:t>остановление</w:t>
      </w:r>
      <w:r w:rsidR="003F41A6">
        <w:rPr>
          <w:rFonts w:ascii="Liberation Serif" w:hAnsi="Liberation Serif"/>
        </w:rPr>
        <w:t>м</w:t>
      </w:r>
      <w:r w:rsidR="003F41A6" w:rsidRPr="0082257D">
        <w:rPr>
          <w:rFonts w:ascii="Liberation Serif" w:hAnsi="Liberation Serif"/>
        </w:rPr>
        <w:t xml:space="preserve"> </w:t>
      </w:r>
      <w:r w:rsidR="003F41A6">
        <w:rPr>
          <w:rFonts w:ascii="Liberation Serif" w:hAnsi="Liberation Serif"/>
        </w:rPr>
        <w:t>А</w:t>
      </w:r>
      <w:r w:rsidR="003F41A6" w:rsidRPr="0082257D">
        <w:rPr>
          <w:rFonts w:ascii="Liberation Serif" w:hAnsi="Liberation Serif"/>
        </w:rPr>
        <w:t>д</w:t>
      </w:r>
      <w:r w:rsidR="003F41A6">
        <w:rPr>
          <w:rFonts w:ascii="Liberation Serif" w:hAnsi="Liberation Serif"/>
        </w:rPr>
        <w:t xml:space="preserve">министрации сельского поселения </w:t>
      </w:r>
      <w:proofErr w:type="spellStart"/>
      <w:r w:rsidR="003F41A6" w:rsidRPr="0082257D">
        <w:rPr>
          <w:rFonts w:ascii="Liberation Serif" w:hAnsi="Liberation Serif"/>
        </w:rPr>
        <w:t>Усть-Юган</w:t>
      </w:r>
      <w:proofErr w:type="spellEnd"/>
      <w:r w:rsidR="003F41A6" w:rsidRPr="0082257D">
        <w:rPr>
          <w:rFonts w:ascii="Liberation Serif" w:hAnsi="Liberation Serif"/>
        </w:rPr>
        <w:t xml:space="preserve"> от 22.04.2019 № 62-па-нпа «О</w:t>
      </w:r>
      <w:r w:rsidR="003F41A6">
        <w:rPr>
          <w:rFonts w:ascii="Liberation Serif" w:hAnsi="Liberation Serif"/>
        </w:rPr>
        <w:t xml:space="preserve">б утверждении административного </w:t>
      </w:r>
      <w:r w:rsidR="003F41A6" w:rsidRPr="0082257D">
        <w:rPr>
          <w:rFonts w:ascii="Liberation Serif" w:hAnsi="Liberation Serif"/>
        </w:rPr>
        <w:t>регламента по осуществлению мун</w:t>
      </w:r>
      <w:r w:rsidR="003F41A6">
        <w:rPr>
          <w:rFonts w:ascii="Liberation Serif" w:hAnsi="Liberation Serif"/>
        </w:rPr>
        <w:t>иципальн</w:t>
      </w:r>
      <w:r w:rsidR="003F41A6">
        <w:rPr>
          <w:rFonts w:ascii="Liberation Serif" w:hAnsi="Liberation Serif"/>
        </w:rPr>
        <w:t>о</w:t>
      </w:r>
      <w:r w:rsidR="003F41A6">
        <w:rPr>
          <w:rFonts w:ascii="Liberation Serif" w:hAnsi="Liberation Serif"/>
        </w:rPr>
        <w:t xml:space="preserve">го земельного контроля </w:t>
      </w:r>
      <w:r w:rsidR="003F41A6" w:rsidRPr="0082257D">
        <w:rPr>
          <w:rFonts w:ascii="Liberation Serif" w:hAnsi="Liberation Serif"/>
        </w:rPr>
        <w:t xml:space="preserve">на территории муниципального образования сельское поселение </w:t>
      </w:r>
      <w:proofErr w:type="spellStart"/>
      <w:r w:rsidR="003F41A6" w:rsidRPr="0082257D">
        <w:rPr>
          <w:rFonts w:ascii="Liberation Serif" w:hAnsi="Liberation Serif"/>
        </w:rPr>
        <w:t>Усть-Юган</w:t>
      </w:r>
      <w:proofErr w:type="spellEnd"/>
      <w:r w:rsidR="003F41A6" w:rsidRPr="0082257D">
        <w:rPr>
          <w:rFonts w:ascii="Liberation Serif" w:hAnsi="Liberation Serif"/>
        </w:rPr>
        <w:t>»</w:t>
      </w:r>
      <w:r w:rsidR="003F41A6" w:rsidRPr="00613B69">
        <w:rPr>
          <w:rFonts w:ascii="Liberation Serif" w:hAnsi="Liberation Serif"/>
        </w:rPr>
        <w:t>.</w:t>
      </w:r>
    </w:p>
    <w:p w14:paraId="2D6EB37D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2. Государственный земельный </w:t>
      </w:r>
      <w:proofErr w:type="gramStart"/>
      <w:r w:rsidRPr="00613B69">
        <w:rPr>
          <w:rFonts w:ascii="Liberation Serif" w:hAnsi="Liberation Serif"/>
        </w:rPr>
        <w:t>контроль за</w:t>
      </w:r>
      <w:proofErr w:type="gramEnd"/>
      <w:r w:rsidRPr="00613B69">
        <w:rPr>
          <w:rFonts w:ascii="Liberation Serif" w:hAnsi="Liberation Serif"/>
        </w:rPr>
        <w:t xml:space="preserve"> соблюдением земельного законодательства, требований охраны и использования земель организациями независимо от их организационно-правовых форм и форм собственности, их руководителями, должностными лицами, а также гражданами, осуществляется специально уполномоченным государственным органом.</w:t>
      </w:r>
    </w:p>
    <w:p w14:paraId="0AE88673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Государственный земельный контроль осуществляется в соответствии с законодател</w:t>
      </w:r>
      <w:r w:rsidRPr="00613B69">
        <w:rPr>
          <w:rFonts w:ascii="Liberation Serif" w:hAnsi="Liberation Serif"/>
        </w:rPr>
        <w:t>ь</w:t>
      </w:r>
      <w:r w:rsidRPr="00613B69">
        <w:rPr>
          <w:rFonts w:ascii="Liberation Serif" w:hAnsi="Liberation Serif"/>
        </w:rPr>
        <w:t>ством Российской Федерации в порядке, установленном Правительством Российской Федер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ции.</w:t>
      </w:r>
    </w:p>
    <w:p w14:paraId="157A9A8F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3. Основными задачами, выполняемыми органами муниципального </w:t>
      </w:r>
      <w:proofErr w:type="gramStart"/>
      <w:r w:rsidRPr="00613B69">
        <w:rPr>
          <w:rFonts w:ascii="Liberation Serif" w:hAnsi="Liberation Serif"/>
        </w:rPr>
        <w:t>контроля за</w:t>
      </w:r>
      <w:proofErr w:type="gramEnd"/>
      <w:r w:rsidRPr="00613B69">
        <w:rPr>
          <w:rFonts w:ascii="Liberation Serif" w:hAnsi="Liberation Serif"/>
        </w:rPr>
        <w:t xml:space="preserve"> использ</w:t>
      </w:r>
      <w:r w:rsidRPr="00613B69">
        <w:rPr>
          <w:rFonts w:ascii="Liberation Serif" w:hAnsi="Liberation Serif"/>
        </w:rPr>
        <w:t>о</w:t>
      </w:r>
      <w:r w:rsidRPr="00613B69">
        <w:rPr>
          <w:rFonts w:ascii="Liberation Serif" w:hAnsi="Liberation Serif"/>
        </w:rPr>
        <w:t>ванием земель, соблюдением градостроительных требований к землепользованию являются:</w:t>
      </w:r>
    </w:p>
    <w:p w14:paraId="1B881CF2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- </w:t>
      </w:r>
      <w:proofErr w:type="gramStart"/>
      <w:r w:rsidRPr="00613B69">
        <w:rPr>
          <w:rFonts w:ascii="Liberation Serif" w:hAnsi="Liberation Serif"/>
        </w:rPr>
        <w:t>контроль за</w:t>
      </w:r>
      <w:proofErr w:type="gramEnd"/>
      <w:r w:rsidRPr="00613B69">
        <w:rPr>
          <w:rFonts w:ascii="Liberation Serif" w:hAnsi="Liberation Serif"/>
        </w:rPr>
        <w:t xml:space="preserve"> соблюдением градостроительных требований и ограничений к использов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нию земельных участков;</w:t>
      </w:r>
    </w:p>
    <w:p w14:paraId="4FCB1DD8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 xml:space="preserve">- </w:t>
      </w:r>
      <w:proofErr w:type="gramStart"/>
      <w:r w:rsidRPr="00613B69">
        <w:rPr>
          <w:rFonts w:ascii="Liberation Serif" w:hAnsi="Liberation Serif"/>
        </w:rPr>
        <w:t>контроль за</w:t>
      </w:r>
      <w:proofErr w:type="gramEnd"/>
      <w:r w:rsidRPr="00613B69">
        <w:rPr>
          <w:rFonts w:ascii="Liberation Serif" w:hAnsi="Liberation Serif"/>
        </w:rPr>
        <w:t xml:space="preserve"> соблюдением сроков строительства на земельных участках;</w:t>
      </w:r>
    </w:p>
    <w:p w14:paraId="3E44CE92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пресечение самовольного занятия земель;</w:t>
      </w:r>
    </w:p>
    <w:p w14:paraId="70B58E7A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пресечение захламления земельных участков;</w:t>
      </w:r>
    </w:p>
    <w:p w14:paraId="0027DD8E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выявление и пресечение фактов химического загрязнения, уничтожения плодородного слоя, порчи, других видов негативного изменения качественного состояния земельных участков по причине их ненадлежащего использования;</w:t>
      </w:r>
    </w:p>
    <w:p w14:paraId="146B2E09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- обеспечение возмещения убытков, причиненных поселению в результате противопра</w:t>
      </w:r>
      <w:r w:rsidRPr="00613B69">
        <w:rPr>
          <w:rFonts w:ascii="Liberation Serif" w:hAnsi="Liberation Serif"/>
        </w:rPr>
        <w:t>в</w:t>
      </w:r>
      <w:r w:rsidRPr="00613B69">
        <w:rPr>
          <w:rFonts w:ascii="Liberation Serif" w:hAnsi="Liberation Serif"/>
        </w:rPr>
        <w:t>ных действий землепользователей.</w:t>
      </w:r>
    </w:p>
    <w:p w14:paraId="6ED1D181" w14:textId="77777777" w:rsidR="009C1966" w:rsidRPr="00613B69" w:rsidRDefault="009C1966" w:rsidP="00C2749E">
      <w:pPr>
        <w:autoSpaceDE w:val="0"/>
        <w:autoSpaceDN w:val="0"/>
        <w:adjustRightInd w:val="0"/>
        <w:ind w:firstLine="720"/>
        <w:jc w:val="both"/>
        <w:rPr>
          <w:rFonts w:ascii="Liberation Serif" w:hAnsi="Liberation Serif"/>
        </w:rPr>
      </w:pPr>
    </w:p>
    <w:p w14:paraId="025F3FF4" w14:textId="69B8CB5D" w:rsidR="009C1966" w:rsidRPr="00613B69" w:rsidRDefault="009C1966" w:rsidP="00C2749E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70" w:name="_Toc43542082"/>
      <w:bookmarkStart w:id="71" w:name="_Toc47374428"/>
      <w:bookmarkStart w:id="72" w:name="_Toc47621169"/>
      <w:r w:rsidRPr="00613B69">
        <w:rPr>
          <w:rFonts w:ascii="Liberation Serif" w:hAnsi="Liberation Serif"/>
          <w:sz w:val="24"/>
        </w:rPr>
        <w:lastRenderedPageBreak/>
        <w:t xml:space="preserve">Статья </w:t>
      </w:r>
      <w:r w:rsidR="004F4DEF">
        <w:rPr>
          <w:rFonts w:ascii="Liberation Serif" w:hAnsi="Liberation Serif"/>
          <w:sz w:val="24"/>
        </w:rPr>
        <w:t>3</w:t>
      </w:r>
      <w:r w:rsidR="00F37829">
        <w:rPr>
          <w:rFonts w:ascii="Liberation Serif" w:hAnsi="Liberation Serif"/>
          <w:sz w:val="24"/>
        </w:rPr>
        <w:t>9</w:t>
      </w:r>
      <w:r w:rsidRPr="00613B69">
        <w:rPr>
          <w:rFonts w:ascii="Liberation Serif" w:hAnsi="Liberation Serif"/>
          <w:sz w:val="24"/>
        </w:rPr>
        <w:t>. Ответственность за нарушение настоящих Правил, установленного п</w:t>
      </w:r>
      <w:r w:rsidRPr="00613B69">
        <w:rPr>
          <w:rFonts w:ascii="Liberation Serif" w:hAnsi="Liberation Serif"/>
          <w:sz w:val="24"/>
        </w:rPr>
        <w:t>о</w:t>
      </w:r>
      <w:r w:rsidRPr="00613B69">
        <w:rPr>
          <w:rFonts w:ascii="Liberation Serif" w:hAnsi="Liberation Serif"/>
          <w:sz w:val="24"/>
        </w:rPr>
        <w:t>рядка использования и охраны земель поселения</w:t>
      </w:r>
      <w:bookmarkEnd w:id="70"/>
      <w:bookmarkEnd w:id="71"/>
      <w:bookmarkEnd w:id="72"/>
    </w:p>
    <w:p w14:paraId="1B252386" w14:textId="77777777" w:rsidR="009C1966" w:rsidRPr="00613B69" w:rsidRDefault="009C196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/>
          <w:bCs/>
        </w:rPr>
      </w:pPr>
      <w:r w:rsidRPr="00613B69">
        <w:rPr>
          <w:rFonts w:ascii="Liberation Serif" w:hAnsi="Liberation Serif"/>
          <w:bCs/>
        </w:rPr>
        <w:t>Ответственность за нарушение настоящих Правил, установленного порядка использов</w:t>
      </w:r>
      <w:r w:rsidRPr="00613B69">
        <w:rPr>
          <w:rFonts w:ascii="Liberation Serif" w:hAnsi="Liberation Serif"/>
          <w:bCs/>
        </w:rPr>
        <w:t>а</w:t>
      </w:r>
      <w:r w:rsidRPr="00613B69">
        <w:rPr>
          <w:rFonts w:ascii="Liberation Serif" w:hAnsi="Liberation Serif"/>
          <w:bCs/>
        </w:rPr>
        <w:t>ния и охраны земель поселения наступает по основаниям и в порядке, установленным фед</w:t>
      </w:r>
      <w:r w:rsidRPr="00613B69">
        <w:rPr>
          <w:rFonts w:ascii="Liberation Serif" w:hAnsi="Liberation Serif"/>
          <w:bCs/>
        </w:rPr>
        <w:t>е</w:t>
      </w:r>
      <w:r w:rsidRPr="00613B69">
        <w:rPr>
          <w:rFonts w:ascii="Liberation Serif" w:hAnsi="Liberation Serif"/>
          <w:bCs/>
        </w:rPr>
        <w:t>ральным и окружным законодательством.</w:t>
      </w:r>
    </w:p>
    <w:p w14:paraId="3A38C098" w14:textId="77777777" w:rsidR="009C1966" w:rsidRPr="00640064" w:rsidRDefault="009C1966" w:rsidP="00C2749E">
      <w:pPr>
        <w:widowControl w:val="0"/>
        <w:autoSpaceDE w:val="0"/>
        <w:autoSpaceDN w:val="0"/>
        <w:adjustRightInd w:val="0"/>
        <w:ind w:firstLine="540"/>
        <w:jc w:val="both"/>
        <w:rPr>
          <w:rFonts w:ascii="Liberation Serif" w:hAnsi="Liberation Serif" w:cs="Arial"/>
          <w:szCs w:val="26"/>
        </w:rPr>
      </w:pPr>
    </w:p>
    <w:p w14:paraId="0122A67E" w14:textId="40D2A858" w:rsidR="008C1BB6" w:rsidRPr="00253CCE" w:rsidRDefault="008C1BB6" w:rsidP="00253CCE">
      <w:pPr>
        <w:pStyle w:val="3"/>
        <w:ind w:firstLine="567"/>
        <w:jc w:val="left"/>
        <w:rPr>
          <w:rFonts w:ascii="Liberation Serif" w:hAnsi="Liberation Serif"/>
          <w:sz w:val="28"/>
        </w:rPr>
      </w:pPr>
      <w:bookmarkStart w:id="73" w:name="_Toc47621170"/>
      <w:r w:rsidRPr="00640064">
        <w:rPr>
          <w:rFonts w:ascii="Liberation Serif" w:hAnsi="Liberation Serif"/>
          <w:sz w:val="28"/>
        </w:rPr>
        <w:t xml:space="preserve">Глава </w:t>
      </w:r>
      <w:r w:rsidR="00A91D15">
        <w:rPr>
          <w:rFonts w:ascii="Liberation Serif" w:hAnsi="Liberation Serif"/>
          <w:sz w:val="28"/>
        </w:rPr>
        <w:t>8</w:t>
      </w:r>
      <w:r w:rsidRPr="00640064">
        <w:rPr>
          <w:rFonts w:ascii="Liberation Serif" w:hAnsi="Liberation Serif"/>
          <w:sz w:val="28"/>
        </w:rPr>
        <w:t>. ЗАКЛЮЧИТЕЛЬНЫЕ ПОЛОЖЕНИЯ</w:t>
      </w:r>
      <w:bookmarkEnd w:id="73"/>
    </w:p>
    <w:p w14:paraId="2891131E" w14:textId="77777777" w:rsidR="002125C5" w:rsidRDefault="002125C5" w:rsidP="002125C5"/>
    <w:p w14:paraId="0122A67F" w14:textId="6F599683" w:rsidR="008C1BB6" w:rsidRPr="00C2749E" w:rsidRDefault="008C1BB6" w:rsidP="00C2749E">
      <w:pPr>
        <w:pStyle w:val="3"/>
        <w:ind w:firstLine="567"/>
        <w:jc w:val="both"/>
        <w:rPr>
          <w:rFonts w:ascii="Liberation Serif" w:hAnsi="Liberation Serif"/>
          <w:sz w:val="24"/>
        </w:rPr>
      </w:pPr>
      <w:bookmarkStart w:id="74" w:name="_Toc47621171"/>
      <w:r w:rsidRPr="00C2749E">
        <w:rPr>
          <w:rFonts w:ascii="Liberation Serif" w:hAnsi="Liberation Serif"/>
          <w:sz w:val="24"/>
        </w:rPr>
        <w:t xml:space="preserve">Статья </w:t>
      </w:r>
      <w:r w:rsidR="00F37829">
        <w:rPr>
          <w:rFonts w:ascii="Liberation Serif" w:hAnsi="Liberation Serif"/>
          <w:sz w:val="24"/>
        </w:rPr>
        <w:t>40</w:t>
      </w:r>
      <w:r w:rsidRPr="00C2749E">
        <w:rPr>
          <w:rFonts w:ascii="Liberation Serif" w:hAnsi="Liberation Serif"/>
          <w:sz w:val="24"/>
        </w:rPr>
        <w:t>. Вступление в силу настоящих Правил</w:t>
      </w:r>
      <w:bookmarkEnd w:id="74"/>
    </w:p>
    <w:p w14:paraId="0122A681" w14:textId="77777777" w:rsidR="008C1BB6" w:rsidRPr="00640064" w:rsidRDefault="008C1BB6" w:rsidP="00C2749E">
      <w:pPr>
        <w:widowControl w:val="0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bCs/>
          <w:szCs w:val="26"/>
        </w:rPr>
      </w:pPr>
      <w:r w:rsidRPr="00640064">
        <w:rPr>
          <w:rFonts w:ascii="Liberation Serif" w:hAnsi="Liberation Serif" w:cs="Arial"/>
          <w:bCs/>
          <w:szCs w:val="26"/>
        </w:rPr>
        <w:t>1. Настоящие Правила вступают в силу со дня их официального опубликования.</w:t>
      </w:r>
    </w:p>
    <w:p w14:paraId="0122A682" w14:textId="1CAF80AB" w:rsidR="00554BD1" w:rsidRPr="004A71C6" w:rsidRDefault="008C1BB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bCs/>
          <w:sz w:val="26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2. </w:t>
      </w:r>
      <w:proofErr w:type="gramStart"/>
      <w:r w:rsidR="003046D8" w:rsidRPr="00640064">
        <w:rPr>
          <w:rFonts w:ascii="Liberation Serif" w:hAnsi="Liberation Serif" w:cs="Arial"/>
          <w:bCs/>
          <w:szCs w:val="26"/>
        </w:rPr>
        <w:t xml:space="preserve">Сведения о территориальных зонах, устанавливаемых настоящими Правилами, </w:t>
      </w:r>
      <w:r w:rsidR="00554BD1" w:rsidRPr="00640064">
        <w:rPr>
          <w:rFonts w:ascii="Liberation Serif" w:hAnsi="Liberation Serif" w:cs="Arial"/>
          <w:bCs/>
          <w:szCs w:val="26"/>
        </w:rPr>
        <w:t>в том числе сведения об установлении и изменении границ территориальных зон, количестве терр</w:t>
      </w:r>
      <w:r w:rsidR="00554BD1" w:rsidRPr="00640064">
        <w:rPr>
          <w:rFonts w:ascii="Liberation Serif" w:hAnsi="Liberation Serif" w:cs="Arial"/>
          <w:bCs/>
          <w:szCs w:val="26"/>
        </w:rPr>
        <w:t>и</w:t>
      </w:r>
      <w:r w:rsidR="00554BD1" w:rsidRPr="00640064">
        <w:rPr>
          <w:rFonts w:ascii="Liberation Serif" w:hAnsi="Liberation Serif" w:cs="Arial"/>
          <w:bCs/>
          <w:szCs w:val="26"/>
        </w:rPr>
        <w:t>ториальных зон, перечне видов разрешенного использования земельных участков для каждой территориальной зоны, а также о содержании ограничений использования объектов недвиж</w:t>
      </w:r>
      <w:r w:rsidR="00554BD1" w:rsidRPr="00640064">
        <w:rPr>
          <w:rFonts w:ascii="Liberation Serif" w:hAnsi="Liberation Serif" w:cs="Arial"/>
          <w:bCs/>
          <w:szCs w:val="26"/>
        </w:rPr>
        <w:t>и</w:t>
      </w:r>
      <w:r w:rsidR="00554BD1" w:rsidRPr="00640064">
        <w:rPr>
          <w:rFonts w:ascii="Liberation Serif" w:hAnsi="Liberation Serif" w:cs="Arial"/>
          <w:bCs/>
          <w:szCs w:val="26"/>
        </w:rPr>
        <w:t xml:space="preserve">мости в пределах территориальной зоны, после утверждения Правил подлежат направлению в орган регистрации прав в порядке, установленном Федеральным законом от </w:t>
      </w:r>
      <w:r w:rsidR="00037385" w:rsidRPr="00640064">
        <w:rPr>
          <w:rFonts w:ascii="Liberation Serif" w:hAnsi="Liberation Serif" w:cs="Arial"/>
          <w:bCs/>
          <w:szCs w:val="26"/>
        </w:rPr>
        <w:t>1</w:t>
      </w:r>
      <w:r w:rsidR="0094237F" w:rsidRPr="00640064">
        <w:rPr>
          <w:rFonts w:ascii="Liberation Serif" w:hAnsi="Liberation Serif" w:cs="Arial"/>
          <w:bCs/>
          <w:szCs w:val="26"/>
        </w:rPr>
        <w:t>3.07.2015</w:t>
      </w:r>
      <w:r w:rsidR="00554BD1" w:rsidRPr="00640064">
        <w:rPr>
          <w:rFonts w:ascii="Liberation Serif" w:hAnsi="Liberation Serif" w:cs="Arial"/>
          <w:bCs/>
          <w:szCs w:val="26"/>
        </w:rPr>
        <w:t xml:space="preserve"> № 218-ФЗ</w:t>
      </w:r>
      <w:proofErr w:type="gramEnd"/>
      <w:r w:rsidR="00554BD1" w:rsidRPr="00640064">
        <w:rPr>
          <w:rFonts w:ascii="Liberation Serif" w:hAnsi="Liberation Serif" w:cs="Arial"/>
          <w:bCs/>
          <w:szCs w:val="26"/>
        </w:rPr>
        <w:t xml:space="preserve"> «О государственной регистрации недвижимости».</w:t>
      </w:r>
    </w:p>
    <w:p w14:paraId="0122A683" w14:textId="77777777" w:rsidR="003046D8" w:rsidRPr="004A71C6" w:rsidRDefault="003046D8" w:rsidP="00C2749E">
      <w:pPr>
        <w:autoSpaceDE w:val="0"/>
        <w:autoSpaceDN w:val="0"/>
        <w:adjustRightInd w:val="0"/>
        <w:ind w:firstLine="540"/>
        <w:jc w:val="both"/>
        <w:rPr>
          <w:rFonts w:ascii="Liberation Serif" w:hAnsi="Liberation Serif" w:cs="Arial"/>
          <w:bCs/>
          <w:sz w:val="26"/>
          <w:szCs w:val="26"/>
        </w:rPr>
      </w:pPr>
    </w:p>
    <w:p w14:paraId="0122A684" w14:textId="5ADBC941" w:rsidR="008C1BB6" w:rsidRPr="00C2749E" w:rsidRDefault="008C1BB6" w:rsidP="00C2749E">
      <w:pPr>
        <w:pStyle w:val="3"/>
        <w:ind w:firstLine="567"/>
        <w:jc w:val="both"/>
        <w:rPr>
          <w:rFonts w:ascii="Liberation Serif" w:hAnsi="Liberation Serif"/>
          <w:sz w:val="28"/>
        </w:rPr>
      </w:pPr>
      <w:bookmarkStart w:id="75" w:name="_Toc47621172"/>
      <w:r w:rsidRPr="00C2749E">
        <w:rPr>
          <w:rFonts w:ascii="Liberation Serif" w:hAnsi="Liberation Serif"/>
          <w:sz w:val="24"/>
        </w:rPr>
        <w:t xml:space="preserve">Статья </w:t>
      </w:r>
      <w:r w:rsidR="004F4DEF">
        <w:rPr>
          <w:rFonts w:ascii="Liberation Serif" w:hAnsi="Liberation Serif"/>
          <w:sz w:val="24"/>
        </w:rPr>
        <w:t>4</w:t>
      </w:r>
      <w:r w:rsidR="00F37829">
        <w:rPr>
          <w:rFonts w:ascii="Liberation Serif" w:hAnsi="Liberation Serif"/>
          <w:sz w:val="24"/>
        </w:rPr>
        <w:t>1</w:t>
      </w:r>
      <w:r w:rsidRPr="00C2749E">
        <w:rPr>
          <w:rFonts w:ascii="Liberation Serif" w:hAnsi="Liberation Serif"/>
          <w:sz w:val="24"/>
        </w:rPr>
        <w:t>. Действие настоящих Правил по отношению к ранее возникшим правоо</w:t>
      </w:r>
      <w:r w:rsidRPr="00C2749E">
        <w:rPr>
          <w:rFonts w:ascii="Liberation Serif" w:hAnsi="Liberation Serif"/>
          <w:sz w:val="24"/>
        </w:rPr>
        <w:t>т</w:t>
      </w:r>
      <w:r w:rsidRPr="00C2749E">
        <w:rPr>
          <w:rFonts w:ascii="Liberation Serif" w:hAnsi="Liberation Serif"/>
          <w:sz w:val="24"/>
        </w:rPr>
        <w:t>ношениям</w:t>
      </w:r>
      <w:bookmarkEnd w:id="75"/>
    </w:p>
    <w:p w14:paraId="0122A686" w14:textId="77777777" w:rsidR="008C1BB6" w:rsidRPr="00640064" w:rsidRDefault="008C1BB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>1. Ранее принятые муниципальные правовые акты по вопросам землепользования и з</w:t>
      </w:r>
      <w:r w:rsidRPr="00640064">
        <w:rPr>
          <w:rFonts w:ascii="Liberation Serif" w:hAnsi="Liberation Serif" w:cs="Arial"/>
          <w:szCs w:val="26"/>
        </w:rPr>
        <w:t>а</w:t>
      </w:r>
      <w:r w:rsidRPr="00640064">
        <w:rPr>
          <w:rFonts w:ascii="Liberation Serif" w:hAnsi="Liberation Serif" w:cs="Arial"/>
          <w:szCs w:val="26"/>
        </w:rPr>
        <w:t>стройки применяются в части, не противоречащей настоящим Правилам.</w:t>
      </w:r>
    </w:p>
    <w:p w14:paraId="148FEA8A" w14:textId="732819F1" w:rsidR="00173357" w:rsidRDefault="008C1BB6" w:rsidP="00C2749E">
      <w:pPr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</w:pPr>
      <w:r w:rsidRPr="00640064">
        <w:rPr>
          <w:rFonts w:ascii="Liberation Serif" w:hAnsi="Liberation Serif" w:cs="Arial"/>
          <w:szCs w:val="26"/>
        </w:rPr>
        <w:t xml:space="preserve">2. </w:t>
      </w:r>
      <w:proofErr w:type="gramStart"/>
      <w:r w:rsidRPr="00640064">
        <w:rPr>
          <w:rFonts w:ascii="Liberation Serif" w:hAnsi="Liberation Serif" w:cs="Arial"/>
          <w:szCs w:val="26"/>
        </w:rPr>
        <w:t>Действие настоящих Правил не распространяется на использование земельных учас</w:t>
      </w:r>
      <w:r w:rsidRPr="00640064">
        <w:rPr>
          <w:rFonts w:ascii="Liberation Serif" w:hAnsi="Liberation Serif" w:cs="Arial"/>
          <w:szCs w:val="26"/>
        </w:rPr>
        <w:t>т</w:t>
      </w:r>
      <w:r w:rsidRPr="00640064">
        <w:rPr>
          <w:rFonts w:ascii="Liberation Serif" w:hAnsi="Liberation Serif" w:cs="Arial"/>
          <w:szCs w:val="26"/>
        </w:rPr>
        <w:t>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  <w:proofErr w:type="gramEnd"/>
    </w:p>
    <w:p w14:paraId="069067BA" w14:textId="0D555397" w:rsidR="00BE5872" w:rsidRPr="00613B69" w:rsidRDefault="00BE5872" w:rsidP="00C2749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3</w:t>
      </w:r>
      <w:r w:rsidRPr="00613B69">
        <w:rPr>
          <w:rFonts w:ascii="Liberation Serif" w:hAnsi="Liberation Serif"/>
        </w:rPr>
        <w:t xml:space="preserve">. </w:t>
      </w:r>
      <w:proofErr w:type="gramStart"/>
      <w:r w:rsidRPr="00613B69">
        <w:rPr>
          <w:rFonts w:ascii="Liberation Serif" w:hAnsi="Liberation Serif"/>
        </w:rPr>
        <w:t>Действие настоящих Правил не распространяется на использование земельных учас</w:t>
      </w:r>
      <w:r w:rsidRPr="00613B69">
        <w:rPr>
          <w:rFonts w:ascii="Liberation Serif" w:hAnsi="Liberation Serif"/>
        </w:rPr>
        <w:t>т</w:t>
      </w:r>
      <w:r w:rsidRPr="00613B69">
        <w:rPr>
          <w:rFonts w:ascii="Liberation Serif" w:hAnsi="Liberation Serif"/>
        </w:rPr>
        <w:t>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  <w:proofErr w:type="gramEnd"/>
    </w:p>
    <w:p w14:paraId="6CE7F341" w14:textId="198C7377" w:rsidR="00BE5872" w:rsidRPr="00613B69" w:rsidRDefault="00BE5872" w:rsidP="00C2749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4</w:t>
      </w:r>
      <w:r w:rsidRPr="00613B69">
        <w:rPr>
          <w:rFonts w:ascii="Liberation Serif" w:hAnsi="Liberation Serif"/>
        </w:rPr>
        <w:t>.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использования, предусмо</w:t>
      </w:r>
      <w:r w:rsidRPr="00613B69">
        <w:rPr>
          <w:rFonts w:ascii="Liberation Serif" w:hAnsi="Liberation Serif"/>
        </w:rPr>
        <w:t>т</w:t>
      </w:r>
      <w:r w:rsidRPr="00613B69">
        <w:rPr>
          <w:rFonts w:ascii="Liberation Serif" w:hAnsi="Liberation Serif"/>
        </w:rPr>
        <w:t xml:space="preserve">ренным градостроительным регламентом для </w:t>
      </w:r>
      <w:proofErr w:type="gramStart"/>
      <w:r w:rsidRPr="00613B69">
        <w:rPr>
          <w:rFonts w:ascii="Liberation Serif" w:hAnsi="Liberation Serif"/>
        </w:rPr>
        <w:t>территориальной зоны</w:t>
      </w:r>
      <w:proofErr w:type="gramEnd"/>
      <w:r w:rsidRPr="00613B69">
        <w:rPr>
          <w:rFonts w:ascii="Liberation Serif" w:hAnsi="Liberation Serif"/>
        </w:rPr>
        <w:t>.</w:t>
      </w:r>
    </w:p>
    <w:p w14:paraId="196BF6A8" w14:textId="0E1D7C14" w:rsidR="00BE5872" w:rsidRPr="00613B69" w:rsidRDefault="00BE5872" w:rsidP="00C2749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5</w:t>
      </w:r>
      <w:r w:rsidRPr="00613B69">
        <w:rPr>
          <w:rFonts w:ascii="Liberation Serif" w:hAnsi="Liberation Serif"/>
        </w:rPr>
        <w:t>. Все изменения несоответствующих объектов капитального строительства могут прои</w:t>
      </w:r>
      <w:r w:rsidRPr="00613B69">
        <w:rPr>
          <w:rFonts w:ascii="Liberation Serif" w:hAnsi="Liberation Serif"/>
        </w:rPr>
        <w:t>з</w:t>
      </w:r>
      <w:r w:rsidRPr="00613B69">
        <w:rPr>
          <w:rFonts w:ascii="Liberation Serif" w:hAnsi="Liberation Serif"/>
        </w:rPr>
        <w:t>водиться только в направлении приведения их в соответствие с настоящими Правилами или п</w:t>
      </w:r>
      <w:r w:rsidRPr="00613B69">
        <w:rPr>
          <w:rFonts w:ascii="Liberation Serif" w:hAnsi="Liberation Serif"/>
        </w:rPr>
        <w:t>у</w:t>
      </w:r>
      <w:r w:rsidRPr="00613B69">
        <w:rPr>
          <w:rFonts w:ascii="Liberation Serif" w:hAnsi="Liberation Serif"/>
        </w:rPr>
        <w:t>тем уменьшения их несоответствия предельным параметрам разрешенного строительства, р</w:t>
      </w:r>
      <w:r w:rsidRPr="00613B69">
        <w:rPr>
          <w:rFonts w:ascii="Liberation Serif" w:hAnsi="Liberation Serif"/>
        </w:rPr>
        <w:t>е</w:t>
      </w:r>
      <w:r w:rsidRPr="00613B69">
        <w:rPr>
          <w:rFonts w:ascii="Liberation Serif" w:hAnsi="Liberation Serif"/>
        </w:rPr>
        <w:t>конструкции.</w:t>
      </w:r>
    </w:p>
    <w:p w14:paraId="5DE2500A" w14:textId="77777777" w:rsidR="00BE5872" w:rsidRPr="00613B69" w:rsidRDefault="00BE5872" w:rsidP="00C2749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Ремонт и содержание объектов капитального строительства, не соответствующих насто</w:t>
      </w:r>
      <w:r w:rsidRPr="00613B69">
        <w:rPr>
          <w:rFonts w:ascii="Liberation Serif" w:hAnsi="Liberation Serif"/>
        </w:rPr>
        <w:t>я</w:t>
      </w:r>
      <w:r w:rsidRPr="00613B69">
        <w:rPr>
          <w:rFonts w:ascii="Liberation Serif" w:hAnsi="Liberation Serif"/>
        </w:rPr>
        <w:t>щим Правилам, должны осуществляться при условии, что эти действия не увеличивают степень несоответствия этих объектов настоящим Правилам.</w:t>
      </w:r>
    </w:p>
    <w:p w14:paraId="4E2574A3" w14:textId="24B2F167" w:rsidR="00BE5872" w:rsidRPr="00613B69" w:rsidRDefault="00BE5872" w:rsidP="00C2749E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6</w:t>
      </w:r>
      <w:r w:rsidRPr="00613B69">
        <w:rPr>
          <w:rFonts w:ascii="Liberation Serif" w:hAnsi="Liberation Serif"/>
        </w:rPr>
        <w:t>. Реконструкция и расширение существующих объектов капитального строительства, а также строительство новых объектов могут осуществляться только в соответствии с устано</w:t>
      </w:r>
      <w:r w:rsidRPr="00613B69">
        <w:rPr>
          <w:rFonts w:ascii="Liberation Serif" w:hAnsi="Liberation Serif"/>
        </w:rPr>
        <w:t>в</w:t>
      </w:r>
      <w:r w:rsidRPr="00613B69">
        <w:rPr>
          <w:rFonts w:ascii="Liberation Serif" w:hAnsi="Liberation Serif"/>
        </w:rPr>
        <w:t>ленными настоящими Правилами градостроительными регламентами.</w:t>
      </w:r>
    </w:p>
    <w:p w14:paraId="13AD0965" w14:textId="77777777" w:rsidR="00BE5872" w:rsidRDefault="00BE5872" w:rsidP="002F0688">
      <w:pPr>
        <w:shd w:val="clear" w:color="auto" w:fill="FDE9D9" w:themeFill="accent6" w:themeFillTint="33"/>
        <w:autoSpaceDE w:val="0"/>
        <w:autoSpaceDN w:val="0"/>
        <w:adjustRightInd w:val="0"/>
        <w:ind w:firstLine="567"/>
        <w:jc w:val="both"/>
        <w:rPr>
          <w:rFonts w:ascii="Liberation Serif" w:hAnsi="Liberation Serif" w:cs="Arial"/>
          <w:szCs w:val="26"/>
        </w:rPr>
        <w:sectPr w:rsidR="00BE5872" w:rsidSect="007A3515">
          <w:headerReference w:type="even" r:id="rId14"/>
          <w:headerReference w:type="default" r:id="rId15"/>
          <w:footerReference w:type="first" r:id="rId16"/>
          <w:pgSz w:w="11907" w:h="16840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14:paraId="25A47B63" w14:textId="77777777" w:rsidR="004F4DEF" w:rsidRPr="004F4DEF" w:rsidRDefault="004F4DEF" w:rsidP="004F4DEF">
      <w:pPr>
        <w:pStyle w:val="1"/>
        <w:spacing w:before="0"/>
        <w:jc w:val="both"/>
        <w:rPr>
          <w:rFonts w:ascii="Liberation Serif" w:hAnsi="Liberation Serif"/>
          <w:color w:val="auto"/>
        </w:rPr>
      </w:pPr>
      <w:bookmarkStart w:id="76" w:name="_Toc47374433"/>
      <w:bookmarkStart w:id="77" w:name="_Toc47621173"/>
      <w:r w:rsidRPr="004F4DEF">
        <w:rPr>
          <w:rFonts w:ascii="Liberation Serif" w:hAnsi="Liberation Serif"/>
          <w:color w:val="auto"/>
        </w:rPr>
        <w:lastRenderedPageBreak/>
        <w:t>Раздел II. КАРТА ГРАДОСТРОИТЕЛЬНОГО ЗОНИРОВАНИЯ</w:t>
      </w:r>
      <w:bookmarkEnd w:id="76"/>
      <w:bookmarkEnd w:id="77"/>
    </w:p>
    <w:p w14:paraId="321E5D15" w14:textId="77777777" w:rsidR="004F4DEF" w:rsidRPr="00613B69" w:rsidRDefault="004F4DEF" w:rsidP="004F4DEF">
      <w:pPr>
        <w:autoSpaceDE w:val="0"/>
        <w:autoSpaceDN w:val="0"/>
        <w:adjustRightInd w:val="0"/>
        <w:ind w:firstLine="540"/>
        <w:jc w:val="both"/>
        <w:rPr>
          <w:rFonts w:ascii="Liberation Serif" w:hAnsi="Liberation Serif"/>
        </w:rPr>
      </w:pPr>
    </w:p>
    <w:p w14:paraId="51E5B97B" w14:textId="77777777" w:rsidR="004F4DEF" w:rsidRPr="00613B69" w:rsidRDefault="004F4DEF" w:rsidP="004F4DEF">
      <w:pPr>
        <w:autoSpaceDE w:val="0"/>
        <w:autoSpaceDN w:val="0"/>
        <w:adjustRightInd w:val="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Карта градостроительного зонирования (Приложение 1).</w:t>
      </w:r>
    </w:p>
    <w:p w14:paraId="75098F21" w14:textId="77777777" w:rsidR="004F4DEF" w:rsidRDefault="004F4DEF" w:rsidP="004F4DEF">
      <w:pPr>
        <w:autoSpaceDE w:val="0"/>
        <w:autoSpaceDN w:val="0"/>
        <w:adjustRightInd w:val="0"/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Карта зон с особыми условиями использования территории (Приложение 2).</w:t>
      </w:r>
    </w:p>
    <w:p w14:paraId="4A3DD34F" w14:textId="77777777" w:rsidR="004F4DEF" w:rsidRPr="00613B69" w:rsidRDefault="004F4DEF" w:rsidP="004F4DEF">
      <w:pPr>
        <w:autoSpaceDE w:val="0"/>
        <w:autoSpaceDN w:val="0"/>
        <w:adjustRightInd w:val="0"/>
        <w:jc w:val="both"/>
        <w:rPr>
          <w:rFonts w:ascii="Liberation Serif" w:hAnsi="Liberation Serif"/>
        </w:rPr>
      </w:pPr>
    </w:p>
    <w:p w14:paraId="282207D7" w14:textId="61DACFF7" w:rsidR="00067253" w:rsidRPr="004F4DEF" w:rsidRDefault="004F4DEF" w:rsidP="00CD3CAD">
      <w:pPr>
        <w:pStyle w:val="3"/>
        <w:jc w:val="both"/>
        <w:rPr>
          <w:rFonts w:ascii="Liberation Serif" w:hAnsi="Liberation Serif"/>
          <w:sz w:val="28"/>
        </w:rPr>
      </w:pPr>
      <w:bookmarkStart w:id="78" w:name="_Toc47621174"/>
      <w:r w:rsidRPr="004F4DEF">
        <w:rPr>
          <w:rFonts w:ascii="Liberation Serif" w:hAnsi="Liberation Serif"/>
          <w:sz w:val="28"/>
        </w:rPr>
        <w:t xml:space="preserve">Раздел III. </w:t>
      </w:r>
      <w:r w:rsidR="00067253" w:rsidRPr="004F4DEF">
        <w:rPr>
          <w:rFonts w:ascii="Liberation Serif" w:hAnsi="Liberation Serif"/>
          <w:sz w:val="28"/>
        </w:rPr>
        <w:t>ГРАДОСТРОИТЕЛЬНЫЕ РЕГЛАМЕНТЫ</w:t>
      </w:r>
      <w:bookmarkEnd w:id="78"/>
    </w:p>
    <w:p w14:paraId="09DABF7B" w14:textId="77777777" w:rsidR="00067253" w:rsidRDefault="00067253" w:rsidP="00CD3CAD">
      <w:pPr>
        <w:rPr>
          <w:rFonts w:ascii="Arial" w:hAnsi="Arial" w:cs="Arial"/>
          <w:sz w:val="26"/>
          <w:szCs w:val="26"/>
        </w:rPr>
      </w:pPr>
    </w:p>
    <w:p w14:paraId="0992F603" w14:textId="2CD3CCF4" w:rsidR="00067253" w:rsidRPr="000177BA" w:rsidRDefault="00067253" w:rsidP="00CD3CAD">
      <w:pPr>
        <w:rPr>
          <w:rFonts w:ascii="Liberation Serif" w:hAnsi="Liberation Serif"/>
          <w:b/>
        </w:rPr>
      </w:pPr>
      <w:r w:rsidRPr="000177BA">
        <w:rPr>
          <w:rFonts w:ascii="Liberation Serif" w:hAnsi="Liberation Serif"/>
          <w:b/>
        </w:rPr>
        <w:t>ЗОНА ЗАСТРОЙКИ ИНДИВИДУАЛЬНЫМИ ЖИЛЫМИ ДОМАМИ (Ж</w:t>
      </w:r>
      <w:proofErr w:type="gramStart"/>
      <w:r w:rsidRPr="000177BA">
        <w:rPr>
          <w:rFonts w:ascii="Liberation Serif" w:hAnsi="Liberation Serif"/>
          <w:b/>
        </w:rPr>
        <w:t>1</w:t>
      </w:r>
      <w:proofErr w:type="gramEnd"/>
      <w:r w:rsidRPr="000177BA">
        <w:rPr>
          <w:rFonts w:ascii="Liberation Serif" w:hAnsi="Liberation Serif"/>
          <w:b/>
        </w:rPr>
        <w:t>)</w:t>
      </w:r>
    </w:p>
    <w:p w14:paraId="6BCC8676" w14:textId="34160AC4" w:rsidR="000177BA" w:rsidRDefault="00EA7AC4" w:rsidP="00CD3CAD">
      <w:pPr>
        <w:jc w:val="both"/>
        <w:rPr>
          <w:rFonts w:ascii="Liberation Serif" w:hAnsi="Liberation Serif"/>
        </w:rPr>
      </w:pPr>
      <w:r w:rsidRPr="00EA7AC4">
        <w:rPr>
          <w:rFonts w:ascii="Liberation Serif" w:hAnsi="Liberation Serif"/>
        </w:rPr>
        <w:t xml:space="preserve">Ограничения использования земельных участков и объектов капитального строительства, расположенных в зоне </w:t>
      </w:r>
      <w:r>
        <w:rPr>
          <w:rFonts w:ascii="Liberation Serif" w:hAnsi="Liberation Serif"/>
        </w:rPr>
        <w:t>Ж</w:t>
      </w:r>
      <w:proofErr w:type="gramStart"/>
      <w:r w:rsidRPr="00EA7AC4">
        <w:rPr>
          <w:rFonts w:ascii="Liberation Serif" w:hAnsi="Liberation Serif"/>
        </w:rPr>
        <w:t>1</w:t>
      </w:r>
      <w:proofErr w:type="gramEnd"/>
      <w:r w:rsidRPr="00EA7AC4">
        <w:rPr>
          <w:rFonts w:ascii="Liberation Serif" w:hAnsi="Liberation Serif"/>
        </w:rPr>
        <w:t xml:space="preserve"> и попадающие в гран</w:t>
      </w:r>
      <w:r w:rsidRPr="00EA7AC4">
        <w:rPr>
          <w:rFonts w:ascii="Liberation Serif" w:hAnsi="Liberation Serif"/>
        </w:rPr>
        <w:t>и</w:t>
      </w:r>
      <w:r w:rsidRPr="00EA7AC4">
        <w:rPr>
          <w:rFonts w:ascii="Liberation Serif" w:hAnsi="Liberation Serif"/>
        </w:rPr>
        <w:t xml:space="preserve">цы зон с особыми условиями использования территории, определяются Главой </w:t>
      </w:r>
      <w:r w:rsidR="004F4DEF">
        <w:rPr>
          <w:rFonts w:ascii="Liberation Serif" w:hAnsi="Liberation Serif"/>
        </w:rPr>
        <w:t>7</w:t>
      </w:r>
      <w:r w:rsidRPr="00EA7AC4">
        <w:rPr>
          <w:rFonts w:ascii="Liberation Serif" w:hAnsi="Liberation Serif"/>
        </w:rPr>
        <w:t xml:space="preserve"> Правил.</w:t>
      </w:r>
    </w:p>
    <w:p w14:paraId="10383461" w14:textId="49EFD203" w:rsidR="00067253" w:rsidRPr="00391226" w:rsidRDefault="00067253" w:rsidP="00CD3CAD">
      <w:pPr>
        <w:rPr>
          <w:rFonts w:ascii="Liberation Serif" w:hAnsi="Liberation Serif"/>
          <w:b/>
        </w:rPr>
      </w:pPr>
      <w:r w:rsidRPr="001F62F4">
        <w:rPr>
          <w:rFonts w:ascii="Liberation Serif" w:hAnsi="Liberation Serif"/>
          <w:b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2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677"/>
        <w:gridCol w:w="5245"/>
        <w:gridCol w:w="3118"/>
      </w:tblGrid>
      <w:tr w:rsidR="00067253" w:rsidRPr="00067253" w14:paraId="588E99AE" w14:textId="77777777" w:rsidTr="00263AFF">
        <w:trPr>
          <w:trHeight w:val="192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573E394A" w14:textId="77777777" w:rsidR="00067253" w:rsidRPr="00391226" w:rsidRDefault="00067253" w:rsidP="00CD3CAD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245" w:type="dxa"/>
            <w:vMerge w:val="restart"/>
            <w:vAlign w:val="center"/>
          </w:tcPr>
          <w:p w14:paraId="0928B3BD" w14:textId="77777777" w:rsidR="00067253" w:rsidRPr="00391226" w:rsidRDefault="00067253" w:rsidP="00CD3CAD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8" w:type="dxa"/>
            <w:vMerge w:val="restart"/>
            <w:vAlign w:val="center"/>
          </w:tcPr>
          <w:p w14:paraId="798403B1" w14:textId="77777777" w:rsidR="00067253" w:rsidRPr="00391226" w:rsidRDefault="00067253" w:rsidP="00CD3CAD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067253" w14:paraId="775D2D33" w14:textId="77777777" w:rsidTr="00263AFF">
        <w:trPr>
          <w:trHeight w:val="142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71AA9621" w14:textId="77777777" w:rsidR="00067253" w:rsidRPr="00391226" w:rsidRDefault="00067253" w:rsidP="00CD3CAD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384E5BBC" w14:textId="77777777" w:rsidR="00067253" w:rsidRPr="00391226" w:rsidRDefault="00067253" w:rsidP="00CD3CAD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245" w:type="dxa"/>
            <w:vMerge/>
            <w:vAlign w:val="center"/>
          </w:tcPr>
          <w:p w14:paraId="31221CC8" w14:textId="77777777" w:rsidR="00067253" w:rsidRPr="00391226" w:rsidRDefault="00067253" w:rsidP="00CD3CAD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14:paraId="04B6E433" w14:textId="77777777" w:rsidR="00067253" w:rsidRPr="00391226" w:rsidRDefault="00067253" w:rsidP="00CD3CAD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067253" w:rsidRPr="00067253" w14:paraId="468FBA4C" w14:textId="77777777" w:rsidTr="00263AFF">
        <w:trPr>
          <w:trHeight w:val="1502"/>
        </w:trPr>
        <w:tc>
          <w:tcPr>
            <w:tcW w:w="2235" w:type="dxa"/>
            <w:vAlign w:val="center"/>
          </w:tcPr>
          <w:p w14:paraId="4C9BF1F7" w14:textId="273CD9BE" w:rsidR="00DF4F7C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Для индивидуальн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го жилищного стр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ительства</w:t>
            </w:r>
            <w:r w:rsidR="00DF4F7C" w:rsidRPr="00CD408B">
              <w:rPr>
                <w:rFonts w:ascii="Liberation Serif" w:hAnsi="Liberation Serif" w:cs="Arial"/>
                <w:sz w:val="22"/>
                <w:szCs w:val="22"/>
              </w:rPr>
              <w:t xml:space="preserve"> (2.1)</w:t>
            </w:r>
          </w:p>
        </w:tc>
        <w:tc>
          <w:tcPr>
            <w:tcW w:w="4677" w:type="dxa"/>
            <w:vAlign w:val="center"/>
          </w:tcPr>
          <w:p w14:paraId="159E74EA" w14:textId="77777777" w:rsidR="00067253" w:rsidRPr="00CD408B" w:rsidRDefault="00067253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14:paraId="7AF7E2DC" w14:textId="77777777" w:rsidR="00067253" w:rsidRPr="00CD408B" w:rsidRDefault="00067253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выращивание плодовых, ягодных, овощных, бахчевых или иных декоративных или сел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скохозяйственных культур;</w:t>
            </w:r>
          </w:p>
          <w:p w14:paraId="12C7186C" w14:textId="77777777" w:rsidR="00067253" w:rsidRPr="00CD408B" w:rsidRDefault="00067253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размещение индивидуальных гаражей и по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д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собных сооружений</w:t>
            </w:r>
          </w:p>
        </w:tc>
        <w:tc>
          <w:tcPr>
            <w:tcW w:w="5245" w:type="dxa"/>
            <w:vAlign w:val="center"/>
          </w:tcPr>
          <w:p w14:paraId="7B009C81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618106AF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Минимальные отступы от границ земельного учас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ка до жилого дома:</w:t>
            </w:r>
          </w:p>
          <w:p w14:paraId="2DEA5126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проездов – 3 м;</w:t>
            </w:r>
          </w:p>
          <w:p w14:paraId="1137F606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улиц - 5 м;</w:t>
            </w:r>
          </w:p>
          <w:p w14:paraId="2AE60824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 xml:space="preserve">- со стороны смежного участка - 3 м. </w:t>
            </w:r>
          </w:p>
          <w:p w14:paraId="55D31D40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Минимальные отступы от границ земельного учас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ка до хозяйственных построек:</w:t>
            </w:r>
          </w:p>
          <w:p w14:paraId="1F1607BA" w14:textId="528611BE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 xml:space="preserve">- со стороны красных линий проездов и улиц </w:t>
            </w:r>
            <w:r w:rsidR="000177BA" w:rsidRPr="00CD408B">
              <w:rPr>
                <w:rFonts w:ascii="Liberation Serif" w:hAnsi="Liberation Serif" w:cs="Arial"/>
                <w:sz w:val="22"/>
                <w:szCs w:val="22"/>
              </w:rPr>
              <w:t>–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 xml:space="preserve"> 5м;</w:t>
            </w:r>
          </w:p>
          <w:p w14:paraId="2B333E7E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со стороны смежных участков – 1м.</w:t>
            </w:r>
          </w:p>
          <w:p w14:paraId="67F12C08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Размеры земельных участков:</w:t>
            </w:r>
          </w:p>
          <w:p w14:paraId="2A331AF4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минимальный – 0,04 га;</w:t>
            </w:r>
          </w:p>
          <w:p w14:paraId="059DD9A3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максимальный – 0,20 га.</w:t>
            </w:r>
          </w:p>
          <w:p w14:paraId="13B2F146" w14:textId="2D7B45F5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мельного участка –</w:t>
            </w:r>
            <w:r w:rsidR="000177BA" w:rsidRPr="00CD408B">
              <w:rPr>
                <w:rFonts w:ascii="Liberation Serif" w:hAnsi="Liberation Serif" w:cs="Arial"/>
                <w:sz w:val="22"/>
                <w:szCs w:val="22"/>
              </w:rPr>
              <w:t xml:space="preserve"> 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60</w:t>
            </w:r>
            <w:r w:rsidR="000177BA" w:rsidRPr="00CD408B">
              <w:rPr>
                <w:rFonts w:ascii="Liberation Serif" w:hAnsi="Liberation Serif" w:cs="Arial"/>
                <w:sz w:val="22"/>
                <w:szCs w:val="22"/>
              </w:rPr>
              <w:t>.</w:t>
            </w:r>
          </w:p>
        </w:tc>
        <w:tc>
          <w:tcPr>
            <w:tcW w:w="3118" w:type="dxa"/>
            <w:vAlign w:val="center"/>
          </w:tcPr>
          <w:p w14:paraId="52DEC09A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жилую застройку в санитарно-защитных зонах, установле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ных в предусмотренном де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й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ствующим законодательством порядке</w:t>
            </w:r>
          </w:p>
        </w:tc>
      </w:tr>
      <w:tr w:rsidR="00067253" w:rsidRPr="00067253" w14:paraId="06623531" w14:textId="77777777" w:rsidTr="00263AFF">
        <w:tc>
          <w:tcPr>
            <w:tcW w:w="2235" w:type="dxa"/>
            <w:vAlign w:val="center"/>
          </w:tcPr>
          <w:p w14:paraId="12EAD419" w14:textId="2D79FEF0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Блокированная ж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лая застройка</w:t>
            </w:r>
            <w:r w:rsidR="00DF4F7C" w:rsidRPr="00CD408B">
              <w:rPr>
                <w:rFonts w:ascii="Liberation Serif" w:hAnsi="Liberation Serif" w:cs="Arial"/>
                <w:sz w:val="22"/>
                <w:szCs w:val="22"/>
              </w:rPr>
              <w:t xml:space="preserve"> (2.3)</w:t>
            </w:r>
          </w:p>
        </w:tc>
        <w:tc>
          <w:tcPr>
            <w:tcW w:w="4677" w:type="dxa"/>
            <w:vAlign w:val="center"/>
          </w:tcPr>
          <w:p w14:paraId="55D7786E" w14:textId="77777777" w:rsidR="00067253" w:rsidRPr="00CD408B" w:rsidRDefault="00067253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Размещение жилого дома, не предназначенн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го для раздела на квартиры, имеющего одну или несколько общих стен с соседними жил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ы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ми домами (количеством этажей не более чем три, при общем количестве совмещенных д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CD408B">
              <w:rPr>
                <w:rFonts w:ascii="Liberation Serif" w:hAnsi="Liberation Serif" w:cs="Arial"/>
                <w:sz w:val="22"/>
                <w:szCs w:val="22"/>
              </w:rPr>
              <w:t xml:space="preserve"> и 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lastRenderedPageBreak/>
              <w:t>имеет выход на территорию общего пользов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ния (жилые дома блокированной застройки);</w:t>
            </w:r>
          </w:p>
          <w:p w14:paraId="4633FA63" w14:textId="77777777" w:rsidR="00067253" w:rsidRPr="00CD408B" w:rsidRDefault="00067253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разведение декоративных и плодовых дерев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ев, овощных и ягодных культур;</w:t>
            </w:r>
          </w:p>
          <w:p w14:paraId="53198D6B" w14:textId="77777777" w:rsidR="00067253" w:rsidRPr="00CD408B" w:rsidRDefault="00067253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размещение индивидуальных гаражей и иных вспомогательных сооружений;</w:t>
            </w:r>
          </w:p>
          <w:p w14:paraId="16531977" w14:textId="77777777" w:rsidR="00067253" w:rsidRPr="00CD408B" w:rsidRDefault="00067253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обустройство спортивных и детских площ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док, площадок отдыха</w:t>
            </w:r>
          </w:p>
        </w:tc>
        <w:tc>
          <w:tcPr>
            <w:tcW w:w="5245" w:type="dxa"/>
            <w:vAlign w:val="center"/>
          </w:tcPr>
          <w:p w14:paraId="0D04AAAC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lastRenderedPageBreak/>
              <w:t>Этажность – не выше 3 надземных этажей.</w:t>
            </w:r>
          </w:p>
          <w:p w14:paraId="0714440E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Минимальные отступы от границ земельного учас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ка до жилого дома:</w:t>
            </w:r>
          </w:p>
          <w:p w14:paraId="2F839013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проездов – 3 м;</w:t>
            </w:r>
          </w:p>
          <w:p w14:paraId="653AEB36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улиц - 5 м;</w:t>
            </w:r>
          </w:p>
          <w:p w14:paraId="205E6D4E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 xml:space="preserve">- со стороны смежного участка - 3 м. </w:t>
            </w:r>
          </w:p>
          <w:p w14:paraId="61941862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Минимальные отступы от границ земельного учас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ка до хозяйственных построек:</w:t>
            </w:r>
          </w:p>
          <w:p w14:paraId="097859A5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проездов и улиц - 5м;</w:t>
            </w:r>
          </w:p>
          <w:p w14:paraId="6913D3F3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со стороны смежных участков – 1м.</w:t>
            </w:r>
          </w:p>
          <w:p w14:paraId="38B6F648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lastRenderedPageBreak/>
              <w:t>Минимальный отступ от границы земельного учас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ка при строительстве, реконструкции жилых домов блокированной застройки в месте примыкания с с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седним блоком или соседними блоками - 0 м.</w:t>
            </w:r>
          </w:p>
          <w:p w14:paraId="30445316" w14:textId="77777777" w:rsidR="00717C5A" w:rsidRPr="00CD408B" w:rsidRDefault="00717C5A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мельного участка – 35.</w:t>
            </w:r>
          </w:p>
          <w:p w14:paraId="7198AE2D" w14:textId="48343B99" w:rsidR="00BE5872" w:rsidRPr="00CD408B" w:rsidRDefault="00BE5872" w:rsidP="00CD3CAD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t>Предельный минимальный размер земельного участка -– 0,01 га;</w:t>
            </w:r>
          </w:p>
          <w:p w14:paraId="24A0AE2C" w14:textId="16DF36CC" w:rsidR="00067253" w:rsidRPr="00CD408B" w:rsidRDefault="00BE5872" w:rsidP="00CD3CAD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t>Предельный максимальный размер земельного участка определяется в соответствии с регионал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ь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ными нормативами градостроительного проектир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 xml:space="preserve">вания Ханты-Мансийского автономного округа – Югры, местными нормативами градостроительного проектирования сельского поселения </w:t>
            </w:r>
            <w:proofErr w:type="spellStart"/>
            <w:r w:rsidRPr="00CD408B">
              <w:rPr>
                <w:rFonts w:ascii="Liberation Serif" w:hAnsi="Liberation Serif"/>
                <w:sz w:val="22"/>
                <w:szCs w:val="22"/>
              </w:rPr>
              <w:t>Усть-Юган</w:t>
            </w:r>
            <w:proofErr w:type="spellEnd"/>
            <w:r w:rsidRPr="00CD408B">
              <w:rPr>
                <w:rFonts w:ascii="Liberation Serif" w:hAnsi="Liberation Serif"/>
                <w:sz w:val="22"/>
                <w:szCs w:val="22"/>
              </w:rPr>
              <w:t>.</w:t>
            </w:r>
          </w:p>
        </w:tc>
        <w:tc>
          <w:tcPr>
            <w:tcW w:w="3118" w:type="dxa"/>
            <w:vAlign w:val="center"/>
          </w:tcPr>
          <w:p w14:paraId="434698D6" w14:textId="77777777" w:rsidR="00067253" w:rsidRPr="00CD408B" w:rsidRDefault="00067253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lastRenderedPageBreak/>
              <w:t>Не допускается размещать жилую застройку в санитарно-защитных зонах, установле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ных в предусмотренном де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й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ствующим законодательством порядке</w:t>
            </w:r>
          </w:p>
        </w:tc>
      </w:tr>
      <w:tr w:rsidR="00CD3CAD" w:rsidRPr="00067253" w14:paraId="0274D6D9" w14:textId="77777777" w:rsidTr="00263AFF">
        <w:tc>
          <w:tcPr>
            <w:tcW w:w="2235" w:type="dxa"/>
            <w:vAlign w:val="center"/>
          </w:tcPr>
          <w:p w14:paraId="5FE44573" w14:textId="07B4B13A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  <w:shd w:val="clear" w:color="auto" w:fill="FFFFFF"/>
              </w:rPr>
              <w:lastRenderedPageBreak/>
              <w:t>Для ведения личного подсобного хозя</w:t>
            </w:r>
            <w:r w:rsidRPr="00CD408B">
              <w:rPr>
                <w:rFonts w:ascii="Liberation Serif" w:hAnsi="Liberation Serif"/>
                <w:sz w:val="22"/>
                <w:szCs w:val="22"/>
                <w:shd w:val="clear" w:color="auto" w:fill="FFFFFF"/>
              </w:rPr>
              <w:t>й</w:t>
            </w:r>
            <w:r w:rsidRPr="00CD408B">
              <w:rPr>
                <w:rFonts w:ascii="Liberation Serif" w:hAnsi="Liberation Serif"/>
                <w:sz w:val="22"/>
                <w:szCs w:val="22"/>
                <w:shd w:val="clear" w:color="auto" w:fill="FFFFFF"/>
              </w:rPr>
              <w:t>ства (приусадебный земельный участок) (2.2)</w:t>
            </w:r>
          </w:p>
        </w:tc>
        <w:tc>
          <w:tcPr>
            <w:tcW w:w="4677" w:type="dxa"/>
            <w:vAlign w:val="center"/>
          </w:tcPr>
          <w:p w14:paraId="1D49FF45" w14:textId="77777777" w:rsidR="00CD3CAD" w:rsidRPr="00CD3CAD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жилого дома, не предназначенн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го для раздела на квартиры (дома, пригодные для постоянного проживания и высотой не выше трех надземных этажей);</w:t>
            </w:r>
          </w:p>
          <w:p w14:paraId="3AD2AE5E" w14:textId="77777777" w:rsidR="00CD3CAD" w:rsidRPr="00CD3CAD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производство сельскохозяйственной проду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ции;</w:t>
            </w:r>
          </w:p>
          <w:p w14:paraId="3F781DBF" w14:textId="77777777" w:rsidR="00CD3CAD" w:rsidRPr="00CD3CAD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гаража и иных вспомогательных сооружений;</w:t>
            </w:r>
          </w:p>
          <w:p w14:paraId="53493048" w14:textId="7E19FACE" w:rsidR="00CD3CAD" w:rsidRPr="00CD408B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содержание сельскохозяйственных животных</w:t>
            </w:r>
          </w:p>
        </w:tc>
        <w:tc>
          <w:tcPr>
            <w:tcW w:w="5245" w:type="dxa"/>
            <w:vAlign w:val="center"/>
          </w:tcPr>
          <w:p w14:paraId="078B7A50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0CE01546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Минимальные отступы от границ земельного учас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ка до жилого дома:</w:t>
            </w:r>
          </w:p>
          <w:p w14:paraId="0B9CD97A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проездов – 3 м;</w:t>
            </w:r>
          </w:p>
          <w:p w14:paraId="1B4FD5E5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улиц - 5 м.</w:t>
            </w:r>
          </w:p>
          <w:p w14:paraId="60CD6AFC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Минимальные отступы от границ земельного учас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ка до хозяйственных построек:</w:t>
            </w:r>
          </w:p>
          <w:p w14:paraId="438E399C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-со стороны красных линий проездов и улиц-5м;</w:t>
            </w:r>
          </w:p>
          <w:p w14:paraId="4244FD5F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Размеры земельных участков:</w:t>
            </w:r>
          </w:p>
          <w:p w14:paraId="6BB90E56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- минимальный – 0,04 га;</w:t>
            </w:r>
          </w:p>
          <w:p w14:paraId="3567D781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- максимальный – 0,20 га.</w:t>
            </w:r>
          </w:p>
          <w:p w14:paraId="39CE1C63" w14:textId="6BC336AB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мельного участка – 60</w:t>
            </w:r>
          </w:p>
        </w:tc>
        <w:tc>
          <w:tcPr>
            <w:tcW w:w="3118" w:type="dxa"/>
            <w:vAlign w:val="center"/>
          </w:tcPr>
          <w:p w14:paraId="3323E0D3" w14:textId="763F0D29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жилую застройку в санитарно-защитных зонах, установле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ных в предусмотренном де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й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ствующим законодательством порядке</w:t>
            </w:r>
          </w:p>
        </w:tc>
      </w:tr>
      <w:tr w:rsidR="00CD3CAD" w:rsidRPr="00067253" w14:paraId="009FB72A" w14:textId="77777777" w:rsidTr="00263AFF">
        <w:tc>
          <w:tcPr>
            <w:tcW w:w="2235" w:type="dxa"/>
            <w:vAlign w:val="center"/>
          </w:tcPr>
          <w:p w14:paraId="1BD02626" w14:textId="03C6CD2D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Амбулаторно – п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ликлиническое 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служивание (3.4.1)</w:t>
            </w:r>
          </w:p>
        </w:tc>
        <w:tc>
          <w:tcPr>
            <w:tcW w:w="4677" w:type="dxa"/>
            <w:vAlign w:val="center"/>
          </w:tcPr>
          <w:p w14:paraId="1B543767" w14:textId="7CB9F35D" w:rsidR="00CD3CAD" w:rsidRPr="00CD408B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гра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ж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данам амбулаторно-поликлинической мед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цинской помощи (поликлиники, фельдшерские пункты, пункты здравоохранения, центры м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тери и ребенка, диагностические центры, м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лочные кухни, станции донорства крови, кл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нические лаборатории)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4A1F2047" w14:textId="628FB32B" w:rsid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 xml:space="preserve">Этажность – не выше </w:t>
            </w:r>
            <w:r>
              <w:rPr>
                <w:rFonts w:ascii="Liberation Serif" w:hAnsi="Liberation Serif" w:cs="Arial"/>
                <w:sz w:val="22"/>
                <w:szCs w:val="22"/>
              </w:rPr>
              <w:t>4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 xml:space="preserve"> надземных этажей.</w:t>
            </w:r>
          </w:p>
          <w:p w14:paraId="73F3DB13" w14:textId="27262B45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08DE3BB8" w14:textId="6D2860D6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50A5B864" w14:textId="4117D206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лечебно-профилактические и оздоровительные учреждения общего пользования в сан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тарно-защитных зонах, уст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новленных в предусмотре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ном действующим законод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тельством порядке</w:t>
            </w:r>
          </w:p>
        </w:tc>
      </w:tr>
      <w:tr w:rsidR="00CD3CAD" w:rsidRPr="00067253" w14:paraId="19E2641E" w14:textId="77777777" w:rsidTr="00263AFF">
        <w:tc>
          <w:tcPr>
            <w:tcW w:w="2235" w:type="dxa"/>
            <w:shd w:val="clear" w:color="auto" w:fill="auto"/>
            <w:vAlign w:val="center"/>
          </w:tcPr>
          <w:p w14:paraId="1079A1D8" w14:textId="01B955FA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lastRenderedPageBreak/>
              <w:t>Дошкольное, начальное и среднее общее образование (3.5.1)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2542940B" w14:textId="3E23F7E4" w:rsidR="00CD3CAD" w:rsidRPr="00CD408B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просвещения, дошкольного, начального и среднего общего образования (детские ясли, детские сады, шк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лы, лицеи, гимназии, художественные, муз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ы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кальные школы, образовательные кружки и иные организации, осуществляющие деятел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ность по воспитанию, образованию и просв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щению)</w:t>
            </w:r>
            <w:proofErr w:type="gramEnd"/>
          </w:p>
        </w:tc>
        <w:tc>
          <w:tcPr>
            <w:tcW w:w="5245" w:type="dxa"/>
            <w:shd w:val="clear" w:color="auto" w:fill="auto"/>
            <w:vAlign w:val="center"/>
          </w:tcPr>
          <w:p w14:paraId="0BE1E054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Этажность – не выше 4 надземных этажей.</w:t>
            </w:r>
          </w:p>
          <w:p w14:paraId="7367B3A8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ка – 5 м.</w:t>
            </w:r>
          </w:p>
          <w:p w14:paraId="6C641643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Размеры земельных участков могут быть уменьшены на 25% - в условиях реконструкции; на 15% - при размещении на рельефе с уклоном более 20%.</w:t>
            </w:r>
          </w:p>
          <w:p w14:paraId="41D347AA" w14:textId="7368FD8B" w:rsid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 xml:space="preserve">мельного участка </w:t>
            </w:r>
            <w:r>
              <w:rPr>
                <w:rFonts w:ascii="Liberation Serif" w:hAnsi="Liberation Serif" w:cs="Arial"/>
                <w:sz w:val="22"/>
                <w:szCs w:val="22"/>
              </w:rPr>
              <w:t>–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 xml:space="preserve"> 60</w:t>
            </w:r>
          </w:p>
          <w:p w14:paraId="063622CC" w14:textId="6171196D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5E19372" w14:textId="61E5C0F1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образовательные и детские учреждения в санитарно-защитных зонах, установле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ных в предусмотренном де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й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ствующим законодательством порядке</w:t>
            </w:r>
          </w:p>
        </w:tc>
      </w:tr>
      <w:tr w:rsidR="00CD3CAD" w:rsidRPr="00067253" w14:paraId="1F7C5630" w14:textId="77777777" w:rsidTr="00263AFF">
        <w:tc>
          <w:tcPr>
            <w:tcW w:w="2235" w:type="dxa"/>
            <w:vAlign w:val="center"/>
          </w:tcPr>
          <w:p w14:paraId="176C9C99" w14:textId="1AFD8BF5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Спорт (5.1)</w:t>
            </w:r>
          </w:p>
        </w:tc>
        <w:tc>
          <w:tcPr>
            <w:tcW w:w="4677" w:type="dxa"/>
            <w:vAlign w:val="center"/>
          </w:tcPr>
          <w:p w14:paraId="5FBDE4D8" w14:textId="77777777" w:rsidR="00CD3CAD" w:rsidRPr="00CD3CAD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тельства в качестве спортивных клубов, спо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тивных залов, бассейнов, устройство площ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док для занятия спортом и физкультурой (б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говые дорожки, спортивные сооружения, те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нисные корты, поля для спортивной игры, 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в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ющего инвентаря);</w:t>
            </w:r>
            <w:proofErr w:type="gramEnd"/>
          </w:p>
          <w:p w14:paraId="3CC0652F" w14:textId="13010EDC" w:rsidR="00CD3CAD" w:rsidRPr="00CD408B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спортивных баз и лагерей</w:t>
            </w:r>
          </w:p>
        </w:tc>
        <w:tc>
          <w:tcPr>
            <w:tcW w:w="5245" w:type="dxa"/>
            <w:vAlign w:val="center"/>
          </w:tcPr>
          <w:p w14:paraId="79D809F7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этажей;</w:t>
            </w:r>
          </w:p>
          <w:p w14:paraId="700350CC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ка до зданий, строений, сооружений – 3 м</w:t>
            </w:r>
          </w:p>
          <w:p w14:paraId="4A3F9CEB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мельного участка – 60;</w:t>
            </w:r>
          </w:p>
          <w:p w14:paraId="3BF6A07B" w14:textId="0573B220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7F775171" w14:textId="70A5BFA5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спортивные сооружения в 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нитарно-защитных зонах, установленных в предусмо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ренном действующим закон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дательством порядке</w:t>
            </w:r>
          </w:p>
        </w:tc>
      </w:tr>
      <w:tr w:rsidR="00CD3CAD" w:rsidRPr="00067253" w14:paraId="2622FDE3" w14:textId="77777777" w:rsidTr="00263AFF">
        <w:tc>
          <w:tcPr>
            <w:tcW w:w="2235" w:type="dxa"/>
            <w:vAlign w:val="center"/>
          </w:tcPr>
          <w:p w14:paraId="000325C4" w14:textId="7425F11E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Коммунальное 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служивание (3.1)</w:t>
            </w:r>
          </w:p>
        </w:tc>
        <w:tc>
          <w:tcPr>
            <w:tcW w:w="4677" w:type="dxa"/>
            <w:vAlign w:val="center"/>
          </w:tcPr>
          <w:p w14:paraId="13CC77C5" w14:textId="38E39FFF" w:rsidR="00CD3CAD" w:rsidRPr="00CD408B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тельства в целях обеспечения физических и юридических лиц коммунальными услугами, в частности: поставки воды, тепла, электрич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ства, газа, предоставления услуг связи, отвода канализационных стоков, очистки и уборки объектов недвижимости</w:t>
            </w:r>
          </w:p>
        </w:tc>
        <w:tc>
          <w:tcPr>
            <w:tcW w:w="5245" w:type="dxa"/>
            <w:vAlign w:val="center"/>
          </w:tcPr>
          <w:p w14:paraId="0098E159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 земельного участка до зданий, строений, сооружений, не являющихся линейными объектами – 1 м;</w:t>
            </w:r>
          </w:p>
          <w:p w14:paraId="0409B547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мельного участка – 100;</w:t>
            </w:r>
          </w:p>
          <w:p w14:paraId="261B7073" w14:textId="037C2323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05B5AFB9" w14:textId="77777777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CD3CAD" w:rsidRPr="00067253" w14:paraId="1F3F9248" w14:textId="77777777" w:rsidTr="00263AFF">
        <w:tc>
          <w:tcPr>
            <w:tcW w:w="2235" w:type="dxa"/>
            <w:vAlign w:val="center"/>
          </w:tcPr>
          <w:p w14:paraId="74C35FDF" w14:textId="79A4C4AA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lastRenderedPageBreak/>
              <w:t>Земельные участки (территории) общего пользования (12.0)</w:t>
            </w:r>
          </w:p>
        </w:tc>
        <w:tc>
          <w:tcPr>
            <w:tcW w:w="4677" w:type="dxa"/>
            <w:vAlign w:val="center"/>
          </w:tcPr>
          <w:p w14:paraId="0641DBA3" w14:textId="5144B9A7" w:rsidR="00CD3CAD" w:rsidRPr="00CD408B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ров</w:t>
            </w:r>
            <w:proofErr w:type="gramEnd"/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д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ных переходов, набережных, береговых полос водных объектов общего пользования, скв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ров, бульваров, площадей, проездов, малых архитектурных форм благоустройства</w:t>
            </w:r>
          </w:p>
        </w:tc>
        <w:tc>
          <w:tcPr>
            <w:tcW w:w="5245" w:type="dxa"/>
            <w:vAlign w:val="center"/>
          </w:tcPr>
          <w:p w14:paraId="2793A5CD" w14:textId="14E0889B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раметры разрешенного строительства, реконстру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к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ции объектов капитального строительства не подл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664C7C0B" w14:textId="77777777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47BEBAA7" w14:textId="77777777" w:rsidR="00067253" w:rsidRPr="001F62F4" w:rsidRDefault="00067253" w:rsidP="00CD3CAD">
      <w:pPr>
        <w:rPr>
          <w:rFonts w:ascii="Liberation Serif" w:hAnsi="Liberation Serif" w:cs="Arial"/>
          <w:sz w:val="16"/>
          <w:szCs w:val="16"/>
        </w:rPr>
      </w:pPr>
    </w:p>
    <w:p w14:paraId="00969E04" w14:textId="4002F70A" w:rsidR="00067253" w:rsidRDefault="001F62F4" w:rsidP="00CD3CAD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2.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152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677"/>
        <w:gridCol w:w="5245"/>
        <w:gridCol w:w="3118"/>
      </w:tblGrid>
      <w:tr w:rsidR="00CD3CAD" w:rsidRPr="00391226" w14:paraId="469AFC4E" w14:textId="77777777" w:rsidTr="00263AFF">
        <w:trPr>
          <w:trHeight w:val="192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7FB77BBA" w14:textId="77777777" w:rsidR="00CD3CAD" w:rsidRPr="00391226" w:rsidRDefault="00CD3CAD" w:rsidP="004F4DEF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245" w:type="dxa"/>
            <w:vMerge w:val="restart"/>
            <w:vAlign w:val="center"/>
          </w:tcPr>
          <w:p w14:paraId="3D129C69" w14:textId="77777777" w:rsidR="00CD3CAD" w:rsidRPr="00391226" w:rsidRDefault="00CD3CAD" w:rsidP="004F4DEF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8" w:type="dxa"/>
            <w:vMerge w:val="restart"/>
            <w:vAlign w:val="center"/>
          </w:tcPr>
          <w:p w14:paraId="0E073C24" w14:textId="77777777" w:rsidR="00CD3CAD" w:rsidRPr="00391226" w:rsidRDefault="00CD3CAD" w:rsidP="004F4DEF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CD3CAD" w:rsidRPr="00391226" w14:paraId="07C18DAF" w14:textId="77777777" w:rsidTr="00263AFF">
        <w:trPr>
          <w:trHeight w:val="142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42CE2443" w14:textId="77777777" w:rsidR="00CD3CAD" w:rsidRPr="00391226" w:rsidRDefault="00CD3CAD" w:rsidP="004F4DEF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951F5B4" w14:textId="77777777" w:rsidR="00CD3CAD" w:rsidRPr="00391226" w:rsidRDefault="00CD3CAD" w:rsidP="004F4DEF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245" w:type="dxa"/>
            <w:vMerge/>
            <w:vAlign w:val="center"/>
          </w:tcPr>
          <w:p w14:paraId="584BF2A6" w14:textId="77777777" w:rsidR="00CD3CAD" w:rsidRPr="00391226" w:rsidRDefault="00CD3CAD" w:rsidP="004F4DEF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14:paraId="74A8B8AC" w14:textId="77777777" w:rsidR="00CD3CAD" w:rsidRPr="00391226" w:rsidRDefault="00CD3CAD" w:rsidP="004F4DEF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CD3CAD" w:rsidRPr="00CD408B" w14:paraId="26CB4BC2" w14:textId="77777777" w:rsidTr="00263AFF">
        <w:trPr>
          <w:trHeight w:val="1502"/>
        </w:trPr>
        <w:tc>
          <w:tcPr>
            <w:tcW w:w="2235" w:type="dxa"/>
            <w:vAlign w:val="center"/>
          </w:tcPr>
          <w:p w14:paraId="276514F8" w14:textId="5749CA67" w:rsidR="00CD3CAD" w:rsidRPr="00CD408B" w:rsidRDefault="00CD3CA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Бытовое обслужив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ние (3.3)</w:t>
            </w:r>
          </w:p>
        </w:tc>
        <w:tc>
          <w:tcPr>
            <w:tcW w:w="4677" w:type="dxa"/>
            <w:vAlign w:val="center"/>
          </w:tcPr>
          <w:p w14:paraId="29A0B3B3" w14:textId="72825AB8" w:rsidR="00CD3CAD" w:rsidRPr="00CD408B" w:rsidRDefault="00CD3CAD" w:rsidP="004F4DEF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нас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лению или организациям бытовых услуг (м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стерские мелкого ремонта, ателье, бани, п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рикмахерские, прачечные, химчистки, пох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ронные бюро)</w:t>
            </w:r>
          </w:p>
        </w:tc>
        <w:tc>
          <w:tcPr>
            <w:tcW w:w="5245" w:type="dxa"/>
            <w:vAlign w:val="center"/>
          </w:tcPr>
          <w:p w14:paraId="40DCC3CB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705024F9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оружений – 3 м.</w:t>
            </w:r>
          </w:p>
          <w:p w14:paraId="4DA769AE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23D352C8" w14:textId="2A8E1067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7D1B990C" w14:textId="6026289E" w:rsidR="00CD3CAD" w:rsidRPr="00CD408B" w:rsidRDefault="00CD3CA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CD3CAD" w:rsidRPr="00CD408B" w14:paraId="27D4D576" w14:textId="77777777" w:rsidTr="00263AFF">
        <w:trPr>
          <w:trHeight w:val="531"/>
        </w:trPr>
        <w:tc>
          <w:tcPr>
            <w:tcW w:w="2235" w:type="dxa"/>
            <w:vAlign w:val="center"/>
          </w:tcPr>
          <w:p w14:paraId="0BB109A6" w14:textId="67E93453" w:rsidR="00CD3CAD" w:rsidRPr="00CD408B" w:rsidRDefault="00CD3CA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Магазины (4.4)</w:t>
            </w:r>
          </w:p>
        </w:tc>
        <w:tc>
          <w:tcPr>
            <w:tcW w:w="4677" w:type="dxa"/>
            <w:vAlign w:val="center"/>
          </w:tcPr>
          <w:p w14:paraId="21CBD21D" w14:textId="788951BB" w:rsidR="00CD3CAD" w:rsidRPr="00CD408B" w:rsidRDefault="00CD3CAD" w:rsidP="004F4DEF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продажи тов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ров, торговая площадь которых составляет до 5000 кв. м</w:t>
            </w:r>
          </w:p>
        </w:tc>
        <w:tc>
          <w:tcPr>
            <w:tcW w:w="5245" w:type="dxa"/>
            <w:vAlign w:val="center"/>
          </w:tcPr>
          <w:p w14:paraId="5159E9F0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01707EDF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53BFECF4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23486DD7" w14:textId="04F23279" w:rsidR="00CD3CAD" w:rsidRPr="00CD408B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2CAA99A3" w14:textId="77777777" w:rsidR="00CD3CAD" w:rsidRPr="00CD408B" w:rsidRDefault="00CD3CA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CD3CAD" w:rsidRPr="00CD408B" w14:paraId="2BB0B8B6" w14:textId="77777777" w:rsidTr="00263AFF">
        <w:trPr>
          <w:trHeight w:val="1502"/>
        </w:trPr>
        <w:tc>
          <w:tcPr>
            <w:tcW w:w="2235" w:type="dxa"/>
            <w:vAlign w:val="center"/>
          </w:tcPr>
          <w:p w14:paraId="48AA8C9B" w14:textId="51DC21AE" w:rsidR="00CD3CAD" w:rsidRPr="00CD3CAD" w:rsidRDefault="00CD3CA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lastRenderedPageBreak/>
              <w:t>Гостиничное обсл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живание (4.7)</w:t>
            </w:r>
          </w:p>
        </w:tc>
        <w:tc>
          <w:tcPr>
            <w:tcW w:w="4677" w:type="dxa"/>
            <w:vAlign w:val="center"/>
          </w:tcPr>
          <w:p w14:paraId="51E0F4B8" w14:textId="77B93AF9" w:rsidR="00CD3CAD" w:rsidRPr="00CD3CAD" w:rsidRDefault="00CD3CAD" w:rsidP="004F4DEF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гостиниц, а также иных зданий, используемых с целью извлечения предпр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нимательской выгоды из предоставления ж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лого помещения для временного проживания в них</w:t>
            </w:r>
          </w:p>
        </w:tc>
        <w:tc>
          <w:tcPr>
            <w:tcW w:w="5245" w:type="dxa"/>
            <w:vAlign w:val="center"/>
          </w:tcPr>
          <w:p w14:paraId="10625E34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28C4B2C1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1D0A62FE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3E190B97" w14:textId="32846BB0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61DE640A" w14:textId="77777777" w:rsidR="00CD3CAD" w:rsidRPr="00CD408B" w:rsidRDefault="00CD3CA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CD3CAD" w:rsidRPr="00CD408B" w14:paraId="6D1FB011" w14:textId="77777777" w:rsidTr="00263AFF">
        <w:trPr>
          <w:trHeight w:val="1502"/>
        </w:trPr>
        <w:tc>
          <w:tcPr>
            <w:tcW w:w="2235" w:type="dxa"/>
            <w:vAlign w:val="center"/>
          </w:tcPr>
          <w:p w14:paraId="1C7A9DFE" w14:textId="120D9E11" w:rsidR="00CD3CAD" w:rsidRPr="00CD3CAD" w:rsidRDefault="00CD3CA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Амбулаторное вет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ринарное обслуж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вание (3.10.1)</w:t>
            </w:r>
          </w:p>
        </w:tc>
        <w:tc>
          <w:tcPr>
            <w:tcW w:w="4677" w:type="dxa"/>
            <w:vAlign w:val="center"/>
          </w:tcPr>
          <w:p w14:paraId="270BE03B" w14:textId="49FBE9E8" w:rsidR="00CD3CAD" w:rsidRPr="00CD3CAD" w:rsidRDefault="00CD3CAD" w:rsidP="004F4DEF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вет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ринарных услуг без содержания животных</w:t>
            </w:r>
          </w:p>
        </w:tc>
        <w:tc>
          <w:tcPr>
            <w:tcW w:w="5245" w:type="dxa"/>
            <w:vAlign w:val="center"/>
          </w:tcPr>
          <w:p w14:paraId="1B84F578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56C9AE1F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1229B794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0DA611CD" w14:textId="657453D9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37059B32" w14:textId="77777777" w:rsidR="00CD3CAD" w:rsidRPr="00CD408B" w:rsidRDefault="00CD3CA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CD3CAD" w:rsidRPr="00CD408B" w14:paraId="136DF5E4" w14:textId="77777777" w:rsidTr="00263AFF">
        <w:trPr>
          <w:trHeight w:val="531"/>
        </w:trPr>
        <w:tc>
          <w:tcPr>
            <w:tcW w:w="2235" w:type="dxa"/>
            <w:vAlign w:val="center"/>
          </w:tcPr>
          <w:p w14:paraId="01399CE3" w14:textId="03187AF3" w:rsidR="00CD3CAD" w:rsidRPr="00CD3CAD" w:rsidRDefault="00CD3CA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Ведение огородн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чества (13.1)</w:t>
            </w:r>
          </w:p>
        </w:tc>
        <w:tc>
          <w:tcPr>
            <w:tcW w:w="4677" w:type="dxa"/>
            <w:vAlign w:val="center"/>
          </w:tcPr>
          <w:p w14:paraId="0CE0F2E2" w14:textId="77777777" w:rsidR="00CD3CAD" w:rsidRPr="00CD3CAD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Осуществление деятельности, связанной с в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ы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ращиванием ягодных, овощных, бахчевых или иных сельскохозяйственных культур и карт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феля;</w:t>
            </w:r>
          </w:p>
          <w:p w14:paraId="1A445901" w14:textId="2CD2780F" w:rsidR="00CD3CAD" w:rsidRPr="00CD3CAD" w:rsidRDefault="00CD3CAD" w:rsidP="00CD3CAD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некапитального жилого строения и хозяйственных строений и сооружений, предназначенных для хранения сельскохозя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й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ственных орудий труда и выращенной сел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скохозяйственной продукции</w:t>
            </w:r>
          </w:p>
        </w:tc>
        <w:tc>
          <w:tcPr>
            <w:tcW w:w="5245" w:type="dxa"/>
            <w:vAlign w:val="center"/>
          </w:tcPr>
          <w:p w14:paraId="671FBD10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Минимальные отступы от границ земельного учас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ка до зданий, строений, сооружений:</w:t>
            </w:r>
          </w:p>
          <w:p w14:paraId="47A4F6BD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проездов – 3 м;</w:t>
            </w:r>
          </w:p>
          <w:p w14:paraId="1E9A8807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улиц - 5 м;</w:t>
            </w:r>
          </w:p>
          <w:p w14:paraId="29614671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 xml:space="preserve">- со стороны смежного участка - 3 м. </w:t>
            </w:r>
          </w:p>
          <w:p w14:paraId="13D824FC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Минимальные отступы от границ земельного учас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ка до хозяйственных построек:</w:t>
            </w:r>
          </w:p>
          <w:p w14:paraId="660F9968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проездов и улиц – 5м;</w:t>
            </w:r>
          </w:p>
          <w:p w14:paraId="7F7D1E04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- со стороны смежных участков – 1м.</w:t>
            </w:r>
          </w:p>
          <w:p w14:paraId="7DF58D97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Размеры земельных участков:</w:t>
            </w:r>
          </w:p>
          <w:p w14:paraId="5045C9B9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- минимальный – 0,04 га;</w:t>
            </w:r>
          </w:p>
          <w:p w14:paraId="20589F64" w14:textId="77777777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- максимальный – 0,20 га.</w:t>
            </w:r>
          </w:p>
          <w:p w14:paraId="4B17391B" w14:textId="02E7895D" w:rsidR="00CD3CAD" w:rsidRPr="00CD3CAD" w:rsidRDefault="00CD3CAD" w:rsidP="00CD3CA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Высота ограждения земельных участков - до 2 м.</w:t>
            </w:r>
          </w:p>
        </w:tc>
        <w:tc>
          <w:tcPr>
            <w:tcW w:w="3118" w:type="dxa"/>
            <w:vAlign w:val="center"/>
          </w:tcPr>
          <w:p w14:paraId="54F6998F" w14:textId="77777777" w:rsidR="00CD3CAD" w:rsidRPr="00CD408B" w:rsidRDefault="00CD3CA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7BE9E532" w14:textId="51DBFCF0" w:rsidR="00067253" w:rsidRPr="00391226" w:rsidRDefault="001F62F4" w:rsidP="0060152A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lastRenderedPageBreak/>
        <w:t>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52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245"/>
        <w:gridCol w:w="3118"/>
      </w:tblGrid>
      <w:tr w:rsidR="00586893" w:rsidRPr="00586893" w14:paraId="2500B142" w14:textId="77777777" w:rsidTr="00263AFF">
        <w:trPr>
          <w:trHeight w:val="20"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570A9D3C" w14:textId="77777777" w:rsidR="00067253" w:rsidRPr="00391226" w:rsidRDefault="00067253" w:rsidP="0060152A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245" w:type="dxa"/>
            <w:vMerge w:val="restart"/>
            <w:vAlign w:val="center"/>
          </w:tcPr>
          <w:p w14:paraId="4D3EDA31" w14:textId="77777777" w:rsidR="00067253" w:rsidRPr="00391226" w:rsidRDefault="00067253" w:rsidP="0060152A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8" w:type="dxa"/>
            <w:vMerge w:val="restart"/>
            <w:vAlign w:val="center"/>
          </w:tcPr>
          <w:p w14:paraId="7F456A01" w14:textId="77777777" w:rsidR="00067253" w:rsidRPr="00391226" w:rsidRDefault="00067253" w:rsidP="0060152A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586893" w:rsidRPr="00586893" w14:paraId="534A87A1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269D056C" w14:textId="77777777" w:rsidR="00067253" w:rsidRPr="00391226" w:rsidRDefault="00067253" w:rsidP="0060152A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0E5CEE8" w14:textId="77777777" w:rsidR="00067253" w:rsidRPr="00391226" w:rsidRDefault="00067253" w:rsidP="0060152A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391226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245" w:type="dxa"/>
            <w:vMerge/>
            <w:vAlign w:val="center"/>
          </w:tcPr>
          <w:p w14:paraId="3B3F8FD8" w14:textId="77777777" w:rsidR="00067253" w:rsidRPr="00391226" w:rsidRDefault="00067253" w:rsidP="0060152A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14:paraId="107E2B29" w14:textId="77777777" w:rsidR="00067253" w:rsidRPr="00391226" w:rsidRDefault="00067253" w:rsidP="0060152A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60152A" w:rsidRPr="00586893" w14:paraId="44A053B6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5691344A" w14:textId="498872C4" w:rsidR="0060152A" w:rsidRPr="00391226" w:rsidRDefault="0060152A" w:rsidP="0060152A">
            <w:pPr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Коммунальное 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служивание (3.1)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1B8FD1F4" w14:textId="12A79FC0" w:rsidR="0060152A" w:rsidRPr="00391226" w:rsidRDefault="0060152A" w:rsidP="0060152A">
            <w:pPr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тельства в целях обеспечения физических и юридических лиц коммунальными услугами, в частности: поставки воды, тепла, электрич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ства, газа, предоставления услуг связи, отвода канализационных стоков, очистки и уборки объектов недвижимости</w:t>
            </w:r>
          </w:p>
        </w:tc>
        <w:tc>
          <w:tcPr>
            <w:tcW w:w="5245" w:type="dxa"/>
            <w:vAlign w:val="center"/>
          </w:tcPr>
          <w:p w14:paraId="43A8345C" w14:textId="77777777" w:rsidR="0060152A" w:rsidRPr="00CD3CAD" w:rsidRDefault="0060152A" w:rsidP="0060152A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 земельного участка до зданий, строений, сооружений, не являющихся линейными объектами – 1 м;</w:t>
            </w:r>
          </w:p>
          <w:p w14:paraId="26ED7C53" w14:textId="77777777" w:rsidR="0060152A" w:rsidRPr="00CD3CAD" w:rsidRDefault="0060152A" w:rsidP="0060152A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мельного участка – 100;</w:t>
            </w:r>
          </w:p>
          <w:p w14:paraId="777633A9" w14:textId="7FC739E4" w:rsidR="0060152A" w:rsidRPr="00391226" w:rsidRDefault="0060152A" w:rsidP="0060152A">
            <w:pPr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0CA8D92D" w14:textId="77777777" w:rsidR="0060152A" w:rsidRPr="00391226" w:rsidRDefault="0060152A" w:rsidP="0060152A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60152A" w:rsidRPr="00586893" w14:paraId="04B2FD5E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74DF6E40" w14:textId="1904D372" w:rsidR="0060152A" w:rsidRPr="00391226" w:rsidRDefault="0060152A" w:rsidP="0060152A">
            <w:pPr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3A957D6B" w14:textId="69307A61" w:rsidR="0060152A" w:rsidRPr="00391226" w:rsidRDefault="0060152A" w:rsidP="0060152A">
            <w:pPr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ров</w:t>
            </w:r>
            <w:proofErr w:type="gramEnd"/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д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ных переходов, набережных, береговых полос водных объектов общего пользования, скв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ров, бульваров, площадей, проездов, малых архитектурных форм благоустройства</w:t>
            </w:r>
          </w:p>
        </w:tc>
        <w:tc>
          <w:tcPr>
            <w:tcW w:w="5245" w:type="dxa"/>
            <w:vAlign w:val="center"/>
          </w:tcPr>
          <w:p w14:paraId="13F94891" w14:textId="03D3BD66" w:rsidR="0060152A" w:rsidRPr="00391226" w:rsidRDefault="0060152A" w:rsidP="0060152A">
            <w:pPr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раметры разрешенного строительства, реконстру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к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ции объектов капитального строительства не подл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5D619C38" w14:textId="77777777" w:rsidR="0060152A" w:rsidRPr="00391226" w:rsidRDefault="0060152A" w:rsidP="0060152A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</w:tbl>
    <w:p w14:paraId="7A825EED" w14:textId="77777777" w:rsidR="00067253" w:rsidRPr="00067253" w:rsidRDefault="00067253" w:rsidP="0060152A">
      <w:pPr>
        <w:rPr>
          <w:rFonts w:ascii="Liberation Serif" w:hAnsi="Liberation Serif" w:cs="Arial"/>
          <w:b/>
          <w:sz w:val="26"/>
          <w:szCs w:val="26"/>
          <w:u w:val="single"/>
        </w:rPr>
      </w:pPr>
    </w:p>
    <w:p w14:paraId="76809D7C" w14:textId="3F55A9CE" w:rsidR="00067253" w:rsidRDefault="00425A13" w:rsidP="0060152A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ЗО</w:t>
      </w:r>
      <w:r w:rsidR="00067253" w:rsidRPr="00036426">
        <w:rPr>
          <w:rFonts w:ascii="Liberation Serif" w:hAnsi="Liberation Serif"/>
          <w:b/>
        </w:rPr>
        <w:t>НА ЗАСТРОЙКИ МАЛОЭТАЖНЫМИ ЖИЛЫМИ ДОМАМИ (Ж</w:t>
      </w:r>
      <w:proofErr w:type="gramStart"/>
      <w:r w:rsidR="00067253" w:rsidRPr="00036426">
        <w:rPr>
          <w:rFonts w:ascii="Liberation Serif" w:hAnsi="Liberation Serif"/>
          <w:b/>
        </w:rPr>
        <w:t>2</w:t>
      </w:r>
      <w:proofErr w:type="gramEnd"/>
      <w:r w:rsidR="00067253" w:rsidRPr="00036426">
        <w:rPr>
          <w:rFonts w:ascii="Liberation Serif" w:hAnsi="Liberation Serif"/>
          <w:b/>
        </w:rPr>
        <w:t>)</w:t>
      </w:r>
    </w:p>
    <w:p w14:paraId="3A89025C" w14:textId="5FAA79BC" w:rsidR="00EA7AC4" w:rsidRPr="00EA7AC4" w:rsidRDefault="00EA7AC4" w:rsidP="0060152A">
      <w:pPr>
        <w:jc w:val="both"/>
        <w:rPr>
          <w:rFonts w:ascii="Liberation Serif" w:hAnsi="Liberation Serif"/>
        </w:rPr>
      </w:pPr>
      <w:r w:rsidRPr="00EA7AC4">
        <w:rPr>
          <w:rFonts w:ascii="Liberation Serif" w:hAnsi="Liberation Serif"/>
        </w:rPr>
        <w:t xml:space="preserve">Ограничения использования земельных участков и объектов капитального строительства, расположенных в зоне </w:t>
      </w:r>
      <w:r>
        <w:rPr>
          <w:rFonts w:ascii="Liberation Serif" w:hAnsi="Liberation Serif"/>
        </w:rPr>
        <w:t>Ж</w:t>
      </w:r>
      <w:proofErr w:type="gramStart"/>
      <w:r>
        <w:rPr>
          <w:rFonts w:ascii="Liberation Serif" w:hAnsi="Liberation Serif"/>
        </w:rPr>
        <w:t>2</w:t>
      </w:r>
      <w:proofErr w:type="gramEnd"/>
      <w:r w:rsidRPr="00EA7AC4">
        <w:rPr>
          <w:rFonts w:ascii="Liberation Serif" w:hAnsi="Liberation Serif"/>
        </w:rPr>
        <w:t xml:space="preserve"> и попадающие в гран</w:t>
      </w:r>
      <w:r w:rsidRPr="00EA7AC4">
        <w:rPr>
          <w:rFonts w:ascii="Liberation Serif" w:hAnsi="Liberation Serif"/>
        </w:rPr>
        <w:t>и</w:t>
      </w:r>
      <w:r w:rsidRPr="00EA7AC4">
        <w:rPr>
          <w:rFonts w:ascii="Liberation Serif" w:hAnsi="Liberation Serif"/>
        </w:rPr>
        <w:t xml:space="preserve">цы зон с особыми условиями использования территории, определяются Главой </w:t>
      </w:r>
      <w:r w:rsidR="004F4DEF">
        <w:rPr>
          <w:rFonts w:ascii="Liberation Serif" w:hAnsi="Liberation Serif"/>
        </w:rPr>
        <w:t>7</w:t>
      </w:r>
      <w:r w:rsidRPr="00EA7AC4">
        <w:rPr>
          <w:rFonts w:ascii="Liberation Serif" w:hAnsi="Liberation Serif"/>
        </w:rPr>
        <w:t xml:space="preserve"> Правил.</w:t>
      </w:r>
    </w:p>
    <w:p w14:paraId="713D044D" w14:textId="3D04D238" w:rsidR="00067253" w:rsidRDefault="00425A13" w:rsidP="0060152A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2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245"/>
        <w:gridCol w:w="3118"/>
      </w:tblGrid>
      <w:tr w:rsidR="0060152A" w:rsidRPr="00926BD8" w14:paraId="57679F87" w14:textId="77777777" w:rsidTr="00263AFF">
        <w:trPr>
          <w:trHeight w:val="20"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788C82BE" w14:textId="77777777" w:rsidR="0060152A" w:rsidRPr="00926BD8" w:rsidRDefault="0060152A" w:rsidP="004F4DEF">
            <w:pPr>
              <w:jc w:val="center"/>
              <w:rPr>
                <w:rFonts w:ascii="Liberation Serif" w:hAnsi="Liberation Serif"/>
                <w:b/>
                <w:sz w:val="20"/>
                <w:szCs w:val="22"/>
              </w:rPr>
            </w:pPr>
            <w:r w:rsidRPr="00926BD8">
              <w:rPr>
                <w:rFonts w:ascii="Liberation Serif" w:hAnsi="Liberation Serif"/>
                <w:b/>
                <w:sz w:val="20"/>
                <w:szCs w:val="22"/>
              </w:rPr>
              <w:t>Виды использования</w:t>
            </w:r>
          </w:p>
        </w:tc>
        <w:tc>
          <w:tcPr>
            <w:tcW w:w="5245" w:type="dxa"/>
            <w:vMerge w:val="restart"/>
            <w:vAlign w:val="center"/>
          </w:tcPr>
          <w:p w14:paraId="4180BCBE" w14:textId="77777777" w:rsidR="0060152A" w:rsidRPr="00926BD8" w:rsidRDefault="0060152A" w:rsidP="004F4DEF">
            <w:pPr>
              <w:jc w:val="center"/>
              <w:rPr>
                <w:rFonts w:ascii="Liberation Serif" w:hAnsi="Liberation Serif"/>
                <w:b/>
                <w:sz w:val="20"/>
                <w:szCs w:val="22"/>
              </w:rPr>
            </w:pPr>
            <w:r w:rsidRPr="00926BD8">
              <w:rPr>
                <w:rFonts w:ascii="Liberation Serif" w:hAnsi="Liberation Serif"/>
                <w:b/>
                <w:sz w:val="20"/>
                <w:szCs w:val="22"/>
              </w:rPr>
              <w:t>Параметры разрешенного использования</w:t>
            </w:r>
          </w:p>
        </w:tc>
        <w:tc>
          <w:tcPr>
            <w:tcW w:w="3118" w:type="dxa"/>
            <w:vMerge w:val="restart"/>
            <w:vAlign w:val="center"/>
          </w:tcPr>
          <w:p w14:paraId="02D59952" w14:textId="77777777" w:rsidR="0060152A" w:rsidRPr="00926BD8" w:rsidRDefault="0060152A" w:rsidP="004F4DEF">
            <w:pPr>
              <w:jc w:val="center"/>
              <w:rPr>
                <w:rFonts w:ascii="Liberation Serif" w:hAnsi="Liberation Serif"/>
                <w:b/>
                <w:sz w:val="20"/>
                <w:szCs w:val="22"/>
              </w:rPr>
            </w:pPr>
            <w:r w:rsidRPr="00926BD8">
              <w:rPr>
                <w:rFonts w:ascii="Liberation Serif" w:hAnsi="Liberation Serif"/>
                <w:b/>
                <w:sz w:val="20"/>
                <w:szCs w:val="22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60152A" w:rsidRPr="00926BD8" w14:paraId="0918BEBA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3D5FD57D" w14:textId="77777777" w:rsidR="0060152A" w:rsidRPr="00926BD8" w:rsidRDefault="0060152A" w:rsidP="004F4DEF">
            <w:pPr>
              <w:jc w:val="center"/>
              <w:rPr>
                <w:rFonts w:ascii="Liberation Serif" w:hAnsi="Liberation Serif"/>
                <w:b/>
                <w:sz w:val="20"/>
                <w:szCs w:val="22"/>
              </w:rPr>
            </w:pPr>
            <w:r w:rsidRPr="00926BD8">
              <w:rPr>
                <w:rFonts w:ascii="Liberation Serif" w:hAnsi="Liberation Serif"/>
                <w:b/>
                <w:sz w:val="20"/>
                <w:szCs w:val="22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208DE5EB" w14:textId="77777777" w:rsidR="0060152A" w:rsidRPr="00926BD8" w:rsidRDefault="0060152A" w:rsidP="004F4DEF">
            <w:pPr>
              <w:jc w:val="center"/>
              <w:rPr>
                <w:rFonts w:ascii="Liberation Serif" w:hAnsi="Liberation Serif"/>
                <w:b/>
                <w:sz w:val="20"/>
                <w:szCs w:val="22"/>
              </w:rPr>
            </w:pPr>
            <w:r w:rsidRPr="00926BD8">
              <w:rPr>
                <w:rFonts w:ascii="Liberation Serif" w:hAnsi="Liberation Serif"/>
                <w:b/>
                <w:sz w:val="20"/>
                <w:szCs w:val="22"/>
              </w:rPr>
              <w:t>Описание вида использования</w:t>
            </w:r>
          </w:p>
        </w:tc>
        <w:tc>
          <w:tcPr>
            <w:tcW w:w="5245" w:type="dxa"/>
            <w:vMerge/>
            <w:vAlign w:val="center"/>
          </w:tcPr>
          <w:p w14:paraId="7EBA231D" w14:textId="77777777" w:rsidR="0060152A" w:rsidRPr="00926BD8" w:rsidRDefault="0060152A" w:rsidP="004F4DEF">
            <w:pPr>
              <w:jc w:val="center"/>
              <w:rPr>
                <w:rFonts w:ascii="Liberation Serif" w:hAnsi="Liberation Serif"/>
                <w:b/>
                <w:sz w:val="20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14:paraId="45E1F8F6" w14:textId="77777777" w:rsidR="0060152A" w:rsidRPr="00926BD8" w:rsidRDefault="0060152A" w:rsidP="004F4DEF">
            <w:pPr>
              <w:jc w:val="center"/>
              <w:rPr>
                <w:rFonts w:ascii="Liberation Serif" w:hAnsi="Liberation Serif"/>
                <w:b/>
                <w:sz w:val="20"/>
                <w:szCs w:val="22"/>
              </w:rPr>
            </w:pPr>
          </w:p>
        </w:tc>
      </w:tr>
      <w:tr w:rsidR="0060152A" w:rsidRPr="00926BD8" w14:paraId="56F1ECAB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599261" w14:textId="422CB0EC" w:rsidR="0060152A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Малоэтажная мног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о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квартирная жилая застройка (2.1.1)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C91A6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Размещение малоэтажного многоквартирного жилого дома (дом, пригодный для постоянного проживания, высотой до 4 этажей, включая мансардный);</w:t>
            </w:r>
          </w:p>
          <w:p w14:paraId="246C85B7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разведение декоративных и плодовых дерев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ь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ев, овощных и ягодных культур;</w:t>
            </w:r>
          </w:p>
          <w:p w14:paraId="7252936C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размещение индивидуальных гаражей и иных вспомогательных сооружений;</w:t>
            </w:r>
          </w:p>
          <w:p w14:paraId="64EE7D2F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обустройство спортивных и детских площ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а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lastRenderedPageBreak/>
              <w:t>док, площадок отдыха;</w:t>
            </w:r>
          </w:p>
          <w:p w14:paraId="28515E8B" w14:textId="2C4563F2" w:rsidR="0060152A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размещение объектов обслуживания жилой застройки во встроенных, пристроенных и встроенно-пристроенных помещениях мал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о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  <w:tc>
          <w:tcPr>
            <w:tcW w:w="5245" w:type="dxa"/>
            <w:vAlign w:val="center"/>
          </w:tcPr>
          <w:p w14:paraId="6A202796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lastRenderedPageBreak/>
              <w:t xml:space="preserve">Этажность – до 4 этажей, включая </w:t>
            </w:r>
            <w:proofErr w:type="gramStart"/>
            <w:r w:rsidRPr="00926BD8">
              <w:rPr>
                <w:rFonts w:ascii="Liberation Serif" w:hAnsi="Liberation Serif"/>
                <w:sz w:val="22"/>
                <w:szCs w:val="22"/>
              </w:rPr>
              <w:t>мансардный</w:t>
            </w:r>
            <w:proofErr w:type="gramEnd"/>
            <w:r w:rsidRPr="00926BD8">
              <w:rPr>
                <w:rFonts w:ascii="Liberation Serif" w:hAnsi="Liberation Serif"/>
                <w:sz w:val="22"/>
                <w:szCs w:val="22"/>
              </w:rPr>
              <w:t>.</w:t>
            </w:r>
          </w:p>
          <w:p w14:paraId="6E9B97E8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Минимальные отступы от границ земельного учас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ка до жилого дома:</w:t>
            </w:r>
          </w:p>
          <w:p w14:paraId="621F8721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- со стороны красных линий проездов – 3 м;</w:t>
            </w:r>
          </w:p>
          <w:p w14:paraId="6E8FF3BF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- со стороны красных линий улиц - 5 м;</w:t>
            </w:r>
          </w:p>
          <w:p w14:paraId="2386E2C5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 xml:space="preserve">- со стороны смежного участка - 3 м. </w:t>
            </w:r>
          </w:p>
          <w:p w14:paraId="08B66720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Минимальные отступы от границ земельного учас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ка до хозяйственных построек:</w:t>
            </w:r>
          </w:p>
          <w:p w14:paraId="589EFC02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- со стороны красных линий проездов и улиц - 5м;</w:t>
            </w:r>
          </w:p>
          <w:p w14:paraId="6636BA35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lastRenderedPageBreak/>
              <w:t>- со стороны смежных участков – 1м.</w:t>
            </w:r>
          </w:p>
          <w:p w14:paraId="5C926928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ка при строительстве, реконструкции жилых домов блокированной застройки в месте примыкания с с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о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седним блоком или соседними блоками - 0 м.</w:t>
            </w:r>
          </w:p>
          <w:p w14:paraId="77D8FE91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е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мельного участка – 35.</w:t>
            </w:r>
          </w:p>
          <w:p w14:paraId="14A335A8" w14:textId="5AAAF51D" w:rsidR="0060152A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 определяются в соо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ветствии с региональными нормативами градостро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и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тельного проектирования Ханты-Мансийского авт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о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номного округа – Югры, местными нормативами градостроительного проектирования сельского пос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е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 xml:space="preserve">ления </w:t>
            </w:r>
            <w:proofErr w:type="spellStart"/>
            <w:r w:rsidRPr="00926BD8">
              <w:rPr>
                <w:rFonts w:ascii="Liberation Serif" w:hAnsi="Liberation Serif"/>
                <w:sz w:val="22"/>
                <w:szCs w:val="22"/>
              </w:rPr>
              <w:t>Усть-Юган</w:t>
            </w:r>
            <w:proofErr w:type="spellEnd"/>
            <w:r w:rsidRPr="00926BD8">
              <w:rPr>
                <w:rFonts w:ascii="Liberation Serif" w:hAnsi="Liberation Serif"/>
                <w:sz w:val="22"/>
                <w:szCs w:val="22"/>
              </w:rPr>
              <w:t>.</w:t>
            </w:r>
          </w:p>
        </w:tc>
        <w:tc>
          <w:tcPr>
            <w:tcW w:w="3118" w:type="dxa"/>
            <w:vAlign w:val="center"/>
          </w:tcPr>
          <w:p w14:paraId="544E3271" w14:textId="28AD0CCF" w:rsidR="0060152A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lastRenderedPageBreak/>
              <w:t>Не допускается размещать жилую застройку в санитарно-защитных зонах, установле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н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ных в предусмотренном де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й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ствующим законодательством порядке</w:t>
            </w:r>
          </w:p>
        </w:tc>
      </w:tr>
      <w:tr w:rsidR="0060152A" w:rsidRPr="00926BD8" w14:paraId="06C4E18D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0CE7C" w14:textId="47157457" w:rsidR="0060152A" w:rsidRPr="00926BD8" w:rsidRDefault="00926BD8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lastRenderedPageBreak/>
              <w:t>Блокированная ж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и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лая застройки (2.3)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6D33FE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proofErr w:type="gramStart"/>
            <w:r w:rsidRPr="00926BD8">
              <w:rPr>
                <w:rFonts w:ascii="Liberation Serif" w:hAnsi="Liberation Serif"/>
                <w:sz w:val="22"/>
                <w:szCs w:val="22"/>
              </w:rPr>
              <w:t>Размещение жилого дома, не предназначенн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о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го для раздела на квартиры, имеющего одну или несколько общих стен с соседними жил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ы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ми домами (количеством этажей не более чем три, при общем количестве совмещенных д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о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926BD8">
              <w:rPr>
                <w:rFonts w:ascii="Liberation Serif" w:hAnsi="Liberation Serif"/>
                <w:sz w:val="22"/>
                <w:szCs w:val="22"/>
              </w:rPr>
              <w:t xml:space="preserve"> и имеет выход на территорию общего пользов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а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ния (жилые дома блокированной застройки);</w:t>
            </w:r>
          </w:p>
          <w:p w14:paraId="3A7070AA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разведение декоративных и плодовых дерев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ь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ев, овощных и ягодных культур;</w:t>
            </w:r>
          </w:p>
          <w:p w14:paraId="069EF7FD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размещение индивидуальных гаражей и иных вспомогательных сооружений;</w:t>
            </w:r>
          </w:p>
          <w:p w14:paraId="0C4E52C0" w14:textId="1B9C4A4D" w:rsidR="0060152A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обустройство спортивных и детских площ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а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док, площадок отдыха</w:t>
            </w:r>
          </w:p>
        </w:tc>
        <w:tc>
          <w:tcPr>
            <w:tcW w:w="5245" w:type="dxa"/>
            <w:vAlign w:val="center"/>
          </w:tcPr>
          <w:p w14:paraId="775F6D71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 xml:space="preserve">Этажность – до 4 этажей, включая </w:t>
            </w:r>
            <w:proofErr w:type="gramStart"/>
            <w:r w:rsidRPr="00926BD8">
              <w:rPr>
                <w:rFonts w:ascii="Liberation Serif" w:hAnsi="Liberation Serif"/>
                <w:sz w:val="22"/>
                <w:szCs w:val="22"/>
              </w:rPr>
              <w:t>мансардный</w:t>
            </w:r>
            <w:proofErr w:type="gramEnd"/>
            <w:r w:rsidRPr="00926BD8">
              <w:rPr>
                <w:rFonts w:ascii="Liberation Serif" w:hAnsi="Liberation Serif"/>
                <w:sz w:val="22"/>
                <w:szCs w:val="22"/>
              </w:rPr>
              <w:t>.</w:t>
            </w:r>
          </w:p>
          <w:p w14:paraId="22F67526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Минимальные отступы от границ земельного учас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ка до жилого дома:</w:t>
            </w:r>
          </w:p>
          <w:p w14:paraId="63F8F843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- со стороны красных линий проездов – 3 м;</w:t>
            </w:r>
          </w:p>
          <w:p w14:paraId="61590ACA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- со стороны красных линий улиц - 5 м;</w:t>
            </w:r>
          </w:p>
          <w:p w14:paraId="2FFFC92A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 xml:space="preserve">- со стороны смежного участка - 3 м. </w:t>
            </w:r>
          </w:p>
          <w:p w14:paraId="02D52BAD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Минимальные отступы от границ земельного учас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ка до хозяйственных построек:</w:t>
            </w:r>
          </w:p>
          <w:p w14:paraId="46F9300A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- со стороны красных линий проездов и улиц - 5м;</w:t>
            </w:r>
          </w:p>
          <w:p w14:paraId="60B4BF35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- со стороны смежных участков – 1м.</w:t>
            </w:r>
          </w:p>
          <w:p w14:paraId="1118415A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ка при строительстве, реконструкции жилых домов блокированной застройки в месте примыкания с с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о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седним блоком или соседними блоками - 0 м.</w:t>
            </w:r>
          </w:p>
          <w:p w14:paraId="6A8FDF27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е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мельного участка – 35.</w:t>
            </w:r>
          </w:p>
          <w:p w14:paraId="2C70C39F" w14:textId="77777777" w:rsidR="00926BD8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Предельный минимальный размер земельного участка -– 0,01 га;</w:t>
            </w:r>
          </w:p>
          <w:p w14:paraId="33C95236" w14:textId="7D0D662D" w:rsidR="0060152A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926BD8">
              <w:rPr>
                <w:rFonts w:ascii="Liberation Serif" w:hAnsi="Liberation Serif"/>
                <w:sz w:val="22"/>
                <w:szCs w:val="22"/>
              </w:rPr>
              <w:t>Предельный максимальный размер земельного участка определяется в соответствии с регионал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ь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ными нормативами градостроительного проектир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>о</w:t>
            </w:r>
            <w:r w:rsidRPr="00926BD8">
              <w:rPr>
                <w:rFonts w:ascii="Liberation Serif" w:hAnsi="Liberation Serif"/>
                <w:sz w:val="22"/>
                <w:szCs w:val="22"/>
              </w:rPr>
              <w:t xml:space="preserve">вания Ханты-Мансийского автономного округа – Югры, местными нормативами градостроительного проектирования сельского поселения </w:t>
            </w:r>
            <w:proofErr w:type="spellStart"/>
            <w:r w:rsidRPr="00926BD8">
              <w:rPr>
                <w:rFonts w:ascii="Liberation Serif" w:hAnsi="Liberation Serif"/>
                <w:sz w:val="22"/>
                <w:szCs w:val="22"/>
              </w:rPr>
              <w:t>Усть-Юган</w:t>
            </w:r>
            <w:proofErr w:type="spellEnd"/>
            <w:r w:rsidRPr="00926BD8">
              <w:rPr>
                <w:rFonts w:ascii="Liberation Serif" w:hAnsi="Liberation Serif"/>
                <w:sz w:val="22"/>
                <w:szCs w:val="22"/>
              </w:rPr>
              <w:t>.</w:t>
            </w:r>
          </w:p>
        </w:tc>
        <w:tc>
          <w:tcPr>
            <w:tcW w:w="3118" w:type="dxa"/>
            <w:vAlign w:val="center"/>
          </w:tcPr>
          <w:p w14:paraId="4D63BFE0" w14:textId="49335A3F" w:rsidR="0060152A" w:rsidRPr="00926BD8" w:rsidRDefault="00926BD8" w:rsidP="00926BD8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t>Не допускается размещать жилую застройку в санитарно-защитных зонах, установле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н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ных в предусмотренном де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й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ствующим законодательством порядке</w:t>
            </w:r>
          </w:p>
        </w:tc>
      </w:tr>
      <w:tr w:rsidR="00F65B69" w:rsidRPr="00926BD8" w14:paraId="3EC8C030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70AFC9" w14:textId="274BA754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lastRenderedPageBreak/>
              <w:t>Амбулаторно – п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ликлиническое о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б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служивание (3.4.1)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48378" w14:textId="16C4763D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t>Размещение объектов капитального стро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тельства, предназначенных для оказания гра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ж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данам амбулаторно-поликлинической мед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цинской помощи (поликлиники, фельдшерские пункты, пункты здравоохранения, центры м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тери и ребенка, диагностические центры, м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лочные кухни, станции донорства крови, кл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нические лаборатории)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36814349" w14:textId="77777777" w:rsidR="00F65B69" w:rsidRPr="00F65B69" w:rsidRDefault="00F65B69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F65B69">
              <w:rPr>
                <w:rFonts w:ascii="Liberation Serif" w:hAnsi="Liberation Serif" w:cs="Arial"/>
                <w:sz w:val="22"/>
                <w:szCs w:val="22"/>
              </w:rPr>
              <w:t>Этажность – не выше 4 надземных этажей.</w:t>
            </w:r>
          </w:p>
          <w:p w14:paraId="2F87C7EE" w14:textId="77777777" w:rsidR="00F65B69" w:rsidRDefault="00F65B69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F65B69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F65B69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F65B69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34045714" w14:textId="070DB767" w:rsidR="00F65B69" w:rsidRPr="00926BD8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258D74DB" w14:textId="27700F90" w:rsidR="00F65B69" w:rsidRPr="00926BD8" w:rsidRDefault="00F65B69" w:rsidP="004F4DEF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t>Не допускается размещать лечебно-профилактические и оздоровительные учреждения общего пользования в сан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тарно-защитных зонах, уст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новленных в предусмотре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н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ном действующим законод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тельством порядке</w:t>
            </w:r>
          </w:p>
        </w:tc>
      </w:tr>
      <w:tr w:rsidR="00F65B69" w:rsidRPr="00926BD8" w14:paraId="4441A4BF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EB38F" w14:textId="2E69C9D2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t>Дошкольное, начальное и среднее общее образование (3.5.1)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FB5C93" w14:textId="2B7056D4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proofErr w:type="gramStart"/>
            <w:r w:rsidRPr="00CD408B">
              <w:rPr>
                <w:rFonts w:ascii="Liberation Serif" w:hAnsi="Liberation Serif"/>
                <w:sz w:val="22"/>
                <w:szCs w:val="22"/>
              </w:rPr>
              <w:t>Размещение объектов капитального стро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тельства, предназначенных для просвещения, дошкольного, начального и среднего общего образования (детские ясли, детские сады, шк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лы, лицеи, гимназии, художественные, муз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ы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кальные школы, образовательные кружки и иные организации, осуществляющие деятел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ь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ность по воспитанию, образованию и просв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щению)</w:t>
            </w:r>
            <w:proofErr w:type="gramEnd"/>
          </w:p>
        </w:tc>
        <w:tc>
          <w:tcPr>
            <w:tcW w:w="5245" w:type="dxa"/>
            <w:vAlign w:val="center"/>
          </w:tcPr>
          <w:p w14:paraId="4CD90372" w14:textId="77777777" w:rsidR="00F65B69" w:rsidRPr="00F65B69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Этажность – не выше 4 надземных этажей.</w:t>
            </w:r>
          </w:p>
          <w:p w14:paraId="3C660A4D" w14:textId="77777777" w:rsidR="00F65B69" w:rsidRPr="00F65B69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т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ка – 5 м.</w:t>
            </w:r>
          </w:p>
          <w:p w14:paraId="31A5F64D" w14:textId="77777777" w:rsidR="00F65B69" w:rsidRPr="00F65B69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е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мельного участка - 80</w:t>
            </w:r>
          </w:p>
          <w:p w14:paraId="46E6C901" w14:textId="77777777" w:rsidR="00F65B69" w:rsidRPr="00F65B69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Максимальный процент озеленения – 50</w:t>
            </w:r>
          </w:p>
          <w:p w14:paraId="341B5556" w14:textId="1EBA0DD2" w:rsidR="00F65B69" w:rsidRPr="00926BD8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а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к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е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17A5873B" w14:textId="2EAD0463" w:rsidR="00F65B69" w:rsidRPr="00926BD8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t>Не допускается размещать образовательные и детские учреждения в санитарно-защитных зонах, установле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н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ных в предусмотренном де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й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ствующим законодательством порядке</w:t>
            </w:r>
          </w:p>
        </w:tc>
      </w:tr>
      <w:tr w:rsidR="00F65B69" w:rsidRPr="00926BD8" w14:paraId="768ADCF1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09943" w14:textId="67050F29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t>Спорт (5.1)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9D2412" w14:textId="77777777" w:rsidR="00F65B69" w:rsidRPr="00F65B69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proofErr w:type="gramStart"/>
            <w:r w:rsidRPr="00F65B69">
              <w:rPr>
                <w:rFonts w:ascii="Liberation Serif" w:hAnsi="Liberation Serif"/>
                <w:sz w:val="22"/>
                <w:szCs w:val="22"/>
              </w:rPr>
              <w:t>Размещение объектов капитального стро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и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тельства в качестве спортивных клубов, спо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р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тивных залов, бассейнов, устройство площ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а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док для занятия спортом и физкультурой (б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е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говые дорожки, спортивные сооружения, те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н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нисные корты, поля для спортивной игры, а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в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у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ющего инвентаря);</w:t>
            </w:r>
            <w:proofErr w:type="gramEnd"/>
          </w:p>
          <w:p w14:paraId="60247A73" w14:textId="2E7D9EBB" w:rsidR="00F65B69" w:rsidRPr="00926BD8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размещение спортивных баз и лагерей</w:t>
            </w:r>
          </w:p>
        </w:tc>
        <w:tc>
          <w:tcPr>
            <w:tcW w:w="5245" w:type="dxa"/>
            <w:vAlign w:val="center"/>
          </w:tcPr>
          <w:p w14:paraId="35C6567E" w14:textId="77777777" w:rsidR="00F65B69" w:rsidRPr="00F65B69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Этажность – не выше 2 надземных этажей.</w:t>
            </w:r>
          </w:p>
          <w:p w14:paraId="14F0DF9E" w14:textId="77777777" w:rsidR="00F65B69" w:rsidRPr="00F65B69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т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ка до зданий, строений, сооружений – 3 м.</w:t>
            </w:r>
          </w:p>
          <w:p w14:paraId="77BF5A94" w14:textId="77777777" w:rsidR="00F65B69" w:rsidRPr="00F65B69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е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мельного участка – 80.</w:t>
            </w:r>
          </w:p>
          <w:p w14:paraId="727A892E" w14:textId="0302EA16" w:rsidR="00F65B69" w:rsidRPr="00926BD8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а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к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е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61EDB021" w14:textId="1ADBBDD3" w:rsidR="00F65B69" w:rsidRPr="00926BD8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t>Не допускается размещать спортивные сооружения в с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нитарно-защитных зонах, установленных в предусмо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т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ренном действующим закон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о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дательством порядке</w:t>
            </w:r>
          </w:p>
        </w:tc>
      </w:tr>
      <w:tr w:rsidR="00F65B69" w:rsidRPr="00926BD8" w14:paraId="510AE15A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CC6E31" w14:textId="2561EA91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t>Амбулаторное вет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ринарное обслуж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вание (3.10.1)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ABFF67" w14:textId="1FCFB14C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/>
                <w:sz w:val="22"/>
                <w:szCs w:val="22"/>
              </w:rPr>
              <w:t>Размещение объектов капитального стро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тельства, предназначенных для оказания вет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/>
                <w:sz w:val="22"/>
                <w:szCs w:val="22"/>
              </w:rPr>
              <w:t>ринарных услуг без содержания животных</w:t>
            </w:r>
          </w:p>
        </w:tc>
        <w:tc>
          <w:tcPr>
            <w:tcW w:w="5245" w:type="dxa"/>
            <w:vAlign w:val="center"/>
          </w:tcPr>
          <w:p w14:paraId="5EF6E109" w14:textId="77777777" w:rsidR="00F65B69" w:rsidRPr="00F65B69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Этажность – до 2 надземных этажей.</w:t>
            </w:r>
          </w:p>
          <w:p w14:paraId="40240CCE" w14:textId="77777777" w:rsidR="00F65B69" w:rsidRPr="00F65B69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т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ка – 1 м.</w:t>
            </w:r>
          </w:p>
          <w:p w14:paraId="420C2250" w14:textId="77777777" w:rsidR="00F65B69" w:rsidRPr="00F65B69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е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мельного участка – 80</w:t>
            </w:r>
          </w:p>
          <w:p w14:paraId="62720CB3" w14:textId="668D2AFB" w:rsidR="00F65B69" w:rsidRPr="00926BD8" w:rsidRDefault="00F65B69" w:rsidP="00F65B69">
            <w:pPr>
              <w:rPr>
                <w:rFonts w:ascii="Liberation Serif" w:hAnsi="Liberation Serif"/>
                <w:sz w:val="22"/>
                <w:szCs w:val="22"/>
              </w:rPr>
            </w:pPr>
            <w:r w:rsidRPr="00F65B69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а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lastRenderedPageBreak/>
              <w:t>раметры разрешенного строительства, реконстру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к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е</w:t>
            </w:r>
            <w:r w:rsidRPr="00F65B69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4C5E19A6" w14:textId="77777777" w:rsidR="00F65B69" w:rsidRPr="00926BD8" w:rsidRDefault="00F65B69" w:rsidP="004F4DEF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F65B69" w:rsidRPr="00926BD8" w14:paraId="53366785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05D726CD" w14:textId="519FC6D3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lastRenderedPageBreak/>
              <w:t>Коммунальное 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служивание (3.1)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29F82904" w14:textId="799B6810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тельства в целях обеспечения физических и юридических лиц коммунальными услугами, в частности: поставки воды, тепла, электрич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ства, газа, предоставления услуг связи, отвода канализационных стоков, очистки и уборки объектов недвижимости</w:t>
            </w:r>
          </w:p>
        </w:tc>
        <w:tc>
          <w:tcPr>
            <w:tcW w:w="5245" w:type="dxa"/>
            <w:vAlign w:val="center"/>
          </w:tcPr>
          <w:p w14:paraId="59F41EBA" w14:textId="77777777" w:rsidR="00F65B69" w:rsidRPr="00CD3CAD" w:rsidRDefault="00F65B69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 земельного участка до зданий, строений, сооружений, не являющихся линейными объектами – 1 м;</w:t>
            </w:r>
          </w:p>
          <w:p w14:paraId="054BBB96" w14:textId="77777777" w:rsidR="00F65B69" w:rsidRPr="00CD3CAD" w:rsidRDefault="00F65B69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мельного участка – 100;</w:t>
            </w:r>
          </w:p>
          <w:p w14:paraId="304A4E2E" w14:textId="45682031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3CAD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3CAD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2DA5F861" w14:textId="77777777" w:rsidR="00F65B69" w:rsidRPr="00926BD8" w:rsidRDefault="00F65B69" w:rsidP="004F4DEF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F65B69" w:rsidRPr="00926BD8" w14:paraId="6DE56A07" w14:textId="77777777" w:rsidTr="00263AFF">
        <w:trPr>
          <w:trHeight w:val="20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7F71342B" w14:textId="46A7C234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34EB535A" w14:textId="2CD22CE5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ров</w:t>
            </w:r>
            <w:proofErr w:type="gramEnd"/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д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ных переходов, набережных, береговых полос водных объектов общего пользования, скв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ров, бульваров, площадей, проездов, малых архитектурных форм благоустройства</w:t>
            </w:r>
          </w:p>
        </w:tc>
        <w:tc>
          <w:tcPr>
            <w:tcW w:w="5245" w:type="dxa"/>
            <w:vAlign w:val="center"/>
          </w:tcPr>
          <w:p w14:paraId="42E97598" w14:textId="1611052A" w:rsidR="00F65B69" w:rsidRPr="00926BD8" w:rsidRDefault="00F65B69" w:rsidP="004F4DEF">
            <w:pPr>
              <w:rPr>
                <w:rFonts w:ascii="Liberation Serif" w:hAnsi="Liberation Serif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раметры разрешенного строительства, реконстру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к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ции объектов капитального строительства не подл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жат установлению.</w:t>
            </w:r>
          </w:p>
        </w:tc>
        <w:tc>
          <w:tcPr>
            <w:tcW w:w="3118" w:type="dxa"/>
            <w:vAlign w:val="center"/>
          </w:tcPr>
          <w:p w14:paraId="11511027" w14:textId="77777777" w:rsidR="00F65B69" w:rsidRPr="00926BD8" w:rsidRDefault="00F65B69" w:rsidP="004F4DEF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</w:tbl>
    <w:p w14:paraId="598323C9" w14:textId="77777777" w:rsidR="00685407" w:rsidRPr="00567106" w:rsidRDefault="00685407" w:rsidP="00F65B69">
      <w:pPr>
        <w:rPr>
          <w:rFonts w:ascii="Liberation Serif" w:hAnsi="Liberation Serif"/>
          <w:b/>
        </w:rPr>
      </w:pPr>
    </w:p>
    <w:p w14:paraId="2AE00F92" w14:textId="615FEE07" w:rsidR="00067253" w:rsidRPr="00EA7AC4" w:rsidRDefault="001B5263" w:rsidP="00F65B69">
      <w:pPr>
        <w:rPr>
          <w:rFonts w:ascii="Liberation Serif" w:hAnsi="Liberation Serif"/>
          <w:b/>
          <w:sz w:val="26"/>
        </w:rPr>
      </w:pPr>
      <w:r w:rsidRPr="00567106">
        <w:rPr>
          <w:rFonts w:ascii="Liberation Serif" w:hAnsi="Liberation Serif"/>
          <w:b/>
        </w:rPr>
        <w:t>2.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245"/>
        <w:gridCol w:w="3119"/>
      </w:tblGrid>
      <w:tr w:rsidR="00067253" w:rsidRPr="001B5263" w14:paraId="4BBE7BE8" w14:textId="77777777" w:rsidTr="00263AFF">
        <w:trPr>
          <w:trHeight w:val="60"/>
          <w:tblHeader/>
        </w:trPr>
        <w:tc>
          <w:tcPr>
            <w:tcW w:w="691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C22F00" w14:textId="77777777" w:rsidR="00067253" w:rsidRPr="00CD408B" w:rsidRDefault="00067253" w:rsidP="00F65B69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CD408B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24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64920078" w14:textId="77777777" w:rsidR="00067253" w:rsidRPr="00CD408B" w:rsidRDefault="00067253" w:rsidP="00F65B69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CD408B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5028E3F8" w14:textId="77777777" w:rsidR="00067253" w:rsidRPr="00CD408B" w:rsidRDefault="00067253" w:rsidP="00F65B69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CD408B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1B5263" w14:paraId="49A18DEC" w14:textId="77777777" w:rsidTr="00263AFF">
        <w:trPr>
          <w:trHeight w:val="551"/>
          <w:tblHeader/>
        </w:trPr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5A452D0" w14:textId="77777777" w:rsidR="00067253" w:rsidRPr="00CD408B" w:rsidRDefault="00067253" w:rsidP="00F65B69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CD408B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C09E61A" w14:textId="77777777" w:rsidR="00067253" w:rsidRPr="00CD408B" w:rsidRDefault="00067253" w:rsidP="00F65B69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CD408B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24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2CD6CE7" w14:textId="77777777" w:rsidR="00067253" w:rsidRPr="00CD408B" w:rsidRDefault="00067253" w:rsidP="00F65B69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D7C4B1" w14:textId="77777777" w:rsidR="00067253" w:rsidRPr="00CD408B" w:rsidRDefault="00067253" w:rsidP="00F65B69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067253" w:rsidRPr="001B5263" w14:paraId="6B415E17" w14:textId="77777777" w:rsidTr="00263AFF">
        <w:trPr>
          <w:trHeight w:val="42"/>
        </w:trPr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55CE657C" w14:textId="17EEA3AA" w:rsidR="00067253" w:rsidRPr="003D054E" w:rsidRDefault="00067253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Бытовое обслужив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ние</w:t>
            </w:r>
            <w:r w:rsidR="001B5263" w:rsidRPr="003D054E">
              <w:rPr>
                <w:rFonts w:ascii="Liberation Serif" w:hAnsi="Liberation Serif" w:cs="Arial"/>
                <w:sz w:val="22"/>
                <w:szCs w:val="22"/>
              </w:rPr>
              <w:t xml:space="preserve"> (3.3)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181C36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нас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лению или организациям бытовых услуг (м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стерские мелкого ремонта, ателье, бани,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рикмахерские, прачечные, химчистки, пох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ронные бюро)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32FA8CE2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50FB809C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оружений – 3 м.</w:t>
            </w:r>
          </w:p>
          <w:p w14:paraId="5B81B796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080CCDD9" w14:textId="1A6CEA4F" w:rsidR="00067253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</w:tcPr>
          <w:p w14:paraId="6E41BECB" w14:textId="77777777" w:rsidR="00067253" w:rsidRPr="003D054E" w:rsidRDefault="00067253" w:rsidP="00F65B69">
            <w:pPr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1B5263" w14:paraId="3B71F25E" w14:textId="77777777" w:rsidTr="00263AFF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C38B38" w14:textId="562F20DE" w:rsidR="00067253" w:rsidRPr="003D054E" w:rsidRDefault="00067253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Социальное обсл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живание</w:t>
            </w:r>
            <w:r w:rsidR="001B5263" w:rsidRPr="003D054E">
              <w:rPr>
                <w:rFonts w:ascii="Liberation Serif" w:hAnsi="Liberation Serif" w:cs="Arial"/>
                <w:sz w:val="22"/>
                <w:szCs w:val="22"/>
              </w:rPr>
              <w:t xml:space="preserve"> (3.2)</w:t>
            </w:r>
          </w:p>
        </w:tc>
        <w:tc>
          <w:tcPr>
            <w:tcW w:w="4677" w:type="dxa"/>
            <w:vAlign w:val="center"/>
          </w:tcPr>
          <w:p w14:paraId="79C0CEB6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гра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lastRenderedPageBreak/>
              <w:t>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дан, службы психологической и бесплатной юридической помощи, социальные, пенсио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ные и иные службы, в которых осуществляется прием граждан по вопросам оказания социал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ной помощи и назначения социальных или пенсионных выплат);</w:t>
            </w:r>
            <w:proofErr w:type="gramEnd"/>
          </w:p>
          <w:p w14:paraId="74C7277B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ства для размещения отделений почты и тел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графа;</w:t>
            </w:r>
          </w:p>
          <w:p w14:paraId="17429432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ства для размещения общественных неко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мерческих организаций: благотворительных организаций, клубов по интересам</w:t>
            </w:r>
          </w:p>
        </w:tc>
        <w:tc>
          <w:tcPr>
            <w:tcW w:w="5245" w:type="dxa"/>
            <w:vAlign w:val="center"/>
          </w:tcPr>
          <w:p w14:paraId="76E6E16F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lastRenderedPageBreak/>
              <w:t>Этажность – не выше 2 надземных этажей.</w:t>
            </w:r>
          </w:p>
          <w:p w14:paraId="126345C1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lastRenderedPageBreak/>
              <w:t>ка и красной линии до стен зданий, строений, 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0577BC48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2388B6A9" w14:textId="5D7ECE5A" w:rsidR="00067253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</w:tcPr>
          <w:p w14:paraId="4ED423E5" w14:textId="77777777" w:rsidR="00067253" w:rsidRPr="003D054E" w:rsidRDefault="00067253" w:rsidP="00F65B69">
            <w:pPr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1B5263" w14:paraId="55E915D3" w14:textId="77777777" w:rsidTr="00263AFF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6BC263" w14:textId="1082A15A" w:rsidR="00067253" w:rsidRPr="003D054E" w:rsidRDefault="00067253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lastRenderedPageBreak/>
              <w:t>Культурное развитие</w:t>
            </w:r>
            <w:r w:rsidR="001B5263" w:rsidRPr="003D054E">
              <w:rPr>
                <w:rFonts w:ascii="Liberation Serif" w:hAnsi="Liberation Serif" w:cs="Arial"/>
                <w:sz w:val="22"/>
                <w:szCs w:val="22"/>
              </w:rPr>
              <w:t xml:space="preserve"> (3.6)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4A0D1952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размещения в них музеев, выставочных залов, художестве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ных галерей, домов культуры, библиотек, 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нотеатров и кинозалов, театров, филармоний, планетариев;</w:t>
            </w:r>
            <w:proofErr w:type="gramEnd"/>
          </w:p>
          <w:p w14:paraId="739131F5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устройство площадок для празднеств и гул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я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ний;</w:t>
            </w:r>
          </w:p>
          <w:p w14:paraId="243675AC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зданий и сооружений для разм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щения цирков, зверинцев, зоопарков, океан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риумов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42ED49A" w14:textId="057CB4F9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639EC3ED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5CCF4CD6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67136997" w14:textId="17C3A39B" w:rsidR="00067253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shd w:val="clear" w:color="auto" w:fill="auto"/>
          </w:tcPr>
          <w:p w14:paraId="6EC6A65C" w14:textId="77777777" w:rsidR="00067253" w:rsidRPr="003D054E" w:rsidRDefault="00067253" w:rsidP="00F65B69">
            <w:pPr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1B5263" w14:paraId="26FCB9AF" w14:textId="77777777" w:rsidTr="00263AFF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F729F9" w14:textId="70600C04" w:rsidR="00067253" w:rsidRPr="003D054E" w:rsidRDefault="00067253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Магазины</w:t>
            </w:r>
            <w:r w:rsidR="001B5263" w:rsidRPr="003D054E">
              <w:rPr>
                <w:rFonts w:ascii="Liberation Serif" w:hAnsi="Liberation Serif" w:cs="Arial"/>
                <w:sz w:val="22"/>
                <w:szCs w:val="22"/>
              </w:rPr>
              <w:t xml:space="preserve"> (4.4)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4A122BFE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продажи тов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ров, торговая площадь которых составляет до 5000 кв. м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CFAA834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1713B19A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69912B32" w14:textId="0D9A3F5B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3A8BC1E6" w14:textId="01331D98" w:rsidR="00067253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 xml:space="preserve">Предельные (минимальные и (или) максимальные) 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lastRenderedPageBreak/>
              <w:t>размеры земельных участков, иные предельные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shd w:val="clear" w:color="auto" w:fill="auto"/>
          </w:tcPr>
          <w:p w14:paraId="1E9A7810" w14:textId="77777777" w:rsidR="00067253" w:rsidRPr="003D054E" w:rsidRDefault="00067253" w:rsidP="00F65B69">
            <w:pPr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1B5263" w14:paraId="6EE2B4F1" w14:textId="77777777" w:rsidTr="00263AFF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6C2712" w14:textId="6A5FCAB4" w:rsidR="00067253" w:rsidRPr="003D054E" w:rsidRDefault="00067253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Общественное пит</w:t>
            </w:r>
            <w:r w:rsidRPr="003D054E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bCs/>
                <w:sz w:val="22"/>
                <w:szCs w:val="22"/>
              </w:rPr>
              <w:t>ние</w:t>
            </w:r>
            <w:r w:rsidR="001B5263" w:rsidRPr="003D054E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(4.6)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7823B5BA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тельства в целях устройства мест обществе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ного питания (рестораны, кафе, столовые,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кусочные, бары)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717D3A8B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6C3BDCB1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4F8E7400" w14:textId="49F9EE11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5D3C35F0" w14:textId="27050E06" w:rsidR="00067253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shd w:val="clear" w:color="auto" w:fill="auto"/>
          </w:tcPr>
          <w:p w14:paraId="69EE1D30" w14:textId="77777777" w:rsidR="00067253" w:rsidRPr="003D054E" w:rsidRDefault="00067253" w:rsidP="00F65B69">
            <w:pPr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1B5263" w14:paraId="658EA175" w14:textId="77777777" w:rsidTr="00263AFF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448115" w14:textId="5496D279" w:rsidR="00067253" w:rsidRPr="003D054E" w:rsidRDefault="00067253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Общественное управление</w:t>
            </w:r>
            <w:r w:rsidR="001B5263" w:rsidRPr="003D054E">
              <w:rPr>
                <w:rFonts w:ascii="Liberation Serif" w:hAnsi="Liberation Serif" w:cs="Arial"/>
                <w:sz w:val="22"/>
                <w:szCs w:val="22"/>
              </w:rPr>
              <w:t xml:space="preserve"> (3.8)</w:t>
            </w:r>
          </w:p>
        </w:tc>
        <w:tc>
          <w:tcPr>
            <w:tcW w:w="4677" w:type="dxa"/>
            <w:vAlign w:val="center"/>
          </w:tcPr>
          <w:p w14:paraId="0118BBF4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размещения органов государственной власти, органов местного самоуправления, судов, а также 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ганизаций, непосредственно обеспечивающих их деятельность;</w:t>
            </w:r>
          </w:p>
          <w:p w14:paraId="2CEF3165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ства, предназначенных для размещения орг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нов управления политических партий, профе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14:paraId="6F46BA8B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ства для дипломатических представительства иностранных государств и консульских учр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ждений в Российской Федерации</w:t>
            </w:r>
          </w:p>
        </w:tc>
        <w:tc>
          <w:tcPr>
            <w:tcW w:w="5245" w:type="dxa"/>
            <w:vAlign w:val="center"/>
          </w:tcPr>
          <w:p w14:paraId="1C377559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169D9659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369DA4F5" w14:textId="1FED7986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6CF198FF" w14:textId="58CE0F90" w:rsidR="00067253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</w:tcPr>
          <w:p w14:paraId="0B876DDE" w14:textId="77777777" w:rsidR="00067253" w:rsidRPr="003D054E" w:rsidRDefault="00067253" w:rsidP="00F65B69">
            <w:pPr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1B5263" w14:paraId="2A659959" w14:textId="77777777" w:rsidTr="00263AFF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D4EE1B" w14:textId="3A42532B" w:rsidR="00067253" w:rsidRPr="003D054E" w:rsidRDefault="00067253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Деловое управление</w:t>
            </w:r>
            <w:r w:rsidR="001B5263" w:rsidRPr="003D054E">
              <w:rPr>
                <w:rFonts w:ascii="Liberation Serif" w:hAnsi="Liberation Serif" w:cs="Arial"/>
                <w:sz w:val="22"/>
                <w:szCs w:val="22"/>
              </w:rPr>
              <w:t xml:space="preserve"> (4.1)</w:t>
            </w:r>
          </w:p>
        </w:tc>
        <w:tc>
          <w:tcPr>
            <w:tcW w:w="4677" w:type="dxa"/>
            <w:vAlign w:val="center"/>
          </w:tcPr>
          <w:p w14:paraId="22BF4B2A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тельства с целью: размещения объектов упра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в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ленческой деятельности, не связанной с гос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lastRenderedPageBreak/>
              <w:t>дарственным или муниципальным управлен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ем и оказанием услуг, а также с целью обесп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чения совершения сделок, не требующих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редачи товара в момент их совершения между организациями, в том числе биржевая деятел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ность (за исключением банковской и страх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вой деятельности)</w:t>
            </w:r>
            <w:proofErr w:type="gramEnd"/>
          </w:p>
        </w:tc>
        <w:tc>
          <w:tcPr>
            <w:tcW w:w="5245" w:type="dxa"/>
            <w:vAlign w:val="center"/>
          </w:tcPr>
          <w:p w14:paraId="186C608E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lastRenderedPageBreak/>
              <w:t>Этажность – не выше 2 надземных этажей.</w:t>
            </w:r>
          </w:p>
          <w:p w14:paraId="10C0E2EF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lastRenderedPageBreak/>
              <w:t>оружений – 3 м;</w:t>
            </w:r>
          </w:p>
          <w:p w14:paraId="52CE98E8" w14:textId="7E073E1D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21F4D60B" w14:textId="5ACCCAF4" w:rsidR="00067253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</w:tcPr>
          <w:p w14:paraId="48C43658" w14:textId="77777777" w:rsidR="00067253" w:rsidRPr="003D054E" w:rsidRDefault="00067253" w:rsidP="00F65B69">
            <w:pPr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1B5263" w14:paraId="55C42084" w14:textId="77777777" w:rsidTr="00263AFF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B8BAD5" w14:textId="104E6FFC" w:rsidR="00067253" w:rsidRPr="003D054E" w:rsidRDefault="00067253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lastRenderedPageBreak/>
              <w:t>Развлечения</w:t>
            </w:r>
            <w:r w:rsidR="001B5263" w:rsidRPr="003D054E">
              <w:rPr>
                <w:rFonts w:ascii="Liberation Serif" w:hAnsi="Liberation Serif" w:cs="Arial"/>
                <w:sz w:val="22"/>
                <w:szCs w:val="22"/>
              </w:rPr>
              <w:t xml:space="preserve"> (4.8)</w:t>
            </w:r>
          </w:p>
        </w:tc>
        <w:tc>
          <w:tcPr>
            <w:tcW w:w="4677" w:type="dxa"/>
            <w:vAlign w:val="center"/>
          </w:tcPr>
          <w:p w14:paraId="47E44C81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вого оборудования, используемого для пров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дения азартных игр) и игровых площадок</w:t>
            </w:r>
            <w:proofErr w:type="gramEnd"/>
          </w:p>
        </w:tc>
        <w:tc>
          <w:tcPr>
            <w:tcW w:w="5245" w:type="dxa"/>
            <w:vAlign w:val="center"/>
          </w:tcPr>
          <w:p w14:paraId="07E2EC82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2797F3FF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0B783D08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3FFEBDBA" w14:textId="1ECA02A6" w:rsidR="00067253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</w:tcPr>
          <w:p w14:paraId="2AC1541A" w14:textId="77777777" w:rsidR="00067253" w:rsidRPr="003D054E" w:rsidRDefault="00067253" w:rsidP="00F65B69">
            <w:pPr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1B5263" w14:paraId="22AD549F" w14:textId="77777777" w:rsidTr="00263AFF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205532" w14:textId="0A5CBEC8" w:rsidR="00067253" w:rsidRPr="003D054E" w:rsidRDefault="00067253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Гостиничное обсл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живание</w:t>
            </w:r>
            <w:r w:rsidR="001B5263" w:rsidRPr="003D054E">
              <w:rPr>
                <w:rFonts w:ascii="Liberation Serif" w:hAnsi="Liberation Serif" w:cs="Arial"/>
                <w:sz w:val="22"/>
                <w:szCs w:val="22"/>
              </w:rPr>
              <w:t xml:space="preserve"> (4.7)</w:t>
            </w:r>
          </w:p>
        </w:tc>
        <w:tc>
          <w:tcPr>
            <w:tcW w:w="4677" w:type="dxa"/>
            <w:vAlign w:val="center"/>
          </w:tcPr>
          <w:p w14:paraId="537158EC" w14:textId="77777777" w:rsidR="00067253" w:rsidRPr="003D054E" w:rsidRDefault="00067253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гостиниц, а также иных зданий, используемых с целью извлечения предпр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нимательской выгоды из предоставления ж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лого помещения для временного проживания в них</w:t>
            </w:r>
          </w:p>
        </w:tc>
        <w:tc>
          <w:tcPr>
            <w:tcW w:w="5245" w:type="dxa"/>
            <w:vAlign w:val="center"/>
          </w:tcPr>
          <w:p w14:paraId="703854C7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3C1945B6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309434DB" w14:textId="77777777" w:rsidR="003D054E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3CE3CD26" w14:textId="40BC71F3" w:rsidR="00067253" w:rsidRPr="003D054E" w:rsidRDefault="003D054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</w:tcPr>
          <w:p w14:paraId="0A420B04" w14:textId="77777777" w:rsidR="00067253" w:rsidRPr="003D054E" w:rsidRDefault="00067253" w:rsidP="00F65B69">
            <w:pPr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CD408B" w:rsidRPr="001B5263" w14:paraId="1396A674" w14:textId="77777777" w:rsidTr="00263AFF">
        <w:trPr>
          <w:trHeight w:val="48"/>
        </w:trPr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6E942C21" w14:textId="086E2E07" w:rsidR="00CD408B" w:rsidRPr="003D054E" w:rsidRDefault="00CD408B" w:rsidP="00F65B69">
            <w:pPr>
              <w:tabs>
                <w:tab w:val="center" w:pos="1116"/>
              </w:tabs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Ведение огородн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чества (13.1)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282E9CC" w14:textId="77777777" w:rsidR="00CD408B" w:rsidRPr="003D054E" w:rsidRDefault="00CD408B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Осуществление деятельности, связанной с в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ы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ращиванием ягодных, овощных, бахчевых или иных сельскохозяйственных культур и карт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феля;</w:t>
            </w:r>
          </w:p>
          <w:p w14:paraId="229FFED9" w14:textId="33501AFD" w:rsidR="00CD408B" w:rsidRPr="003D054E" w:rsidRDefault="00CD408B" w:rsidP="00F65B69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 xml:space="preserve">размещение некапитального жилого строения 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lastRenderedPageBreak/>
              <w:t>и хозяйственных строений и сооружений, предназначенных для хранения сельскохозя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й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ственных орудий труда и выращенной сел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скохозяйственной продукции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848049" w14:textId="77777777" w:rsidR="008F053E" w:rsidRPr="00CD408B" w:rsidRDefault="008F053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lastRenderedPageBreak/>
              <w:t>Минимальные отступы от границ земельного учас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ка до зданий, строений, сооружений:</w:t>
            </w:r>
          </w:p>
          <w:p w14:paraId="773A66FA" w14:textId="77777777" w:rsidR="008F053E" w:rsidRPr="00CD408B" w:rsidRDefault="008F053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проездов – 3 м;</w:t>
            </w:r>
          </w:p>
          <w:p w14:paraId="168D8BC5" w14:textId="77777777" w:rsidR="008F053E" w:rsidRPr="00CD408B" w:rsidRDefault="008F053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улиц - 5 м;</w:t>
            </w:r>
          </w:p>
          <w:p w14:paraId="4F37BD49" w14:textId="77777777" w:rsidR="008F053E" w:rsidRPr="00CD408B" w:rsidRDefault="008F053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 xml:space="preserve">- со стороны смежного участка - 3 м. </w:t>
            </w:r>
          </w:p>
          <w:p w14:paraId="2865869E" w14:textId="77777777" w:rsidR="008F053E" w:rsidRPr="00CD408B" w:rsidRDefault="008F053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lastRenderedPageBreak/>
              <w:t>Минимальные отступы от границ земельного учас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ка до хозяйственных построек:</w:t>
            </w:r>
          </w:p>
          <w:p w14:paraId="59EA20DB" w14:textId="77777777" w:rsidR="008F053E" w:rsidRPr="00CD408B" w:rsidRDefault="008F053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со стороны красных линий проездов и улиц – 5м;</w:t>
            </w:r>
          </w:p>
          <w:p w14:paraId="05FB5A03" w14:textId="77777777" w:rsidR="008F053E" w:rsidRPr="00CD408B" w:rsidRDefault="008F053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со стороны смежных участков – 1м.</w:t>
            </w:r>
          </w:p>
          <w:p w14:paraId="16B8E083" w14:textId="77777777" w:rsidR="008F053E" w:rsidRPr="00CD408B" w:rsidRDefault="008F053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Размеры земельных участков:</w:t>
            </w:r>
          </w:p>
          <w:p w14:paraId="4D89B6A3" w14:textId="77777777" w:rsidR="008F053E" w:rsidRPr="00CD408B" w:rsidRDefault="008F053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минимальный – 0,04 га;</w:t>
            </w:r>
          </w:p>
          <w:p w14:paraId="37307C22" w14:textId="77777777" w:rsidR="008F053E" w:rsidRPr="00CD408B" w:rsidRDefault="008F053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- максимальный – 0,20 га.</w:t>
            </w:r>
          </w:p>
          <w:p w14:paraId="76F7E7AF" w14:textId="5A16F3ED" w:rsidR="00CD408B" w:rsidRPr="003D054E" w:rsidRDefault="008F053E" w:rsidP="00F65B69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Высота ограждения земельных участков - до 2 м.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802EF8" w14:textId="77777777" w:rsidR="00CD408B" w:rsidRPr="003D054E" w:rsidRDefault="00CD408B" w:rsidP="00F65B69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157C7920" w14:textId="77777777" w:rsidR="00067253" w:rsidRPr="00CC6EF4" w:rsidRDefault="00067253" w:rsidP="0019153D">
      <w:pPr>
        <w:rPr>
          <w:rFonts w:ascii="Liberation Serif" w:hAnsi="Liberation Serif" w:cs="Arial"/>
          <w:sz w:val="16"/>
          <w:szCs w:val="16"/>
        </w:rPr>
      </w:pPr>
    </w:p>
    <w:p w14:paraId="13DD208D" w14:textId="4760A327" w:rsidR="00067253" w:rsidRPr="00EA7AC4" w:rsidRDefault="00CC6EF4" w:rsidP="0019153D">
      <w:pPr>
        <w:rPr>
          <w:rFonts w:ascii="Liberation Serif" w:hAnsi="Liberation Serif"/>
          <w:b/>
        </w:rPr>
      </w:pPr>
      <w:r w:rsidRPr="00567106">
        <w:rPr>
          <w:rFonts w:ascii="Liberation Serif" w:hAnsi="Liberation Serif"/>
          <w:b/>
        </w:rPr>
        <w:t>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245"/>
        <w:gridCol w:w="3119"/>
      </w:tblGrid>
      <w:tr w:rsidR="00586893" w:rsidRPr="00586893" w14:paraId="7B428F00" w14:textId="77777777" w:rsidTr="00263AFF">
        <w:trPr>
          <w:trHeight w:val="6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253687E2" w14:textId="77777777" w:rsidR="00067253" w:rsidRPr="00CD408B" w:rsidRDefault="00067253" w:rsidP="0019153D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CD408B">
              <w:rPr>
                <w:rFonts w:ascii="Liberation Serif" w:hAnsi="Liberation Serif" w:cs="Arial"/>
                <w:b/>
                <w:sz w:val="20"/>
              </w:rPr>
              <w:t>Виды использования</w:t>
            </w:r>
          </w:p>
        </w:tc>
        <w:tc>
          <w:tcPr>
            <w:tcW w:w="5245" w:type="dxa"/>
            <w:vMerge w:val="restart"/>
            <w:vAlign w:val="center"/>
          </w:tcPr>
          <w:p w14:paraId="3807A798" w14:textId="77777777" w:rsidR="00067253" w:rsidRPr="00CD408B" w:rsidRDefault="00067253" w:rsidP="0019153D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CD408B">
              <w:rPr>
                <w:rFonts w:ascii="Liberation Serif" w:hAnsi="Liberation Serif" w:cs="Arial"/>
                <w:b/>
                <w:sz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18B5386E" w14:textId="77777777" w:rsidR="00067253" w:rsidRPr="00CD408B" w:rsidRDefault="00067253" w:rsidP="0019153D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CD408B">
              <w:rPr>
                <w:rFonts w:ascii="Liberation Serif" w:hAnsi="Liberation Serif" w:cs="Arial"/>
                <w:b/>
                <w:sz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586893" w:rsidRPr="00586893" w14:paraId="672E4D71" w14:textId="77777777" w:rsidTr="00263AFF">
        <w:trPr>
          <w:trHeight w:val="191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4374F84C" w14:textId="77777777" w:rsidR="00067253" w:rsidRPr="00CD408B" w:rsidRDefault="00067253" w:rsidP="0019153D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CD408B">
              <w:rPr>
                <w:rFonts w:ascii="Liberation Serif" w:hAnsi="Liberation Serif" w:cs="Arial"/>
                <w:b/>
                <w:sz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9665AD7" w14:textId="77777777" w:rsidR="00067253" w:rsidRPr="00CD408B" w:rsidRDefault="00067253" w:rsidP="0019153D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CD408B">
              <w:rPr>
                <w:rFonts w:ascii="Liberation Serif" w:hAnsi="Liberation Serif" w:cs="Arial"/>
                <w:b/>
                <w:sz w:val="20"/>
              </w:rPr>
              <w:t>Описание вида использования</w:t>
            </w:r>
          </w:p>
        </w:tc>
        <w:tc>
          <w:tcPr>
            <w:tcW w:w="5245" w:type="dxa"/>
            <w:vMerge/>
            <w:vAlign w:val="center"/>
          </w:tcPr>
          <w:p w14:paraId="66B7E523" w14:textId="77777777" w:rsidR="00067253" w:rsidRPr="00CD408B" w:rsidRDefault="00067253" w:rsidP="0019153D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37DE534C" w14:textId="77777777" w:rsidR="00067253" w:rsidRPr="00CD408B" w:rsidRDefault="00067253" w:rsidP="0019153D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</w:tr>
      <w:tr w:rsidR="0019153D" w:rsidRPr="00586893" w14:paraId="3F8EF643" w14:textId="77777777" w:rsidTr="00263AFF">
        <w:trPr>
          <w:trHeight w:val="206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578FB1FD" w14:textId="60C593B2" w:rsidR="0019153D" w:rsidRPr="00CD408B" w:rsidRDefault="0019153D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Магазины (4.4)</w:t>
            </w:r>
          </w:p>
        </w:tc>
        <w:tc>
          <w:tcPr>
            <w:tcW w:w="4677" w:type="dxa"/>
            <w:vAlign w:val="center"/>
          </w:tcPr>
          <w:p w14:paraId="3EAC1937" w14:textId="16C0070E" w:rsidR="0019153D" w:rsidRPr="00CD408B" w:rsidRDefault="0019153D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продажи тов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ров, торговая площадь которых составляет до 5000 кв. м</w:t>
            </w:r>
          </w:p>
        </w:tc>
        <w:tc>
          <w:tcPr>
            <w:tcW w:w="5245" w:type="dxa"/>
            <w:vAlign w:val="center"/>
          </w:tcPr>
          <w:p w14:paraId="5FDB736F" w14:textId="77777777" w:rsidR="0019153D" w:rsidRPr="003D054E" w:rsidRDefault="0019153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00E850E1" w14:textId="77777777" w:rsidR="0019153D" w:rsidRPr="003D054E" w:rsidRDefault="0019153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6B737C43" w14:textId="77777777" w:rsidR="0019153D" w:rsidRPr="003D054E" w:rsidRDefault="0019153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6B5038CE" w14:textId="4872FCD8" w:rsidR="0019153D" w:rsidRPr="00CD408B" w:rsidRDefault="0019153D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7FA03144" w14:textId="77777777" w:rsidR="0019153D" w:rsidRPr="00CD408B" w:rsidRDefault="0019153D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19153D" w:rsidRPr="00586893" w14:paraId="6A3E36A4" w14:textId="77777777" w:rsidTr="00263AFF">
        <w:trPr>
          <w:trHeight w:val="206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00E03400" w14:textId="786BC3B9" w:rsidR="0019153D" w:rsidRPr="003D054E" w:rsidRDefault="0019153D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Бытовое обслужив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ние (3.3)</w:t>
            </w:r>
          </w:p>
        </w:tc>
        <w:tc>
          <w:tcPr>
            <w:tcW w:w="4677" w:type="dxa"/>
            <w:vAlign w:val="center"/>
          </w:tcPr>
          <w:p w14:paraId="3437893E" w14:textId="594088B1" w:rsidR="0019153D" w:rsidRPr="003D054E" w:rsidRDefault="0019153D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нас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лению или организациям бытовых услуг (м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стерские мелкого ремонта, ателье, бани,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рикмахерские, прачечные, химчистки, пох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ронные бюро)</w:t>
            </w:r>
          </w:p>
        </w:tc>
        <w:tc>
          <w:tcPr>
            <w:tcW w:w="5245" w:type="dxa"/>
            <w:vAlign w:val="center"/>
          </w:tcPr>
          <w:p w14:paraId="1BC8CB24" w14:textId="77777777" w:rsidR="0019153D" w:rsidRPr="003D054E" w:rsidRDefault="0019153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0125D995" w14:textId="77777777" w:rsidR="0019153D" w:rsidRPr="003D054E" w:rsidRDefault="0019153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оружений – 3 м.</w:t>
            </w:r>
          </w:p>
          <w:p w14:paraId="2418D0C5" w14:textId="77777777" w:rsidR="0019153D" w:rsidRPr="003D054E" w:rsidRDefault="0019153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5198CD91" w14:textId="670DCC6A" w:rsidR="0019153D" w:rsidRPr="003D054E" w:rsidRDefault="0019153D" w:rsidP="004F4DEF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3D054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3D054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6E1301F0" w14:textId="77777777" w:rsidR="0019153D" w:rsidRPr="00CD408B" w:rsidRDefault="0019153D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CD408B" w:rsidRPr="00586893" w14:paraId="1B9B2B32" w14:textId="77777777" w:rsidTr="00263AFF">
        <w:trPr>
          <w:trHeight w:val="206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765DE926" w14:textId="7E75D653" w:rsidR="00CD408B" w:rsidRPr="00CD408B" w:rsidRDefault="00CD408B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lastRenderedPageBreak/>
              <w:t>Коммунальное 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служивание (3.1)</w:t>
            </w:r>
          </w:p>
        </w:tc>
        <w:tc>
          <w:tcPr>
            <w:tcW w:w="4677" w:type="dxa"/>
            <w:vAlign w:val="center"/>
          </w:tcPr>
          <w:p w14:paraId="0BC655BD" w14:textId="09A15FF6" w:rsidR="00CD408B" w:rsidRPr="00CD408B" w:rsidRDefault="00CD408B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тельства в целях обеспечения физических и юридических лиц коммунальными услугами, в частности: поставки воды, тепла, электрич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 xml:space="preserve">ства, газа, предоставления услуг связи, отвода канализационных стоков, очистки и уборки объектов недвижимости </w:t>
            </w:r>
          </w:p>
        </w:tc>
        <w:tc>
          <w:tcPr>
            <w:tcW w:w="5245" w:type="dxa"/>
            <w:vAlign w:val="center"/>
          </w:tcPr>
          <w:p w14:paraId="2FE2BDD5" w14:textId="77777777" w:rsidR="00CD408B" w:rsidRPr="00CD408B" w:rsidRDefault="00CD408B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 земельного участка до зданий, строений, сооружений, не являющихся линейными объектами – 1 м;</w:t>
            </w:r>
          </w:p>
          <w:p w14:paraId="28995292" w14:textId="77777777" w:rsidR="00CD408B" w:rsidRPr="00CD408B" w:rsidRDefault="00CD408B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мельного участка – 100;</w:t>
            </w:r>
          </w:p>
          <w:p w14:paraId="52D3DB99" w14:textId="0EEB1498" w:rsidR="00CD408B" w:rsidRPr="00CD408B" w:rsidRDefault="00CD408B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249C4F4E" w14:textId="77777777" w:rsidR="00CD408B" w:rsidRPr="00CD408B" w:rsidRDefault="00CD408B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CD408B" w:rsidRPr="00586893" w14:paraId="0EB7EA1F" w14:textId="77777777" w:rsidTr="00263AFF">
        <w:trPr>
          <w:trHeight w:val="206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2AD4D80F" w14:textId="16196343" w:rsidR="00CD408B" w:rsidRPr="00CD408B" w:rsidRDefault="00CD408B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4677" w:type="dxa"/>
            <w:vAlign w:val="center"/>
          </w:tcPr>
          <w:p w14:paraId="42718872" w14:textId="468B52B8" w:rsidR="00CD408B" w:rsidRPr="00CD408B" w:rsidRDefault="00CD408B" w:rsidP="0019153D">
            <w:pPr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ров</w:t>
            </w:r>
            <w:proofErr w:type="gramEnd"/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д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ных переходов, набережных, береговых полос водных объектов общего пользования, скв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ров, бульваров, площадей, проездов, малых архитектурных форм благоустройства</w:t>
            </w:r>
          </w:p>
        </w:tc>
        <w:tc>
          <w:tcPr>
            <w:tcW w:w="5245" w:type="dxa"/>
            <w:vAlign w:val="center"/>
          </w:tcPr>
          <w:p w14:paraId="188C64D1" w14:textId="67191A3E" w:rsidR="00CD408B" w:rsidRPr="00CD408B" w:rsidRDefault="00CD408B" w:rsidP="0019153D">
            <w:pPr>
              <w:rPr>
                <w:rFonts w:ascii="Liberation Serif" w:hAnsi="Liberation Serif" w:cs="Arial"/>
                <w:strike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к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тов капитального строительства не подлежат уст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новлению</w:t>
            </w:r>
          </w:p>
        </w:tc>
        <w:tc>
          <w:tcPr>
            <w:tcW w:w="3119" w:type="dxa"/>
            <w:vAlign w:val="center"/>
          </w:tcPr>
          <w:p w14:paraId="5D0472E0" w14:textId="77777777" w:rsidR="00CD408B" w:rsidRPr="00CD408B" w:rsidRDefault="00CD408B" w:rsidP="0019153D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67D8249C" w14:textId="77777777" w:rsidR="002146E2" w:rsidRDefault="002146E2" w:rsidP="004F4DEF">
      <w:pPr>
        <w:spacing w:line="259" w:lineRule="auto"/>
        <w:rPr>
          <w:rFonts w:ascii="Liberation Serif" w:hAnsi="Liberation Serif" w:cs="Arial"/>
          <w:b/>
          <w:sz w:val="16"/>
          <w:szCs w:val="16"/>
          <w:u w:val="single"/>
        </w:rPr>
      </w:pPr>
    </w:p>
    <w:p w14:paraId="0653D0A3" w14:textId="77777777" w:rsidR="00263AFF" w:rsidRDefault="00263AFF" w:rsidP="004F4DEF">
      <w:pPr>
        <w:spacing w:line="259" w:lineRule="auto"/>
        <w:rPr>
          <w:rFonts w:ascii="Liberation Serif" w:hAnsi="Liberation Serif" w:cs="Arial"/>
          <w:b/>
          <w:sz w:val="16"/>
          <w:szCs w:val="16"/>
          <w:u w:val="single"/>
        </w:rPr>
      </w:pPr>
    </w:p>
    <w:p w14:paraId="5877AE4B" w14:textId="77777777" w:rsidR="00263AFF" w:rsidRDefault="00263AFF" w:rsidP="004F4DEF">
      <w:pPr>
        <w:spacing w:line="259" w:lineRule="auto"/>
        <w:rPr>
          <w:rFonts w:ascii="Liberation Serif" w:hAnsi="Liberation Serif" w:cs="Arial"/>
          <w:b/>
          <w:sz w:val="16"/>
          <w:szCs w:val="16"/>
          <w:u w:val="single"/>
        </w:rPr>
      </w:pPr>
    </w:p>
    <w:p w14:paraId="02664C1D" w14:textId="77777777" w:rsidR="00263AFF" w:rsidRDefault="00263AFF" w:rsidP="004F4DEF">
      <w:pPr>
        <w:spacing w:line="259" w:lineRule="auto"/>
        <w:rPr>
          <w:rFonts w:ascii="Liberation Serif" w:hAnsi="Liberation Serif" w:cs="Arial"/>
          <w:b/>
          <w:sz w:val="16"/>
          <w:szCs w:val="16"/>
          <w:u w:val="single"/>
        </w:rPr>
      </w:pPr>
    </w:p>
    <w:p w14:paraId="2982B859" w14:textId="77777777" w:rsidR="00263AFF" w:rsidRPr="00CC6EF4" w:rsidRDefault="00263AFF" w:rsidP="004F4DEF">
      <w:pPr>
        <w:spacing w:line="259" w:lineRule="auto"/>
        <w:rPr>
          <w:rFonts w:ascii="Liberation Serif" w:hAnsi="Liberation Serif" w:cs="Arial"/>
          <w:b/>
          <w:sz w:val="16"/>
          <w:szCs w:val="16"/>
          <w:u w:val="single"/>
        </w:rPr>
      </w:pPr>
    </w:p>
    <w:p w14:paraId="7423D846" w14:textId="71BBA38E" w:rsidR="00CC6EF4" w:rsidRPr="004440F7" w:rsidRDefault="00067253" w:rsidP="002146E2">
      <w:pPr>
        <w:rPr>
          <w:rFonts w:ascii="Liberation Serif" w:hAnsi="Liberation Serif"/>
          <w:b/>
        </w:rPr>
      </w:pPr>
      <w:r w:rsidRPr="00567106">
        <w:rPr>
          <w:rFonts w:ascii="Liberation Serif" w:hAnsi="Liberation Serif"/>
          <w:b/>
        </w:rPr>
        <w:t>ЗОНА ДЕЛОВОГО, ОБЩЕСТВЕННОГО И КОММЕРЧЕСКОГО НАЗНАЧЕНИЯ (О</w:t>
      </w:r>
      <w:proofErr w:type="gramStart"/>
      <w:r w:rsidRPr="00567106">
        <w:rPr>
          <w:rFonts w:ascii="Liberation Serif" w:hAnsi="Liberation Serif"/>
          <w:b/>
        </w:rPr>
        <w:t>1</w:t>
      </w:r>
      <w:proofErr w:type="gramEnd"/>
      <w:r w:rsidRPr="00567106">
        <w:rPr>
          <w:rFonts w:ascii="Liberation Serif" w:hAnsi="Liberation Serif"/>
          <w:b/>
        </w:rPr>
        <w:t>)</w:t>
      </w:r>
    </w:p>
    <w:p w14:paraId="3EDD39A0" w14:textId="4AA281D4" w:rsidR="00067253" w:rsidRPr="00567106" w:rsidRDefault="00CC6EF4" w:rsidP="002146E2">
      <w:pPr>
        <w:rPr>
          <w:rFonts w:ascii="Liberation Serif" w:hAnsi="Liberation Serif"/>
          <w:b/>
          <w:iCs/>
          <w:szCs w:val="26"/>
        </w:rPr>
      </w:pPr>
      <w:r w:rsidRPr="00567106">
        <w:rPr>
          <w:rFonts w:ascii="Liberation Serif" w:hAnsi="Liberation Serif"/>
          <w:b/>
          <w:iCs/>
          <w:szCs w:val="26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p w14:paraId="47F887B1" w14:textId="50756F17" w:rsidR="00067253" w:rsidRPr="00EA7AC4" w:rsidRDefault="00EA7AC4" w:rsidP="002146E2">
      <w:pPr>
        <w:jc w:val="both"/>
        <w:rPr>
          <w:rFonts w:ascii="Liberation Serif" w:hAnsi="Liberation Serif"/>
        </w:rPr>
      </w:pPr>
      <w:r w:rsidRPr="00EA7AC4">
        <w:rPr>
          <w:rFonts w:ascii="Liberation Serif" w:hAnsi="Liberation Serif"/>
        </w:rPr>
        <w:t xml:space="preserve">Ограничения использования земельных участков и объектов капитального строительства, расположенных в зоне </w:t>
      </w:r>
      <w:r>
        <w:rPr>
          <w:rFonts w:ascii="Liberation Serif" w:hAnsi="Liberation Serif"/>
        </w:rPr>
        <w:t>О</w:t>
      </w:r>
      <w:proofErr w:type="gramStart"/>
      <w:r w:rsidRPr="00EA7AC4">
        <w:rPr>
          <w:rFonts w:ascii="Liberation Serif" w:hAnsi="Liberation Serif"/>
        </w:rPr>
        <w:t>1</w:t>
      </w:r>
      <w:proofErr w:type="gramEnd"/>
      <w:r w:rsidRPr="00EA7AC4">
        <w:rPr>
          <w:rFonts w:ascii="Liberation Serif" w:hAnsi="Liberation Serif"/>
        </w:rPr>
        <w:t xml:space="preserve"> и попадающие в гран</w:t>
      </w:r>
      <w:r w:rsidRPr="00EA7AC4">
        <w:rPr>
          <w:rFonts w:ascii="Liberation Serif" w:hAnsi="Liberation Serif"/>
        </w:rPr>
        <w:t>и</w:t>
      </w:r>
      <w:r w:rsidRPr="00EA7AC4">
        <w:rPr>
          <w:rFonts w:ascii="Liberation Serif" w:hAnsi="Liberation Serif"/>
        </w:rPr>
        <w:t xml:space="preserve">цы зон с особыми условиями использования территории, определяются Главой </w:t>
      </w:r>
      <w:r w:rsidR="004F4DEF">
        <w:rPr>
          <w:rFonts w:ascii="Liberation Serif" w:hAnsi="Liberation Serif"/>
        </w:rPr>
        <w:t>7</w:t>
      </w:r>
      <w:r w:rsidRPr="00EA7AC4">
        <w:rPr>
          <w:rFonts w:ascii="Liberation Serif" w:hAnsi="Liberation Serif"/>
        </w:rPr>
        <w:t xml:space="preserve"> Правил.</w:t>
      </w:r>
    </w:p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245"/>
        <w:gridCol w:w="3119"/>
      </w:tblGrid>
      <w:tr w:rsidR="00067253" w:rsidRPr="00CC6EF4" w14:paraId="33093414" w14:textId="77777777" w:rsidTr="00263AFF">
        <w:trPr>
          <w:trHeight w:val="212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247A5F9A" w14:textId="77777777" w:rsidR="00067253" w:rsidRPr="00EA7AC4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2"/>
              </w:rPr>
            </w:pPr>
            <w:r w:rsidRPr="00EA7AC4">
              <w:rPr>
                <w:rFonts w:ascii="Liberation Serif" w:hAnsi="Liberation Serif" w:cs="Arial"/>
                <w:b/>
                <w:sz w:val="20"/>
                <w:szCs w:val="22"/>
              </w:rPr>
              <w:t>Виды использования</w:t>
            </w:r>
          </w:p>
        </w:tc>
        <w:tc>
          <w:tcPr>
            <w:tcW w:w="5245" w:type="dxa"/>
            <w:vMerge w:val="restart"/>
            <w:vAlign w:val="center"/>
          </w:tcPr>
          <w:p w14:paraId="05B269AC" w14:textId="77777777" w:rsidR="00067253" w:rsidRPr="00EA7AC4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2"/>
              </w:rPr>
            </w:pPr>
            <w:r w:rsidRPr="00EA7AC4">
              <w:rPr>
                <w:rFonts w:ascii="Liberation Serif" w:hAnsi="Liberation Serif" w:cs="Arial"/>
                <w:b/>
                <w:sz w:val="20"/>
                <w:szCs w:val="22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288C8CFB" w14:textId="77777777" w:rsidR="00067253" w:rsidRPr="00EA7AC4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2"/>
              </w:rPr>
            </w:pPr>
            <w:r w:rsidRPr="00EA7AC4">
              <w:rPr>
                <w:rFonts w:ascii="Liberation Serif" w:hAnsi="Liberation Serif" w:cs="Arial"/>
                <w:b/>
                <w:sz w:val="20"/>
                <w:szCs w:val="22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CC6EF4" w14:paraId="2082C180" w14:textId="77777777" w:rsidTr="00263AFF">
        <w:trPr>
          <w:trHeight w:val="545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031FB444" w14:textId="77777777" w:rsidR="00067253" w:rsidRPr="00EA7AC4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2"/>
              </w:rPr>
            </w:pPr>
            <w:r w:rsidRPr="00EA7AC4">
              <w:rPr>
                <w:rFonts w:ascii="Liberation Serif" w:hAnsi="Liberation Serif" w:cs="Arial"/>
                <w:b/>
                <w:sz w:val="20"/>
                <w:szCs w:val="22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25355BD" w14:textId="77777777" w:rsidR="00067253" w:rsidRPr="00EA7AC4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2"/>
              </w:rPr>
            </w:pPr>
            <w:r w:rsidRPr="00EA7AC4">
              <w:rPr>
                <w:rFonts w:ascii="Liberation Serif" w:hAnsi="Liberation Serif" w:cs="Arial"/>
                <w:b/>
                <w:sz w:val="20"/>
                <w:szCs w:val="22"/>
              </w:rPr>
              <w:t>Описание вида использования</w:t>
            </w:r>
          </w:p>
        </w:tc>
        <w:tc>
          <w:tcPr>
            <w:tcW w:w="5245" w:type="dxa"/>
            <w:vMerge/>
            <w:vAlign w:val="center"/>
          </w:tcPr>
          <w:p w14:paraId="020D26FB" w14:textId="77777777" w:rsidR="00067253" w:rsidRPr="00EA7AC4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2"/>
              </w:rPr>
            </w:pPr>
          </w:p>
        </w:tc>
        <w:tc>
          <w:tcPr>
            <w:tcW w:w="3119" w:type="dxa"/>
            <w:vMerge/>
            <w:vAlign w:val="center"/>
          </w:tcPr>
          <w:p w14:paraId="4D9D2434" w14:textId="77777777" w:rsidR="00067253" w:rsidRPr="00EA7AC4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2"/>
              </w:rPr>
            </w:pPr>
          </w:p>
        </w:tc>
      </w:tr>
      <w:tr w:rsidR="00067253" w:rsidRPr="00CC6EF4" w14:paraId="5F6E3A3B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5346177A" w14:textId="50F67BDF" w:rsidR="00067253" w:rsidRPr="004440F7" w:rsidRDefault="00067253" w:rsidP="002146E2">
            <w:pPr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Социальное обсл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живание</w:t>
            </w:r>
            <w:r w:rsidR="00CC6EF4" w:rsidRPr="004440F7">
              <w:rPr>
                <w:rFonts w:ascii="Liberation Serif" w:hAnsi="Liberation Serif" w:cs="Arial"/>
                <w:sz w:val="22"/>
                <w:szCs w:val="22"/>
              </w:rPr>
              <w:t xml:space="preserve"> (3.2)</w:t>
            </w:r>
          </w:p>
        </w:tc>
        <w:tc>
          <w:tcPr>
            <w:tcW w:w="4677" w:type="dxa"/>
            <w:vAlign w:val="center"/>
          </w:tcPr>
          <w:p w14:paraId="5F7F9368" w14:textId="7EC30121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гра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 xml:space="preserve">дан, службы психологической и бесплатной 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юридической помощи, социальные, пенсио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ные и иные службы, в которых осуществляется прием граждан по вопросам оказания социал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ной помощи и назначения социальных или пенсионных выплат);</w:t>
            </w:r>
            <w:proofErr w:type="gramEnd"/>
            <w:r w:rsidR="005F6EA5">
              <w:rPr>
                <w:rFonts w:ascii="Liberation Serif" w:hAnsi="Liberation Serif" w:cs="Arial"/>
                <w:sz w:val="22"/>
                <w:szCs w:val="22"/>
              </w:rPr>
              <w:t xml:space="preserve"> 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строительства для размещения отделений почты и телеграфа;</w:t>
            </w:r>
          </w:p>
          <w:p w14:paraId="3C46F8CA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ства для размещения общественных неко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мерческих организаций: благотворительных организаций, клубов по интересам</w:t>
            </w:r>
          </w:p>
        </w:tc>
        <w:tc>
          <w:tcPr>
            <w:tcW w:w="5245" w:type="dxa"/>
            <w:vAlign w:val="center"/>
          </w:tcPr>
          <w:p w14:paraId="2B42E6F6" w14:textId="18F1B5AC" w:rsidR="00EA7AC4" w:rsidRPr="004440F7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Этажность – не выше 3 надземных этажей.</w:t>
            </w:r>
          </w:p>
          <w:p w14:paraId="40A34701" w14:textId="77777777" w:rsidR="00EA7AC4" w:rsidRPr="004440F7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52E7D0D2" w14:textId="6EAC52D2" w:rsidR="00EA7AC4" w:rsidRPr="004440F7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0EB07435" w14:textId="2242F1DD" w:rsidR="00067253" w:rsidRPr="004440F7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 xml:space="preserve">Предельные (минимальные и (или) максимальные) 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размеры земельных участков, иные предельные 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2266DE63" w14:textId="77777777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C6EF4" w14:paraId="16D71412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22BCC11A" w14:textId="378C80AA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Бытовое обслужив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ние</w:t>
            </w:r>
            <w:r w:rsidR="00CC6EF4" w:rsidRPr="004440F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(3.3)</w:t>
            </w:r>
          </w:p>
        </w:tc>
        <w:tc>
          <w:tcPr>
            <w:tcW w:w="4677" w:type="dxa"/>
            <w:vAlign w:val="center"/>
          </w:tcPr>
          <w:p w14:paraId="3E48C9DA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нас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лению или организациям бытовых услуг (м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стерские мелкого ремонта, ателье, бани, 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рикмахерские, прачечные, химчистки, пох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ронные бюро)</w:t>
            </w:r>
          </w:p>
        </w:tc>
        <w:tc>
          <w:tcPr>
            <w:tcW w:w="5245" w:type="dxa"/>
            <w:vAlign w:val="center"/>
          </w:tcPr>
          <w:p w14:paraId="56C50040" w14:textId="437DEA89" w:rsidR="003D054E" w:rsidRPr="004440F7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 xml:space="preserve">Этажность – не выше </w:t>
            </w:r>
            <w:r w:rsidR="00EA7AC4" w:rsidRPr="004440F7">
              <w:rPr>
                <w:rFonts w:ascii="Liberation Serif" w:hAnsi="Liberation Serif" w:cs="Arial"/>
                <w:sz w:val="22"/>
                <w:szCs w:val="22"/>
              </w:rPr>
              <w:t>3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 xml:space="preserve"> надземных этажей.</w:t>
            </w:r>
          </w:p>
          <w:p w14:paraId="5EA77941" w14:textId="77777777" w:rsidR="003D054E" w:rsidRPr="004440F7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оружений – 3 м.</w:t>
            </w:r>
          </w:p>
          <w:p w14:paraId="59E3A2EE" w14:textId="77777777" w:rsidR="003D054E" w:rsidRPr="004440F7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4BE83561" w14:textId="0CEE6905" w:rsidR="00067253" w:rsidRPr="004440F7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26549B50" w14:textId="77777777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C6EF4" w14:paraId="3A81E552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5429BF5E" w14:textId="0AEA4216" w:rsidR="00067253" w:rsidRPr="004440F7" w:rsidRDefault="00067253" w:rsidP="002146E2">
            <w:pPr>
              <w:tabs>
                <w:tab w:val="center" w:pos="1116"/>
              </w:tabs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Амбулаторно – п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ликлиническое о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б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служивание</w:t>
            </w:r>
            <w:r w:rsidR="00CC6EF4" w:rsidRPr="004440F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(3.4.1)</w:t>
            </w:r>
          </w:p>
        </w:tc>
        <w:tc>
          <w:tcPr>
            <w:tcW w:w="4677" w:type="dxa"/>
            <w:vAlign w:val="center"/>
          </w:tcPr>
          <w:p w14:paraId="609F6844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гра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данам амбулаторно-поликлинической мед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цинской помощи (поликлиники, фельдшерские пункты, пункты здравоохранения, центры м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тери и ребенка, диагностические центры, м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лочные кухни, станции донорства крови, кл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нические лаборатории)</w:t>
            </w:r>
          </w:p>
        </w:tc>
        <w:tc>
          <w:tcPr>
            <w:tcW w:w="5245" w:type="dxa"/>
            <w:vAlign w:val="center"/>
          </w:tcPr>
          <w:p w14:paraId="7E3B8371" w14:textId="77777777" w:rsidR="00EA7AC4" w:rsidRPr="004440F7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Этажность – не выше 4 надземных этажей.</w:t>
            </w:r>
          </w:p>
          <w:p w14:paraId="4C2E83B5" w14:textId="77777777" w:rsidR="00EA7AC4" w:rsidRPr="004440F7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4835CEA8" w14:textId="2F7F81C2" w:rsidR="00067253" w:rsidRPr="004440F7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Merge w:val="restart"/>
            <w:vAlign w:val="center"/>
          </w:tcPr>
          <w:p w14:paraId="5345DED1" w14:textId="77777777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лечебно-профилактические и оздоровительные учреждения общего пользования в сан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тарно-защитных зонах, уст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новленных в предусмотре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ном действующим законод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тельством порядке</w:t>
            </w:r>
          </w:p>
        </w:tc>
      </w:tr>
      <w:tr w:rsidR="00067253" w:rsidRPr="00CC6EF4" w14:paraId="1D5310C9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24475C1F" w14:textId="20A534A1" w:rsidR="00067253" w:rsidRPr="00EA7AC4" w:rsidRDefault="00067253" w:rsidP="002146E2">
            <w:pPr>
              <w:tabs>
                <w:tab w:val="center" w:pos="1116"/>
              </w:tabs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bCs/>
                <w:sz w:val="22"/>
                <w:szCs w:val="22"/>
              </w:rPr>
              <w:t>Стационарное мед</w:t>
            </w:r>
            <w:r w:rsidRPr="00EA7AC4">
              <w:rPr>
                <w:rFonts w:ascii="Liberation Serif" w:hAnsi="Liberation Serif" w:cs="Arial"/>
                <w:bCs/>
                <w:sz w:val="22"/>
                <w:szCs w:val="22"/>
              </w:rPr>
              <w:t>и</w:t>
            </w:r>
            <w:r w:rsidRPr="00EA7AC4">
              <w:rPr>
                <w:rFonts w:ascii="Liberation Serif" w:hAnsi="Liberation Serif" w:cs="Arial"/>
                <w:bCs/>
                <w:sz w:val="22"/>
                <w:szCs w:val="22"/>
              </w:rPr>
              <w:t>цинское обслужив</w:t>
            </w:r>
            <w:r w:rsidRPr="00EA7AC4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EA7AC4">
              <w:rPr>
                <w:rFonts w:ascii="Liberation Serif" w:hAnsi="Liberation Serif" w:cs="Arial"/>
                <w:bCs/>
                <w:sz w:val="22"/>
                <w:szCs w:val="22"/>
              </w:rPr>
              <w:t>ние</w:t>
            </w:r>
            <w:r w:rsidR="00CC6EF4" w:rsidRPr="00EA7AC4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(3.4.2)</w:t>
            </w:r>
          </w:p>
        </w:tc>
        <w:tc>
          <w:tcPr>
            <w:tcW w:w="4677" w:type="dxa"/>
            <w:vAlign w:val="center"/>
          </w:tcPr>
          <w:p w14:paraId="60A5E93A" w14:textId="77777777" w:rsidR="00067253" w:rsidRPr="00EA7AC4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гра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ж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 xml:space="preserve">данам медицинской помощи в стационарах (больницы, родильные дома, научно-медицинские учреждения и прочие объекты, 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lastRenderedPageBreak/>
              <w:t>обеспечивающие оказание услуги по лечению в стационаре);</w:t>
            </w:r>
          </w:p>
          <w:p w14:paraId="57F13959" w14:textId="77777777" w:rsidR="00067253" w:rsidRPr="00EA7AC4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размещение станций скорой помощи</w:t>
            </w:r>
          </w:p>
        </w:tc>
        <w:tc>
          <w:tcPr>
            <w:tcW w:w="5245" w:type="dxa"/>
            <w:vAlign w:val="center"/>
          </w:tcPr>
          <w:p w14:paraId="5DAF65DD" w14:textId="77777777" w:rsidR="00EA7AC4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lastRenderedPageBreak/>
              <w:t>Этажность – не выше 4 надземных этажей.</w:t>
            </w:r>
          </w:p>
          <w:p w14:paraId="2CE3C66C" w14:textId="77777777" w:rsidR="00EA7AC4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5D919976" w14:textId="393FEFBB" w:rsidR="00067253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lastRenderedPageBreak/>
              <w:t>раметры разрешенного строительства, реконстру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Merge/>
            <w:vAlign w:val="center"/>
          </w:tcPr>
          <w:p w14:paraId="35B935D6" w14:textId="77777777" w:rsidR="00067253" w:rsidRPr="00EA7AC4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C6EF4" w14:paraId="7E866B2D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16B7B1C9" w14:textId="7DE59FDD" w:rsidR="00067253" w:rsidRPr="00EA7AC4" w:rsidRDefault="00067253" w:rsidP="002146E2">
            <w:pPr>
              <w:tabs>
                <w:tab w:val="center" w:pos="1116"/>
              </w:tabs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Дошкольное, начальное и среднее общее образование</w:t>
            </w:r>
            <w:r w:rsidR="00CC6EF4" w:rsidRPr="00EA7AC4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(3.5.1)</w:t>
            </w:r>
          </w:p>
        </w:tc>
        <w:tc>
          <w:tcPr>
            <w:tcW w:w="4677" w:type="dxa"/>
            <w:vAlign w:val="center"/>
          </w:tcPr>
          <w:p w14:paraId="202C196E" w14:textId="77777777" w:rsidR="00067253" w:rsidRPr="00EA7AC4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EA7AC4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просвещения, дошкольного, начального и среднего общего образования (детские ясли, детские сады, шк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лы, лицеи, гимназии, художественные, муз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ы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кальные школы, образовательные кружки и иные организации, осуществляющие деятел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ность по воспитанию, образованию и просв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щению)</w:t>
            </w:r>
            <w:proofErr w:type="gramEnd"/>
          </w:p>
        </w:tc>
        <w:tc>
          <w:tcPr>
            <w:tcW w:w="5245" w:type="dxa"/>
            <w:vAlign w:val="center"/>
          </w:tcPr>
          <w:p w14:paraId="4C5C00E2" w14:textId="77777777" w:rsidR="00EA7AC4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Этажность – не выше 4 надземных этажей.</w:t>
            </w:r>
          </w:p>
          <w:p w14:paraId="009ABDCA" w14:textId="77777777" w:rsidR="00EA7AC4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ка – 5 м.</w:t>
            </w:r>
          </w:p>
          <w:p w14:paraId="4B6FA023" w14:textId="77777777" w:rsidR="00EA7AC4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Размеры земельных участков могут быть уменьшены на 25% - в условиях реконструкции; на 15% - при размещении на рельефе с уклоном более 20%.</w:t>
            </w:r>
          </w:p>
          <w:p w14:paraId="145F2993" w14:textId="77777777" w:rsidR="00EA7AC4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мельного участка - 60</w:t>
            </w:r>
          </w:p>
          <w:p w14:paraId="71D13D0D" w14:textId="21CA9697" w:rsidR="00067253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032005AD" w14:textId="77777777" w:rsidR="00067253" w:rsidRPr="00EA7AC4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образовательные и детские учреждения в санитарно-защитных зонах, установле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ных в предусмотренном де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й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ствующим законодательством порядке</w:t>
            </w:r>
          </w:p>
        </w:tc>
      </w:tr>
      <w:tr w:rsidR="00067253" w:rsidRPr="00CC6EF4" w14:paraId="57B50ACE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05CA996F" w14:textId="0EC41629" w:rsidR="00067253" w:rsidRPr="00EA7AC4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Культурное развитие</w:t>
            </w:r>
            <w:r w:rsidR="00CC6EF4" w:rsidRPr="00EA7AC4">
              <w:rPr>
                <w:rFonts w:ascii="Liberation Serif" w:hAnsi="Liberation Serif" w:cs="Arial"/>
                <w:sz w:val="22"/>
                <w:szCs w:val="22"/>
              </w:rPr>
              <w:t xml:space="preserve"> (3.6)</w:t>
            </w:r>
          </w:p>
        </w:tc>
        <w:tc>
          <w:tcPr>
            <w:tcW w:w="4677" w:type="dxa"/>
            <w:vAlign w:val="center"/>
          </w:tcPr>
          <w:p w14:paraId="5034CEBF" w14:textId="0E314761" w:rsidR="00067253" w:rsidRPr="00EA7AC4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EA7AC4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размещения в них музеев, выставочных залов, художестве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ных галерей, домов культуры, библиотек, к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нотеатров и кинозалов, театров, филармоний, планетариев;</w:t>
            </w:r>
            <w:r w:rsidR="005F6EA5">
              <w:rPr>
                <w:rFonts w:ascii="Liberation Serif" w:hAnsi="Liberation Serif" w:cs="Arial"/>
                <w:sz w:val="22"/>
                <w:szCs w:val="22"/>
              </w:rPr>
              <w:t xml:space="preserve"> 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устройство площадок для праз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д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неств и гуляний;</w:t>
            </w:r>
            <w:r w:rsidR="005F6EA5">
              <w:rPr>
                <w:rFonts w:ascii="Liberation Serif" w:hAnsi="Liberation Serif" w:cs="Arial"/>
                <w:sz w:val="22"/>
                <w:szCs w:val="22"/>
              </w:rPr>
              <w:t xml:space="preserve"> 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размещение зданий и соор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жений для размещения цирков, зверинцев, з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опарков, океанариумов</w:t>
            </w:r>
            <w:proofErr w:type="gramEnd"/>
          </w:p>
        </w:tc>
        <w:tc>
          <w:tcPr>
            <w:tcW w:w="5245" w:type="dxa"/>
            <w:vAlign w:val="center"/>
          </w:tcPr>
          <w:p w14:paraId="6387333F" w14:textId="73398B27" w:rsidR="00EA7AC4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54C5E31C" w14:textId="77777777" w:rsidR="00EA7AC4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46A6803D" w14:textId="65FBC73E" w:rsidR="00EA7AC4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5D3325B0" w14:textId="7C92808B" w:rsidR="00067253" w:rsidRPr="00EA7AC4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0E39BA84" w14:textId="77777777" w:rsidR="00067253" w:rsidRPr="00EA7AC4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C6EF4" w14:paraId="6C04D98C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576C6B28" w14:textId="2F0B3BCC" w:rsidR="00067253" w:rsidRPr="00EA7AC4" w:rsidRDefault="00067253" w:rsidP="002146E2">
            <w:pPr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bCs/>
                <w:sz w:val="22"/>
                <w:szCs w:val="22"/>
              </w:rPr>
              <w:t>Рынки</w:t>
            </w:r>
            <w:r w:rsidR="00CC6EF4" w:rsidRPr="00EA7AC4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(4.3)</w:t>
            </w:r>
          </w:p>
        </w:tc>
        <w:tc>
          <w:tcPr>
            <w:tcW w:w="4677" w:type="dxa"/>
            <w:vAlign w:val="center"/>
          </w:tcPr>
          <w:p w14:paraId="7557D411" w14:textId="77777777" w:rsidR="00067253" w:rsidRPr="00EA7AC4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тельства, сооружений, предназначенных для организации постоянной или временной то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говли (ярмарка, рынок, базар), с учетом того, что каждое из торговых мест не располагает торговой площадью более 200 кв. м;</w:t>
            </w:r>
          </w:p>
          <w:p w14:paraId="456F77A7" w14:textId="77777777" w:rsidR="00067253" w:rsidRPr="00EA7AC4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размещение гаражей и (или) стоянок для авт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мобилей сотрудников и посетителей рынка</w:t>
            </w:r>
          </w:p>
        </w:tc>
        <w:tc>
          <w:tcPr>
            <w:tcW w:w="5245" w:type="dxa"/>
            <w:vAlign w:val="center"/>
          </w:tcPr>
          <w:p w14:paraId="22A80B0C" w14:textId="3DD3C351" w:rsidR="000A3C8E" w:rsidRPr="00EA7AC4" w:rsidRDefault="000A3C8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23BC9970" w14:textId="77777777" w:rsidR="000A3C8E" w:rsidRPr="00EA7AC4" w:rsidRDefault="000A3C8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15571B82" w14:textId="2B0A9D67" w:rsidR="000A3C8E" w:rsidRPr="00EA7AC4" w:rsidRDefault="000A3C8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0968730D" w14:textId="49C6F815" w:rsidR="00067253" w:rsidRPr="00EA7AC4" w:rsidRDefault="000A3C8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EA7AC4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lastRenderedPageBreak/>
              <w:t>раметры разрешенного строительства, реконстру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EA7AC4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071281A9" w14:textId="77777777" w:rsidR="00067253" w:rsidRPr="00EA7AC4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C6EF4" w14:paraId="66611041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111ABD80" w14:textId="65AA203F" w:rsidR="00067253" w:rsidRPr="00BC2697" w:rsidRDefault="00067253" w:rsidP="002146E2">
            <w:pPr>
              <w:tabs>
                <w:tab w:val="center" w:pos="1116"/>
              </w:tabs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Магазины</w:t>
            </w:r>
            <w:r w:rsidR="00CC6EF4" w:rsidRPr="00BC269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(4.4)</w:t>
            </w:r>
          </w:p>
        </w:tc>
        <w:tc>
          <w:tcPr>
            <w:tcW w:w="4677" w:type="dxa"/>
            <w:vAlign w:val="center"/>
          </w:tcPr>
          <w:p w14:paraId="49E49F81" w14:textId="77777777" w:rsidR="00067253" w:rsidRPr="00BC269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продажи тов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ров, торговая площадь которых составляет до 5000 кв. м</w:t>
            </w:r>
          </w:p>
        </w:tc>
        <w:tc>
          <w:tcPr>
            <w:tcW w:w="5245" w:type="dxa"/>
            <w:vAlign w:val="center"/>
          </w:tcPr>
          <w:p w14:paraId="2F10736E" w14:textId="6B3DC1F9" w:rsidR="000A3C8E" w:rsidRPr="00BC2697" w:rsidRDefault="000A3C8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2528FF21" w14:textId="77777777" w:rsidR="000A3C8E" w:rsidRPr="00BC2697" w:rsidRDefault="000A3C8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30D0695C" w14:textId="78CE26F0" w:rsidR="000A3C8E" w:rsidRPr="00BC2697" w:rsidRDefault="000A3C8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3C2764FB" w14:textId="4666B621" w:rsidR="00067253" w:rsidRPr="00BC2697" w:rsidRDefault="000A3C8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4E59CED8" w14:textId="77777777" w:rsidR="00067253" w:rsidRPr="00BC269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C6EF4" w14:paraId="6699D4FA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34B97B02" w14:textId="786D7FD6" w:rsidR="00067253" w:rsidRPr="00BC2697" w:rsidRDefault="00067253" w:rsidP="002146E2">
            <w:pPr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bCs/>
                <w:sz w:val="22"/>
                <w:szCs w:val="22"/>
              </w:rPr>
              <w:t>Общественное пит</w:t>
            </w:r>
            <w:r w:rsidRPr="00BC2697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BC2697">
              <w:rPr>
                <w:rFonts w:ascii="Liberation Serif" w:hAnsi="Liberation Serif" w:cs="Arial"/>
                <w:bCs/>
                <w:sz w:val="22"/>
                <w:szCs w:val="22"/>
              </w:rPr>
              <w:t>ние</w:t>
            </w:r>
            <w:r w:rsidR="00CC6EF4" w:rsidRPr="00BC269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(4.6)</w:t>
            </w:r>
          </w:p>
        </w:tc>
        <w:tc>
          <w:tcPr>
            <w:tcW w:w="4677" w:type="dxa"/>
            <w:vAlign w:val="center"/>
          </w:tcPr>
          <w:p w14:paraId="4AB0DD0F" w14:textId="77777777" w:rsidR="00067253" w:rsidRPr="00BC269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тельства в целях устройства мест обществе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ного питания (рестораны, кафе, столовые, з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кусочные, бары)</w:t>
            </w:r>
          </w:p>
        </w:tc>
        <w:tc>
          <w:tcPr>
            <w:tcW w:w="5245" w:type="dxa"/>
            <w:vAlign w:val="center"/>
          </w:tcPr>
          <w:p w14:paraId="34BFE1AF" w14:textId="42B94FD6" w:rsidR="00EA7AC4" w:rsidRPr="00BC2697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4041CC11" w14:textId="77777777" w:rsidR="00EA7AC4" w:rsidRPr="00BC2697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373E8BAE" w14:textId="47F510A4" w:rsidR="00EA7AC4" w:rsidRPr="00BC2697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0FAEB4C8" w14:textId="75817470" w:rsidR="00067253" w:rsidRPr="00BC2697" w:rsidRDefault="00EA7AC4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3C5A130E" w14:textId="77777777" w:rsidR="00067253" w:rsidRPr="00BC269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C6EF4" w14:paraId="4BA49C1D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368C734E" w14:textId="252ECB1F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Обеспечение вну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реннего правопоря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д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ка</w:t>
            </w:r>
            <w:r w:rsidR="00CC6EF4" w:rsidRPr="004440F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(8.3)</w:t>
            </w:r>
          </w:p>
        </w:tc>
        <w:tc>
          <w:tcPr>
            <w:tcW w:w="4677" w:type="dxa"/>
            <w:vAlign w:val="center"/>
          </w:tcPr>
          <w:p w14:paraId="4530542C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тельства, необходимых для подготовки и по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д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держания в готовности органов внутренних дел и спасательных служб, в которых сущ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ствует военизированная служба;</w:t>
            </w:r>
          </w:p>
          <w:p w14:paraId="6A19F7D8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гражданской обороны, за исключением объектов гражданской обор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ны, являющихся частями производственных зданий</w:t>
            </w:r>
          </w:p>
        </w:tc>
        <w:tc>
          <w:tcPr>
            <w:tcW w:w="5245" w:type="dxa"/>
            <w:vAlign w:val="center"/>
          </w:tcPr>
          <w:p w14:paraId="24E99D74" w14:textId="77777777" w:rsidR="004440F7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4922293F" w14:textId="77777777" w:rsidR="004440F7" w:rsidRPr="004440F7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ка и красной линии до стен зданий, строений, с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оружений – 3 м;</w:t>
            </w:r>
          </w:p>
          <w:p w14:paraId="3E9525FC" w14:textId="05908D89" w:rsidR="004440F7" w:rsidRPr="004440F7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мельного участка – 80.</w:t>
            </w:r>
          </w:p>
          <w:p w14:paraId="28B0A0BD" w14:textId="7ADF150D" w:rsidR="00067253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lastRenderedPageBreak/>
              <w:t>жат установлению.</w:t>
            </w:r>
          </w:p>
        </w:tc>
        <w:tc>
          <w:tcPr>
            <w:tcW w:w="3119" w:type="dxa"/>
            <w:vAlign w:val="center"/>
          </w:tcPr>
          <w:p w14:paraId="1B1339FF" w14:textId="77777777" w:rsidR="00067253" w:rsidRPr="00CC6EF4" w:rsidRDefault="00067253" w:rsidP="002146E2">
            <w:pPr>
              <w:rPr>
                <w:rFonts w:ascii="Liberation Serif" w:hAnsi="Liberation Serif" w:cs="Arial"/>
              </w:rPr>
            </w:pPr>
          </w:p>
        </w:tc>
      </w:tr>
      <w:tr w:rsidR="00067253" w:rsidRPr="00CC6EF4" w14:paraId="3DAF7CC3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0505F262" w14:textId="6D25B87D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Религиозное испол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ь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зование</w:t>
            </w:r>
            <w:r w:rsidR="00CC6EF4" w:rsidRPr="004440F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(3.7)</w:t>
            </w:r>
          </w:p>
        </w:tc>
        <w:tc>
          <w:tcPr>
            <w:tcW w:w="4677" w:type="dxa"/>
            <w:vAlign w:val="center"/>
          </w:tcPr>
          <w:p w14:paraId="50305804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отправления религиозных обрядов (церкви, соборы, храмы, часовни, монастыри, мечети, молельные дома);</w:t>
            </w:r>
            <w:proofErr w:type="gramEnd"/>
          </w:p>
          <w:p w14:paraId="69AD770E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ства, предназначенных для постоянного м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стонахождения духовных лиц, паломников и послушников в связи с осуществлением ими религиозной службы, а также для осуществл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ния благотворительной и религиозной образ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вательной деятельности (монастыри, скиты, воскресные школы, семинарии, духовные уч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лища)</w:t>
            </w:r>
          </w:p>
        </w:tc>
        <w:tc>
          <w:tcPr>
            <w:tcW w:w="5245" w:type="dxa"/>
            <w:vAlign w:val="center"/>
          </w:tcPr>
          <w:p w14:paraId="295D1FB4" w14:textId="77777777" w:rsidR="004440F7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7FF84186" w14:textId="77777777" w:rsidR="004440F7" w:rsidRPr="004440F7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ка до зданий, строений, сооружений – 3 м;</w:t>
            </w:r>
          </w:p>
          <w:p w14:paraId="71F69ED9" w14:textId="77777777" w:rsidR="004440F7" w:rsidRPr="004440F7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мельного участка – 30.</w:t>
            </w:r>
          </w:p>
          <w:p w14:paraId="6C67459E" w14:textId="1D38DDB3" w:rsidR="004440F7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50E6B4B6" w14:textId="77777777" w:rsidR="00067253" w:rsidRPr="00CC6EF4" w:rsidRDefault="00067253" w:rsidP="002146E2">
            <w:pPr>
              <w:rPr>
                <w:rFonts w:ascii="Liberation Serif" w:hAnsi="Liberation Serif" w:cs="Arial"/>
              </w:rPr>
            </w:pPr>
          </w:p>
        </w:tc>
      </w:tr>
      <w:tr w:rsidR="00067253" w:rsidRPr="00CC6EF4" w14:paraId="0D1898BD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10522C18" w14:textId="77308CE6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Общественное управление</w:t>
            </w:r>
            <w:r w:rsidR="00CC6EF4" w:rsidRPr="004440F7">
              <w:rPr>
                <w:rFonts w:ascii="Liberation Serif" w:hAnsi="Liberation Serif" w:cs="Arial"/>
                <w:sz w:val="22"/>
                <w:szCs w:val="22"/>
              </w:rPr>
              <w:t xml:space="preserve"> (3.8)</w:t>
            </w:r>
          </w:p>
        </w:tc>
        <w:tc>
          <w:tcPr>
            <w:tcW w:w="4677" w:type="dxa"/>
            <w:vAlign w:val="center"/>
          </w:tcPr>
          <w:p w14:paraId="3B7253BC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размещения органов государственной власти, органов местного самоуправления, судов, а также 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ганизаций, непосредственно обеспечивающих их деятельность;</w:t>
            </w:r>
          </w:p>
          <w:p w14:paraId="2C0323EC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ства, предназначенных для размещения орг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нов управления политических партий, профе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сиональных и отраслевых союзов, творческих союзов и иных общественных объединений граждан по отраслевому или политическому признаку;</w:t>
            </w:r>
          </w:p>
          <w:p w14:paraId="0F85D94C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ства для дипломатических представительства иностранных государств и консульских учр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ждений в Российской Федерации</w:t>
            </w:r>
          </w:p>
        </w:tc>
        <w:tc>
          <w:tcPr>
            <w:tcW w:w="5245" w:type="dxa"/>
            <w:vAlign w:val="center"/>
          </w:tcPr>
          <w:p w14:paraId="779C32D0" w14:textId="77777777" w:rsidR="004440F7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3E565AB6" w14:textId="77777777" w:rsidR="004440F7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11E2C96B" w14:textId="77777777" w:rsidR="004440F7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391A4CEA" w14:textId="4455C46B" w:rsidR="00067253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41058DAA" w14:textId="77777777" w:rsidR="00067253" w:rsidRPr="00CC6EF4" w:rsidRDefault="00067253" w:rsidP="002146E2">
            <w:pPr>
              <w:rPr>
                <w:rFonts w:ascii="Liberation Serif" w:hAnsi="Liberation Serif" w:cs="Arial"/>
              </w:rPr>
            </w:pPr>
          </w:p>
        </w:tc>
      </w:tr>
      <w:tr w:rsidR="00067253" w:rsidRPr="00CC6EF4" w14:paraId="66003866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03A8464F" w14:textId="574805D0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Обеспечение нау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ч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ной деятельности</w:t>
            </w:r>
            <w:r w:rsidR="00CC6EF4" w:rsidRPr="004440F7">
              <w:rPr>
                <w:rFonts w:ascii="Liberation Serif" w:hAnsi="Liberation Serif" w:cs="Arial"/>
                <w:sz w:val="22"/>
                <w:szCs w:val="22"/>
              </w:rPr>
              <w:t xml:space="preserve"> (3.9)</w:t>
            </w:r>
          </w:p>
        </w:tc>
        <w:tc>
          <w:tcPr>
            <w:tcW w:w="4677" w:type="dxa"/>
            <w:vAlign w:val="center"/>
          </w:tcPr>
          <w:p w14:paraId="699DE84A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тельства для проведения научных исследов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ний и изысканий, испытаний опытных пр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мышленных образцов, для размещения орг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низаций, осуществляющих научные изыск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ния, исследования и разработки (научно-исследовательские институты, проектные 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ституты, научные центры, опытно-конструкторские центры, государственные академии наук, в том числе отраслевые), пр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ведения научной и селекционной работы, в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дения сельского и лесного хозяйства для пол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чения ценных с научной точки зрения обра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цов растительного и животного мира</w:t>
            </w:r>
            <w:proofErr w:type="gramEnd"/>
          </w:p>
        </w:tc>
        <w:tc>
          <w:tcPr>
            <w:tcW w:w="5245" w:type="dxa"/>
            <w:vAlign w:val="center"/>
          </w:tcPr>
          <w:p w14:paraId="2049480C" w14:textId="77777777" w:rsidR="004440F7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Этажность – не выше 3 надземных этажей.</w:t>
            </w:r>
          </w:p>
          <w:p w14:paraId="365DB3AD" w14:textId="77777777" w:rsidR="004440F7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43C2B9FB" w14:textId="77777777" w:rsidR="004440F7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4DC25A80" w14:textId="2065ACA0" w:rsidR="00067253" w:rsidRPr="004440F7" w:rsidRDefault="004440F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3416B3E5" w14:textId="77777777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C6EF4" w14:paraId="763E66FD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31808396" w14:textId="2A90D2A7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Деловое управление</w:t>
            </w:r>
            <w:r w:rsidR="00CC6EF4" w:rsidRPr="004440F7">
              <w:rPr>
                <w:rFonts w:ascii="Liberation Serif" w:hAnsi="Liberation Serif" w:cs="Arial"/>
                <w:sz w:val="22"/>
                <w:szCs w:val="22"/>
              </w:rPr>
              <w:t xml:space="preserve"> (4.1)</w:t>
            </w:r>
          </w:p>
        </w:tc>
        <w:tc>
          <w:tcPr>
            <w:tcW w:w="4677" w:type="dxa"/>
            <w:vAlign w:val="center"/>
          </w:tcPr>
          <w:p w14:paraId="2A44E5DD" w14:textId="77777777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тельства с целью: размещения объектов упра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в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ленческой деятельности, не связанной с гос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дарственным или муниципальным управлен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ем и оказанием услуг, а также с целью обесп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чения совершения сделок, не требующих 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редачи товара в момент их совершения между организациями, в том числе биржевая деятел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ность (за исключением банковской и страх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вой деятельности)</w:t>
            </w:r>
            <w:proofErr w:type="gramEnd"/>
          </w:p>
        </w:tc>
        <w:tc>
          <w:tcPr>
            <w:tcW w:w="5245" w:type="dxa"/>
            <w:vAlign w:val="center"/>
          </w:tcPr>
          <w:p w14:paraId="14E28A7F" w14:textId="6F07E0D7" w:rsidR="00E54DD3" w:rsidRPr="004440F7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51E7DD63" w14:textId="77777777" w:rsidR="00E54DD3" w:rsidRPr="004440F7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47250218" w14:textId="77777777" w:rsidR="00E54DD3" w:rsidRPr="004440F7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7F992A86" w14:textId="71CE3878" w:rsidR="00067253" w:rsidRPr="004440F7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32014846" w14:textId="77777777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C6EF4" w14:paraId="76A8CEFA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5301F5A4" w14:textId="542899DE" w:rsidR="00067253" w:rsidRPr="004440F7" w:rsidRDefault="00067253" w:rsidP="002146E2">
            <w:pPr>
              <w:tabs>
                <w:tab w:val="center" w:pos="1116"/>
              </w:tabs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Гостиничное обсл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у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живание</w:t>
            </w:r>
            <w:r w:rsidR="00CC6EF4" w:rsidRPr="004440F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(4.7)</w:t>
            </w:r>
          </w:p>
        </w:tc>
        <w:tc>
          <w:tcPr>
            <w:tcW w:w="4677" w:type="dxa"/>
            <w:vAlign w:val="center"/>
          </w:tcPr>
          <w:p w14:paraId="0D39667A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гостиниц, а также иных зданий, используемых с целью извлечения предпр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нимательской выгоды из предоставления ж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лого помещения для временного проживания в них</w:t>
            </w:r>
          </w:p>
        </w:tc>
        <w:tc>
          <w:tcPr>
            <w:tcW w:w="5245" w:type="dxa"/>
            <w:vAlign w:val="center"/>
          </w:tcPr>
          <w:p w14:paraId="1E0211C3" w14:textId="77777777" w:rsidR="008F053E" w:rsidRPr="004440F7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50702D2C" w14:textId="77777777" w:rsidR="008F053E" w:rsidRPr="004440F7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7A81C7D3" w14:textId="77777777" w:rsidR="008F053E" w:rsidRPr="004440F7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744957BD" w14:textId="5FDBD77F" w:rsidR="00067253" w:rsidRPr="004440F7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3CB7EA6B" w14:textId="77777777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C6EF4" w14:paraId="0345D985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4519514B" w14:textId="64F08B25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Развлечения</w:t>
            </w:r>
            <w:r w:rsidR="00CC6EF4" w:rsidRPr="004440F7">
              <w:rPr>
                <w:rFonts w:ascii="Liberation Serif" w:hAnsi="Liberation Serif" w:cs="Arial"/>
                <w:sz w:val="22"/>
                <w:szCs w:val="22"/>
              </w:rPr>
              <w:t xml:space="preserve"> (4.8)</w:t>
            </w:r>
          </w:p>
        </w:tc>
        <w:tc>
          <w:tcPr>
            <w:tcW w:w="4677" w:type="dxa"/>
            <w:vAlign w:val="center"/>
          </w:tcPr>
          <w:p w14:paraId="7750897A" w14:textId="77777777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 xml:space="preserve">тельства, предназначенных для размещения: дискотек и танцевальных площадок, ночных 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клубов, аквапарков, боулинга, аттракционов, ипподромов, игровых автоматов (кроме игр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вого оборудования, используемого для пров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дения азартных игр) и игровых площадок</w:t>
            </w:r>
            <w:proofErr w:type="gramEnd"/>
          </w:p>
        </w:tc>
        <w:tc>
          <w:tcPr>
            <w:tcW w:w="5245" w:type="dxa"/>
            <w:vAlign w:val="center"/>
          </w:tcPr>
          <w:p w14:paraId="45E4B2C3" w14:textId="77777777" w:rsidR="008F053E" w:rsidRPr="004440F7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Этажность – не выше 2 надземных этажей.</w:t>
            </w:r>
          </w:p>
          <w:p w14:paraId="71AABC00" w14:textId="77777777" w:rsidR="008F053E" w:rsidRPr="004440F7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оружений – 3 м;</w:t>
            </w:r>
          </w:p>
          <w:p w14:paraId="3DFB520C" w14:textId="77777777" w:rsidR="008F053E" w:rsidRPr="004440F7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69319139" w14:textId="6D876E8C" w:rsidR="00067253" w:rsidRPr="004440F7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2D9D36A3" w14:textId="77777777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C6EF4" w14:paraId="04943366" w14:textId="77777777" w:rsidTr="00263AFF"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66FAD" w14:textId="6971BD10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Спорт</w:t>
            </w:r>
            <w:r w:rsidR="00CC6EF4" w:rsidRPr="004440F7">
              <w:rPr>
                <w:rFonts w:ascii="Liberation Serif" w:hAnsi="Liberation Serif" w:cs="Arial"/>
                <w:sz w:val="22"/>
                <w:szCs w:val="22"/>
              </w:rPr>
              <w:t xml:space="preserve"> (5.1)</w:t>
            </w:r>
          </w:p>
        </w:tc>
        <w:tc>
          <w:tcPr>
            <w:tcW w:w="4677" w:type="dxa"/>
            <w:vAlign w:val="center"/>
          </w:tcPr>
          <w:p w14:paraId="56E707B5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тельства в качестве спортивных клубов, спо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тивных залов, бассейнов, устройство площ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док для занятия спортом и физкультурой (б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говые дорожки, спортивные сооружения, те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нисные корты, поля для спортивной игры, 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в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ющего инвентаря);</w:t>
            </w:r>
            <w:proofErr w:type="gramEnd"/>
          </w:p>
          <w:p w14:paraId="781F7CA6" w14:textId="77777777" w:rsidR="00067253" w:rsidRPr="004440F7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спортивных баз и лагерей</w:t>
            </w:r>
          </w:p>
        </w:tc>
        <w:tc>
          <w:tcPr>
            <w:tcW w:w="5245" w:type="dxa"/>
            <w:vAlign w:val="center"/>
          </w:tcPr>
          <w:p w14:paraId="69BAD77D" w14:textId="77777777" w:rsidR="00BC2697" w:rsidRPr="004440F7" w:rsidRDefault="00BC269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этажей;</w:t>
            </w:r>
          </w:p>
          <w:p w14:paraId="3FE9C2C2" w14:textId="77777777" w:rsidR="00BC2697" w:rsidRPr="004440F7" w:rsidRDefault="00BC2697" w:rsidP="002146E2">
            <w:pPr>
              <w:ind w:right="-108"/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участка до зданий, строений, сооружений – 3 м</w:t>
            </w:r>
          </w:p>
          <w:p w14:paraId="05E158FB" w14:textId="6136BF17" w:rsidR="00BC2697" w:rsidRPr="004440F7" w:rsidRDefault="00BC269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мельного участка – 80;</w:t>
            </w:r>
          </w:p>
          <w:p w14:paraId="63280B88" w14:textId="311F5A1E" w:rsidR="00067253" w:rsidRPr="004440F7" w:rsidRDefault="00BC269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124F3AEC" w14:textId="77777777" w:rsidR="00067253" w:rsidRPr="004440F7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спортивные сооружения в 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нитарно-защитных зонах, установленных в предусмо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ренном действующим закон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дательством порядке</w:t>
            </w:r>
          </w:p>
        </w:tc>
      </w:tr>
      <w:tr w:rsidR="00BC2697" w:rsidRPr="00CC6EF4" w14:paraId="1942F41A" w14:textId="77777777" w:rsidTr="00263AFF">
        <w:tc>
          <w:tcPr>
            <w:tcW w:w="223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484845B" w14:textId="0F520FB0" w:rsidR="00BC2697" w:rsidRPr="004440F7" w:rsidRDefault="00BC269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Коммунальное 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служивание (3.1)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D668A8" w14:textId="6CFAF44F" w:rsidR="00BC2697" w:rsidRPr="004440F7" w:rsidRDefault="00B27EC8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тельства в целях обеспечения физических и юридических лиц коммунальными услугами, в частности: поставки воды, тепла, электрич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ства, газа, предоставления услуг связи, отвода канализационных стоков, очистки и уборки объектов недвижимости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3D4137" w14:textId="77777777" w:rsidR="00BC2697" w:rsidRPr="004440F7" w:rsidRDefault="00BC269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Минимальный отступ от границ земельного участка до зданий, строений, сооружений, не являющихся линейными объектами – 1 м;</w:t>
            </w:r>
          </w:p>
          <w:p w14:paraId="68FBA9A7" w14:textId="77777777" w:rsidR="00BC2697" w:rsidRPr="004440F7" w:rsidRDefault="00BC269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Максимальное количество этажей – 1;</w:t>
            </w:r>
          </w:p>
          <w:p w14:paraId="19A8613C" w14:textId="77777777" w:rsidR="00BC2697" w:rsidRPr="004440F7" w:rsidRDefault="00BC269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мельного участка – 100;</w:t>
            </w:r>
          </w:p>
          <w:p w14:paraId="75750C1D" w14:textId="6BA6EE0C" w:rsidR="00BC2697" w:rsidRPr="004440F7" w:rsidRDefault="00BC269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5EADEC" w14:textId="77777777" w:rsidR="00BC2697" w:rsidRPr="004440F7" w:rsidRDefault="00BC2697" w:rsidP="002146E2">
            <w:pPr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E54DD3" w:rsidRPr="00CC6EF4" w14:paraId="1FBCF0A6" w14:textId="77777777" w:rsidTr="00263AFF"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389B5A38" w14:textId="6F00F636" w:rsidR="00E54DD3" w:rsidRPr="004440F7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677" w:type="dxa"/>
            <w:vAlign w:val="center"/>
          </w:tcPr>
          <w:p w14:paraId="3AE0E8D7" w14:textId="0F8AFE27" w:rsidR="00E54DD3" w:rsidRPr="004440F7" w:rsidRDefault="00E54DD3" w:rsidP="002146E2">
            <w:pPr>
              <w:tabs>
                <w:tab w:val="left" w:pos="3204"/>
              </w:tabs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ров</w:t>
            </w:r>
            <w:proofErr w:type="gramEnd"/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д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ных переходов, набережных, береговых полос 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водных объектов общего пользования, скв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ров, бульваров, площадей, проездов, малых архитектурных форм благоустройства</w:t>
            </w:r>
          </w:p>
        </w:tc>
        <w:tc>
          <w:tcPr>
            <w:tcW w:w="5245" w:type="dxa"/>
            <w:vAlign w:val="center"/>
          </w:tcPr>
          <w:p w14:paraId="6151596B" w14:textId="080877A4" w:rsidR="00E54DD3" w:rsidRPr="004440F7" w:rsidRDefault="00E54DD3" w:rsidP="002146E2">
            <w:pPr>
              <w:tabs>
                <w:tab w:val="left" w:pos="3204"/>
              </w:tabs>
              <w:rPr>
                <w:rFonts w:ascii="Liberation Serif" w:hAnsi="Liberation Serif" w:cs="Arial"/>
                <w:strike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жат установлению.</w:t>
            </w:r>
          </w:p>
        </w:tc>
        <w:tc>
          <w:tcPr>
            <w:tcW w:w="3119" w:type="dxa"/>
          </w:tcPr>
          <w:p w14:paraId="08E04B7F" w14:textId="77777777" w:rsidR="00E54DD3" w:rsidRPr="004440F7" w:rsidRDefault="00E54DD3" w:rsidP="002146E2">
            <w:pPr>
              <w:jc w:val="both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648CBF9E" w14:textId="77777777" w:rsidR="008D3055" w:rsidRPr="008D3055" w:rsidRDefault="008D3055" w:rsidP="002146E2">
      <w:pPr>
        <w:spacing w:line="276" w:lineRule="auto"/>
        <w:rPr>
          <w:rFonts w:ascii="Liberation Serif" w:hAnsi="Liberation Serif"/>
          <w:b/>
          <w:sz w:val="16"/>
          <w:szCs w:val="16"/>
        </w:rPr>
      </w:pPr>
    </w:p>
    <w:p w14:paraId="07C937B0" w14:textId="7336123C" w:rsidR="00067253" w:rsidRDefault="00067253" w:rsidP="002146E2">
      <w:pPr>
        <w:spacing w:line="276" w:lineRule="auto"/>
        <w:rPr>
          <w:rFonts w:ascii="Liberation Serif" w:hAnsi="Liberation Serif"/>
          <w:b/>
        </w:rPr>
      </w:pPr>
      <w:r w:rsidRPr="008D3055">
        <w:rPr>
          <w:rFonts w:ascii="Liberation Serif" w:hAnsi="Liberation Serif"/>
          <w:b/>
        </w:rPr>
        <w:t xml:space="preserve">2. </w:t>
      </w:r>
      <w:r w:rsidR="00CC6EF4" w:rsidRPr="008D3055">
        <w:rPr>
          <w:rFonts w:ascii="Liberation Serif" w:hAnsi="Liberation Serif"/>
          <w:b/>
        </w:rPr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245"/>
        <w:gridCol w:w="3119"/>
      </w:tblGrid>
      <w:tr w:rsidR="007522FE" w:rsidRPr="00BC2697" w14:paraId="1BBA32E1" w14:textId="77777777" w:rsidTr="00263AFF">
        <w:trPr>
          <w:trHeight w:val="25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60CC40AA" w14:textId="77777777" w:rsidR="007522FE" w:rsidRPr="00BC2697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BC2697">
              <w:rPr>
                <w:rFonts w:ascii="Liberation Serif" w:hAnsi="Liberation Serif" w:cs="Arial"/>
                <w:b/>
                <w:sz w:val="20"/>
              </w:rPr>
              <w:t>Виды использования</w:t>
            </w:r>
          </w:p>
        </w:tc>
        <w:tc>
          <w:tcPr>
            <w:tcW w:w="5245" w:type="dxa"/>
            <w:vMerge w:val="restart"/>
            <w:vAlign w:val="center"/>
          </w:tcPr>
          <w:p w14:paraId="16D9AF19" w14:textId="77777777" w:rsidR="007522FE" w:rsidRPr="00BC2697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BC2697">
              <w:rPr>
                <w:rFonts w:ascii="Liberation Serif" w:hAnsi="Liberation Serif" w:cs="Arial"/>
                <w:b/>
                <w:sz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381F16CB" w14:textId="77777777" w:rsidR="007522FE" w:rsidRPr="00BC2697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BC2697">
              <w:rPr>
                <w:rFonts w:ascii="Liberation Serif" w:hAnsi="Liberation Serif" w:cs="Arial"/>
                <w:b/>
                <w:sz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7522FE" w:rsidRPr="00BC2697" w14:paraId="474E66BC" w14:textId="77777777" w:rsidTr="00263AFF">
        <w:trPr>
          <w:trHeight w:val="409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513EA001" w14:textId="77777777" w:rsidR="007522FE" w:rsidRPr="00BC2697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BC2697">
              <w:rPr>
                <w:rFonts w:ascii="Liberation Serif" w:hAnsi="Liberation Serif" w:cs="Arial"/>
                <w:b/>
                <w:sz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6A8D1E07" w14:textId="77777777" w:rsidR="007522FE" w:rsidRPr="00BC2697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BC2697">
              <w:rPr>
                <w:rFonts w:ascii="Liberation Serif" w:hAnsi="Liberation Serif" w:cs="Arial"/>
                <w:b/>
                <w:sz w:val="20"/>
              </w:rPr>
              <w:t>Описание вида использования</w:t>
            </w:r>
          </w:p>
        </w:tc>
        <w:tc>
          <w:tcPr>
            <w:tcW w:w="5245" w:type="dxa"/>
            <w:vMerge/>
            <w:vAlign w:val="center"/>
          </w:tcPr>
          <w:p w14:paraId="42C5E050" w14:textId="77777777" w:rsidR="007522FE" w:rsidRPr="00BC2697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3C3B3AE0" w14:textId="77777777" w:rsidR="007522FE" w:rsidRPr="00BC2697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</w:tr>
      <w:tr w:rsidR="007522FE" w:rsidRPr="00586893" w14:paraId="279BF0DF" w14:textId="77777777" w:rsidTr="00263AFF">
        <w:trPr>
          <w:trHeight w:val="206"/>
        </w:trPr>
        <w:tc>
          <w:tcPr>
            <w:tcW w:w="2235" w:type="dxa"/>
            <w:vAlign w:val="center"/>
          </w:tcPr>
          <w:p w14:paraId="25C81F74" w14:textId="5650123D" w:rsidR="007522FE" w:rsidRPr="00BC2697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Хранение автотран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порта (2.7.1)</w:t>
            </w:r>
          </w:p>
        </w:tc>
        <w:tc>
          <w:tcPr>
            <w:tcW w:w="4677" w:type="dxa"/>
            <w:vAlign w:val="center"/>
          </w:tcPr>
          <w:p w14:paraId="096B60DD" w14:textId="1626860F" w:rsidR="007522FE" w:rsidRPr="00BC2697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отдельно стоящих и пристрое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ных гаражей, в том числе подземных, предн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 xml:space="preserve">значенных для хранения автотранспорта, в том числе с разделением на </w:t>
            </w:r>
            <w:proofErr w:type="spellStart"/>
            <w:r w:rsidRPr="004440F7">
              <w:rPr>
                <w:rFonts w:ascii="Liberation Serif" w:hAnsi="Liberation Serif" w:cs="Arial"/>
                <w:sz w:val="22"/>
                <w:szCs w:val="22"/>
              </w:rPr>
              <w:t>машино</w:t>
            </w:r>
            <w:proofErr w:type="spellEnd"/>
            <w:r w:rsidRPr="004440F7">
              <w:rPr>
                <w:rFonts w:ascii="Liberation Serif" w:hAnsi="Liberation Serif" w:cs="Arial"/>
                <w:sz w:val="22"/>
                <w:szCs w:val="22"/>
              </w:rPr>
              <w:t>-места, за 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ключением гаражей, размещение которых предусмотрено содержанием вида разреше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ного использования с кодом 4.9</w:t>
            </w:r>
            <w:proofErr w:type="gramEnd"/>
          </w:p>
        </w:tc>
        <w:tc>
          <w:tcPr>
            <w:tcW w:w="5245" w:type="dxa"/>
            <w:vAlign w:val="center"/>
          </w:tcPr>
          <w:p w14:paraId="5EF19B9A" w14:textId="77777777" w:rsidR="007522FE" w:rsidRPr="004440F7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Этажность – не выше 1 этажа.</w:t>
            </w:r>
          </w:p>
          <w:p w14:paraId="75EB5EF3" w14:textId="77777777" w:rsidR="007522FE" w:rsidRPr="004440F7" w:rsidRDefault="007522F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Минимальный отступ от границ земельного участка до зданий, строений, сооружений – 1 м;</w:t>
            </w:r>
          </w:p>
          <w:p w14:paraId="61A681B8" w14:textId="77777777" w:rsidR="007522FE" w:rsidRPr="004440F7" w:rsidRDefault="007522F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мельного участка – 60.</w:t>
            </w:r>
          </w:p>
          <w:p w14:paraId="0D7EA427" w14:textId="4BCB49D5" w:rsidR="007522FE" w:rsidRPr="00BC2697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к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4E6C30E0" w14:textId="77777777" w:rsidR="007522FE" w:rsidRPr="00586893" w:rsidRDefault="007522FE" w:rsidP="002146E2">
            <w:pPr>
              <w:rPr>
                <w:rFonts w:ascii="Liberation Serif" w:hAnsi="Liberation Serif" w:cs="Arial"/>
              </w:rPr>
            </w:pPr>
          </w:p>
        </w:tc>
      </w:tr>
    </w:tbl>
    <w:p w14:paraId="7C66824D" w14:textId="77777777" w:rsidR="00BC2697" w:rsidRPr="008D3055" w:rsidRDefault="00BC2697" w:rsidP="002146E2">
      <w:pPr>
        <w:spacing w:line="276" w:lineRule="auto"/>
        <w:rPr>
          <w:rFonts w:ascii="Liberation Serif" w:hAnsi="Liberation Serif"/>
          <w:b/>
        </w:rPr>
      </w:pPr>
    </w:p>
    <w:p w14:paraId="7B022FCB" w14:textId="03A1C394" w:rsidR="00067253" w:rsidRPr="00BC2697" w:rsidRDefault="00067253" w:rsidP="002146E2">
      <w:pPr>
        <w:spacing w:line="276" w:lineRule="auto"/>
        <w:rPr>
          <w:rFonts w:ascii="Liberation Serif" w:hAnsi="Liberation Serif"/>
          <w:b/>
        </w:rPr>
      </w:pPr>
      <w:r w:rsidRPr="008D3055">
        <w:rPr>
          <w:rFonts w:ascii="Liberation Serif" w:hAnsi="Liberation Serif"/>
          <w:b/>
        </w:rPr>
        <w:t xml:space="preserve">3. </w:t>
      </w:r>
      <w:r w:rsidR="00CC6EF4" w:rsidRPr="008D3055">
        <w:rPr>
          <w:rFonts w:ascii="Liberation Serif" w:hAnsi="Liberation Serif"/>
          <w:b/>
        </w:rPr>
        <w:t>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245"/>
        <w:gridCol w:w="3119"/>
      </w:tblGrid>
      <w:tr w:rsidR="00586893" w:rsidRPr="00586893" w14:paraId="40F0DFF1" w14:textId="77777777" w:rsidTr="00263AFF">
        <w:trPr>
          <w:trHeight w:val="25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1DF081CC" w14:textId="77777777" w:rsidR="00067253" w:rsidRPr="00BC2697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BC2697">
              <w:rPr>
                <w:rFonts w:ascii="Liberation Serif" w:hAnsi="Liberation Serif" w:cs="Arial"/>
                <w:b/>
                <w:sz w:val="20"/>
              </w:rPr>
              <w:t>Виды использования</w:t>
            </w:r>
          </w:p>
        </w:tc>
        <w:tc>
          <w:tcPr>
            <w:tcW w:w="5245" w:type="dxa"/>
            <w:vMerge w:val="restart"/>
            <w:vAlign w:val="center"/>
          </w:tcPr>
          <w:p w14:paraId="2EB03D1C" w14:textId="77777777" w:rsidR="00067253" w:rsidRPr="00BC2697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BC2697">
              <w:rPr>
                <w:rFonts w:ascii="Liberation Serif" w:hAnsi="Liberation Serif" w:cs="Arial"/>
                <w:b/>
                <w:sz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3A253862" w14:textId="77777777" w:rsidR="00067253" w:rsidRPr="00BC2697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BC2697">
              <w:rPr>
                <w:rFonts w:ascii="Liberation Serif" w:hAnsi="Liberation Serif" w:cs="Arial"/>
                <w:b/>
                <w:sz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586893" w:rsidRPr="00586893" w14:paraId="1405B641" w14:textId="77777777" w:rsidTr="00263AFF">
        <w:trPr>
          <w:trHeight w:val="409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73CC004E" w14:textId="77777777" w:rsidR="00067253" w:rsidRPr="00BC2697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BC2697">
              <w:rPr>
                <w:rFonts w:ascii="Liberation Serif" w:hAnsi="Liberation Serif" w:cs="Arial"/>
                <w:b/>
                <w:sz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7434B5C8" w14:textId="77777777" w:rsidR="00067253" w:rsidRPr="00BC2697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BC2697">
              <w:rPr>
                <w:rFonts w:ascii="Liberation Serif" w:hAnsi="Liberation Serif" w:cs="Arial"/>
                <w:b/>
                <w:sz w:val="20"/>
              </w:rPr>
              <w:t>Описание вида использования</w:t>
            </w:r>
          </w:p>
        </w:tc>
        <w:tc>
          <w:tcPr>
            <w:tcW w:w="5245" w:type="dxa"/>
            <w:vMerge/>
            <w:vAlign w:val="center"/>
          </w:tcPr>
          <w:p w14:paraId="252EA6D4" w14:textId="77777777" w:rsidR="00067253" w:rsidRPr="00BC2697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09C2DF85" w14:textId="77777777" w:rsidR="00067253" w:rsidRPr="00BC2697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</w:tr>
      <w:tr w:rsidR="00BC2697" w:rsidRPr="00586893" w14:paraId="7DA789AD" w14:textId="77777777" w:rsidTr="00263AFF">
        <w:trPr>
          <w:trHeight w:val="206"/>
        </w:trPr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3A2D9349" w14:textId="1A0F7363" w:rsidR="00BC2697" w:rsidRPr="00BC2697" w:rsidRDefault="00BC269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Коммунальное о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служивание (3.1)</w:t>
            </w:r>
          </w:p>
        </w:tc>
        <w:tc>
          <w:tcPr>
            <w:tcW w:w="4677" w:type="dxa"/>
            <w:vAlign w:val="center"/>
          </w:tcPr>
          <w:p w14:paraId="01782FCA" w14:textId="02B16980" w:rsidR="00BC2697" w:rsidRPr="00BC2697" w:rsidRDefault="00B27EC8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тельства в целях обеспечения физических и юридических лиц коммунальными услугами, в частности: поставки воды, тепла, электрич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ства, газа, предоставления услуг связи, отвода канализационных стоков, очистки и уборки объектов недвижимости</w:t>
            </w:r>
          </w:p>
        </w:tc>
        <w:tc>
          <w:tcPr>
            <w:tcW w:w="5245" w:type="dxa"/>
            <w:vAlign w:val="center"/>
          </w:tcPr>
          <w:p w14:paraId="468B0CE7" w14:textId="77777777" w:rsidR="00BC2697" w:rsidRPr="00BC2697" w:rsidRDefault="00BC269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BC2697">
              <w:rPr>
                <w:rFonts w:ascii="Liberation Serif" w:hAnsi="Liberation Serif"/>
                <w:sz w:val="22"/>
                <w:szCs w:val="22"/>
              </w:rPr>
              <w:t>Минимальный отступ от границ земельного участка до зданий, строений, сооружений, не являющихся линейными объектами – 1 м;</w:t>
            </w:r>
          </w:p>
          <w:p w14:paraId="5F7AE3DD" w14:textId="77777777" w:rsidR="00BC2697" w:rsidRPr="00BC2697" w:rsidRDefault="00BC269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BC2697">
              <w:rPr>
                <w:rFonts w:ascii="Liberation Serif" w:hAnsi="Liberation Serif"/>
                <w:sz w:val="22"/>
                <w:szCs w:val="22"/>
              </w:rPr>
              <w:t>Максимальное количество этажей – 1;</w:t>
            </w:r>
          </w:p>
          <w:p w14:paraId="08848F59" w14:textId="77777777" w:rsidR="00BC2697" w:rsidRPr="00BC2697" w:rsidRDefault="00BC269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BC2697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е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мельного участка – 100;</w:t>
            </w:r>
          </w:p>
          <w:p w14:paraId="7ACE0ACE" w14:textId="607BF8AF" w:rsidR="00BC2697" w:rsidRPr="00BC2697" w:rsidRDefault="00BC269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а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к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е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4D818A68" w14:textId="77777777" w:rsidR="00BC2697" w:rsidRPr="00586893" w:rsidRDefault="00BC2697" w:rsidP="002146E2">
            <w:pPr>
              <w:rPr>
                <w:rFonts w:ascii="Liberation Serif" w:hAnsi="Liberation Serif" w:cs="Arial"/>
              </w:rPr>
            </w:pPr>
          </w:p>
        </w:tc>
      </w:tr>
      <w:tr w:rsidR="00E54DD3" w:rsidRPr="00586893" w14:paraId="1F28D520" w14:textId="77777777" w:rsidTr="00263AFF">
        <w:trPr>
          <w:trHeight w:val="206"/>
        </w:trPr>
        <w:tc>
          <w:tcPr>
            <w:tcW w:w="2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59A025" w14:textId="19231E6B" w:rsidR="00E54DD3" w:rsidRPr="00BC2697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lastRenderedPageBreak/>
              <w:t>Земельные участки (территории) общего пользования (12.0)</w:t>
            </w:r>
          </w:p>
        </w:tc>
        <w:tc>
          <w:tcPr>
            <w:tcW w:w="4677" w:type="dxa"/>
            <w:vAlign w:val="center"/>
          </w:tcPr>
          <w:p w14:paraId="4C616D4E" w14:textId="2A648A55" w:rsidR="00E54DD3" w:rsidRPr="00BC2697" w:rsidRDefault="00E54DD3" w:rsidP="002146E2">
            <w:pPr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ров</w:t>
            </w:r>
            <w:proofErr w:type="gramEnd"/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д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ных переходов, набережных, береговых полос водных объектов общего пользования, скв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ров, бульваров, площадей, проездов, малых архитектурных форм благоустройства</w:t>
            </w:r>
          </w:p>
        </w:tc>
        <w:tc>
          <w:tcPr>
            <w:tcW w:w="5245" w:type="dxa"/>
            <w:vAlign w:val="center"/>
          </w:tcPr>
          <w:p w14:paraId="50AB1636" w14:textId="38FA5779" w:rsidR="00E54DD3" w:rsidRPr="00BC2697" w:rsidRDefault="00E54DD3" w:rsidP="002146E2">
            <w:pPr>
              <w:rPr>
                <w:rFonts w:ascii="Liberation Serif" w:hAnsi="Liberation Serif" w:cs="Arial"/>
                <w:strike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раметры разрешенного строительства, реконстру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к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ции объектов капитального строительства не подл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bCs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4E7FFD64" w14:textId="77777777" w:rsidR="00E54DD3" w:rsidRPr="00586893" w:rsidRDefault="00E54DD3" w:rsidP="002146E2">
            <w:pPr>
              <w:rPr>
                <w:rFonts w:ascii="Liberation Serif" w:hAnsi="Liberation Serif" w:cs="Arial"/>
              </w:rPr>
            </w:pPr>
          </w:p>
        </w:tc>
      </w:tr>
      <w:tr w:rsidR="00586893" w:rsidRPr="00586893" w14:paraId="753D493A" w14:textId="77777777" w:rsidTr="00263AFF">
        <w:trPr>
          <w:trHeight w:val="206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7837750A" w14:textId="59BC0D3F" w:rsidR="008D3055" w:rsidRPr="00BC2697" w:rsidRDefault="008D305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Служебные гаражи (4.9)</w:t>
            </w:r>
          </w:p>
          <w:p w14:paraId="7C84E066" w14:textId="2BDD6B60" w:rsidR="008D3055" w:rsidRPr="00BC2697" w:rsidRDefault="008D305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  <w:tc>
          <w:tcPr>
            <w:tcW w:w="4677" w:type="dxa"/>
            <w:vAlign w:val="center"/>
          </w:tcPr>
          <w:p w14:paraId="10A1969A" w14:textId="652D2D7F" w:rsidR="00067253" w:rsidRPr="00BC2697" w:rsidRDefault="008D3055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 w:cs="Arial"/>
                <w:sz w:val="22"/>
                <w:szCs w:val="22"/>
              </w:rPr>
              <w:t>Размещение постоянных или временных гар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жей, стоянок для хранения служебного авт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транспорта, используемого в целях осущест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в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с</w:t>
            </w:r>
            <w:r w:rsidRPr="00BC2697">
              <w:rPr>
                <w:rFonts w:ascii="Liberation Serif" w:hAnsi="Liberation Serif" w:cs="Arial"/>
                <w:sz w:val="22"/>
                <w:szCs w:val="22"/>
              </w:rPr>
              <w:t>портных средств общего пользования, в том числе в депо</w:t>
            </w:r>
          </w:p>
        </w:tc>
        <w:tc>
          <w:tcPr>
            <w:tcW w:w="5245" w:type="dxa"/>
            <w:vAlign w:val="center"/>
          </w:tcPr>
          <w:p w14:paraId="3FCEB899" w14:textId="3E7D2FDC" w:rsidR="00BC2697" w:rsidRPr="00BC2697" w:rsidRDefault="00BC269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BC2697">
              <w:rPr>
                <w:rFonts w:ascii="Liberation Serif" w:hAnsi="Liberation Serif"/>
                <w:sz w:val="22"/>
                <w:szCs w:val="22"/>
              </w:rPr>
              <w:t>Максимальное количество этажей – 1;</w:t>
            </w:r>
          </w:p>
          <w:p w14:paraId="47B84DCB" w14:textId="34A7F166" w:rsidR="00BC2697" w:rsidRPr="00BC2697" w:rsidRDefault="00BC269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BC2697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т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ка и красной линии до стен зданий, строений, с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о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оружений – 3 м;</w:t>
            </w:r>
            <w:r w:rsidR="00263AFF">
              <w:rPr>
                <w:rFonts w:ascii="Liberation Serif" w:hAnsi="Liberation Serif"/>
                <w:sz w:val="22"/>
                <w:szCs w:val="22"/>
              </w:rPr>
              <w:t xml:space="preserve"> 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земельного участка – 30.</w:t>
            </w:r>
          </w:p>
          <w:p w14:paraId="463790B3" w14:textId="53AF8B93" w:rsidR="00067253" w:rsidRPr="00BC2697" w:rsidRDefault="00BC269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BC2697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а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к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е</w:t>
            </w:r>
            <w:r w:rsidRPr="00BC2697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5CB70B67" w14:textId="77777777" w:rsidR="00067253" w:rsidRPr="00586893" w:rsidRDefault="00067253" w:rsidP="002146E2">
            <w:pPr>
              <w:rPr>
                <w:rFonts w:ascii="Liberation Serif" w:hAnsi="Liberation Serif" w:cs="Arial"/>
              </w:rPr>
            </w:pPr>
          </w:p>
        </w:tc>
      </w:tr>
    </w:tbl>
    <w:p w14:paraId="325A48F7" w14:textId="77777777" w:rsidR="008D3055" w:rsidRDefault="00067253" w:rsidP="00156213">
      <w:pPr>
        <w:rPr>
          <w:rFonts w:ascii="Liberation Serif" w:hAnsi="Liberation Serif" w:cs="Arial"/>
          <w:b/>
          <w:bCs/>
          <w:kern w:val="32"/>
          <w:szCs w:val="26"/>
        </w:rPr>
      </w:pPr>
      <w:r w:rsidRPr="008D3055">
        <w:rPr>
          <w:rFonts w:ascii="Liberation Serif" w:hAnsi="Liberation Serif" w:cs="Arial"/>
          <w:b/>
          <w:bCs/>
          <w:kern w:val="32"/>
          <w:szCs w:val="26"/>
        </w:rPr>
        <w:t>ПРОИЗВОДСТВЕННАЯ ЗОНА (П</w:t>
      </w:r>
      <w:proofErr w:type="gramStart"/>
      <w:r w:rsidRPr="008D3055">
        <w:rPr>
          <w:rFonts w:ascii="Liberation Serif" w:hAnsi="Liberation Serif" w:cs="Arial"/>
          <w:b/>
          <w:bCs/>
          <w:kern w:val="32"/>
          <w:szCs w:val="26"/>
        </w:rPr>
        <w:t>1</w:t>
      </w:r>
      <w:proofErr w:type="gramEnd"/>
      <w:r w:rsidRPr="008D3055">
        <w:rPr>
          <w:rFonts w:ascii="Liberation Serif" w:hAnsi="Liberation Serif" w:cs="Arial"/>
          <w:b/>
          <w:bCs/>
          <w:kern w:val="32"/>
          <w:szCs w:val="26"/>
        </w:rPr>
        <w:t>)</w:t>
      </w:r>
    </w:p>
    <w:p w14:paraId="4A2FAE30" w14:textId="0AED169F" w:rsidR="008D3055" w:rsidRPr="00AA5AE9" w:rsidRDefault="00F568A4" w:rsidP="00156213">
      <w:pPr>
        <w:spacing w:line="276" w:lineRule="auto"/>
        <w:jc w:val="both"/>
        <w:rPr>
          <w:rFonts w:ascii="Liberation Serif" w:hAnsi="Liberation Serif"/>
          <w:b/>
        </w:rPr>
      </w:pPr>
      <w:r w:rsidRPr="00613B69">
        <w:rPr>
          <w:rFonts w:ascii="Liberation Serif" w:hAnsi="Liberation Serif"/>
        </w:rPr>
        <w:t xml:space="preserve">Ограничения использования земельных участков и объектов капитального строительства, расположенных в зоне </w:t>
      </w:r>
      <w:r w:rsidR="00AA5AE9">
        <w:rPr>
          <w:rFonts w:ascii="Liberation Serif" w:hAnsi="Liberation Serif"/>
        </w:rPr>
        <w:t>П</w:t>
      </w:r>
      <w:proofErr w:type="gramStart"/>
      <w:r w:rsidR="00AA5AE9">
        <w:rPr>
          <w:rFonts w:ascii="Liberation Serif" w:hAnsi="Liberation Serif"/>
        </w:rPr>
        <w:t>1</w:t>
      </w:r>
      <w:proofErr w:type="gramEnd"/>
      <w:r w:rsidRPr="00613B69">
        <w:rPr>
          <w:rFonts w:ascii="Liberation Serif" w:hAnsi="Liberation Serif"/>
        </w:rPr>
        <w:t xml:space="preserve"> и попадающие в гран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 xml:space="preserve">цы зон с особыми условиями использования территории, определяются Главой </w:t>
      </w:r>
      <w:r w:rsidR="004F4DEF">
        <w:rPr>
          <w:rFonts w:ascii="Liberation Serif" w:hAnsi="Liberation Serif"/>
        </w:rPr>
        <w:t>7</w:t>
      </w:r>
      <w:r w:rsidRPr="00613B69">
        <w:rPr>
          <w:rFonts w:ascii="Liberation Serif" w:hAnsi="Liberation Serif"/>
        </w:rPr>
        <w:t xml:space="preserve"> Правил.</w:t>
      </w:r>
    </w:p>
    <w:p w14:paraId="77820817" w14:textId="2FC3480E" w:rsidR="00067253" w:rsidRPr="00AA5AE9" w:rsidRDefault="008D3055" w:rsidP="00156213">
      <w:pPr>
        <w:rPr>
          <w:rFonts w:ascii="Liberation Serif" w:hAnsi="Liberation Serif" w:cs="Arial"/>
          <w:b/>
          <w:bCs/>
          <w:kern w:val="32"/>
          <w:szCs w:val="26"/>
        </w:rPr>
      </w:pPr>
      <w:r w:rsidRPr="00CC6EF4">
        <w:rPr>
          <w:rFonts w:ascii="Liberation Serif" w:hAnsi="Liberation Serif" w:cs="Arial"/>
          <w:b/>
          <w:bCs/>
          <w:iCs/>
          <w:szCs w:val="26"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2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677"/>
        <w:gridCol w:w="5245"/>
        <w:gridCol w:w="3119"/>
      </w:tblGrid>
      <w:tr w:rsidR="00067253" w:rsidRPr="008D3055" w14:paraId="59C745E5" w14:textId="77777777" w:rsidTr="00263AFF">
        <w:trPr>
          <w:trHeight w:val="138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527D5011" w14:textId="77777777" w:rsidR="00067253" w:rsidRPr="007522FE" w:rsidRDefault="00067253" w:rsidP="00156213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245" w:type="dxa"/>
            <w:vMerge w:val="restart"/>
            <w:vAlign w:val="center"/>
          </w:tcPr>
          <w:p w14:paraId="2C7583CE" w14:textId="77777777" w:rsidR="00067253" w:rsidRPr="007522FE" w:rsidRDefault="00067253" w:rsidP="00156213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334E3155" w14:textId="77777777" w:rsidR="00067253" w:rsidRPr="007522FE" w:rsidRDefault="00067253" w:rsidP="00156213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8D3055" w14:paraId="58426195" w14:textId="77777777" w:rsidTr="00263AFF">
        <w:trPr>
          <w:trHeight w:val="330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4CD14EFD" w14:textId="77777777" w:rsidR="00067253" w:rsidRPr="007522FE" w:rsidRDefault="00067253" w:rsidP="00156213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14D00FDD" w14:textId="77777777" w:rsidR="00067253" w:rsidRPr="007522FE" w:rsidRDefault="00067253" w:rsidP="00156213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245" w:type="dxa"/>
            <w:vMerge/>
            <w:vAlign w:val="center"/>
          </w:tcPr>
          <w:p w14:paraId="0CFD3D7F" w14:textId="77777777" w:rsidR="00067253" w:rsidRPr="007522FE" w:rsidRDefault="00067253" w:rsidP="00156213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6A2CEB0E" w14:textId="77777777" w:rsidR="00067253" w:rsidRPr="007522FE" w:rsidRDefault="00067253" w:rsidP="00156213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067253" w:rsidRPr="008D3055" w14:paraId="143E8668" w14:textId="77777777" w:rsidTr="00263AFF">
        <w:tc>
          <w:tcPr>
            <w:tcW w:w="2235" w:type="dxa"/>
            <w:vAlign w:val="center"/>
          </w:tcPr>
          <w:p w14:paraId="05A687BF" w14:textId="12846E2F" w:rsidR="00067253" w:rsidRPr="007522FE" w:rsidRDefault="0006725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Производственная деятельность</w:t>
            </w:r>
            <w:r w:rsidR="00C8127D" w:rsidRPr="007522FE">
              <w:rPr>
                <w:rFonts w:ascii="Liberation Serif" w:hAnsi="Liberation Serif" w:cs="Arial"/>
                <w:sz w:val="22"/>
                <w:szCs w:val="22"/>
              </w:rPr>
              <w:t xml:space="preserve"> (6.0)</w:t>
            </w:r>
          </w:p>
        </w:tc>
        <w:tc>
          <w:tcPr>
            <w:tcW w:w="4677" w:type="dxa"/>
            <w:vAlign w:val="center"/>
          </w:tcPr>
          <w:p w14:paraId="60B24C1A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тельства в целях добычи недр, их переработки, изготовления вещей промышленным способом</w:t>
            </w:r>
          </w:p>
        </w:tc>
        <w:tc>
          <w:tcPr>
            <w:tcW w:w="5245" w:type="dxa"/>
            <w:vAlign w:val="center"/>
          </w:tcPr>
          <w:p w14:paraId="4D090724" w14:textId="77777777" w:rsidR="00156213" w:rsidRPr="007522FE" w:rsidRDefault="0015621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6E63CC8A" w14:textId="77777777" w:rsidR="00156213" w:rsidRPr="007522FE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ка и красной линии до стен зданий, строений, 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оружений – 3 м;</w:t>
            </w:r>
          </w:p>
          <w:p w14:paraId="05AAA985" w14:textId="77777777" w:rsidR="00156213" w:rsidRPr="007522FE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80.</w:t>
            </w:r>
          </w:p>
          <w:p w14:paraId="771CDE38" w14:textId="7F360FA1" w:rsidR="00067253" w:rsidRPr="007522FE" w:rsidRDefault="0015621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2985FCC3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объекты по производству л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карственных веществ, лека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ственных средств и (или) л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карственных форм, а также объекты пищевых отраслей промышленности в санита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но-защитной зоне и на терр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тории объектов других отра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лей промышленности</w:t>
            </w:r>
          </w:p>
        </w:tc>
      </w:tr>
      <w:tr w:rsidR="00067253" w:rsidRPr="008D3055" w14:paraId="534CFA86" w14:textId="77777777" w:rsidTr="00263AFF">
        <w:tc>
          <w:tcPr>
            <w:tcW w:w="2235" w:type="dxa"/>
            <w:vAlign w:val="center"/>
          </w:tcPr>
          <w:p w14:paraId="3DB6F4C9" w14:textId="09B3AD1B" w:rsidR="00067253" w:rsidRPr="007522FE" w:rsidRDefault="0006725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lastRenderedPageBreak/>
              <w:t>Недропользование</w:t>
            </w:r>
            <w:r w:rsidR="00C8127D" w:rsidRPr="007522FE">
              <w:rPr>
                <w:rFonts w:ascii="Liberation Serif" w:hAnsi="Liberation Serif" w:cs="Arial"/>
                <w:sz w:val="22"/>
                <w:szCs w:val="22"/>
              </w:rPr>
              <w:t xml:space="preserve"> (6.1)</w:t>
            </w:r>
          </w:p>
        </w:tc>
        <w:tc>
          <w:tcPr>
            <w:tcW w:w="4677" w:type="dxa"/>
            <w:vAlign w:val="center"/>
          </w:tcPr>
          <w:p w14:paraId="2ED994EB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Осуществление геологических изысканий;</w:t>
            </w:r>
          </w:p>
          <w:p w14:paraId="6C32C34D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добыча недр открытым (карьеры, отвалы) и закрытым (шахты, скважины) способами;</w:t>
            </w:r>
          </w:p>
          <w:p w14:paraId="727B4932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ства, в том числе подземных, в целях добычи недр;</w:t>
            </w:r>
          </w:p>
          <w:p w14:paraId="7EB3F67A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ства, необходимых для подготовки сырья к транспортировке и (или) промышленной пер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работке;</w:t>
            </w:r>
          </w:p>
          <w:p w14:paraId="59039523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строител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дит на межселенной территории</w:t>
            </w:r>
          </w:p>
        </w:tc>
        <w:tc>
          <w:tcPr>
            <w:tcW w:w="5245" w:type="dxa"/>
            <w:vAlign w:val="center"/>
          </w:tcPr>
          <w:p w14:paraId="17C75AA2" w14:textId="77777777" w:rsidR="00156213" w:rsidRPr="007522FE" w:rsidRDefault="0015621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55ECBD43" w14:textId="77777777" w:rsidR="00156213" w:rsidRPr="007522FE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ка и красной линии до стен зданий, строений, 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оружений – 3 м;</w:t>
            </w:r>
          </w:p>
          <w:p w14:paraId="762586F5" w14:textId="77777777" w:rsidR="00156213" w:rsidRPr="007522FE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80.</w:t>
            </w:r>
          </w:p>
          <w:p w14:paraId="5DB14A67" w14:textId="18B75A1F" w:rsidR="00067253" w:rsidRPr="007522FE" w:rsidRDefault="0015621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75803A64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8D3055" w14:paraId="1081EDDF" w14:textId="77777777" w:rsidTr="00263AFF">
        <w:tc>
          <w:tcPr>
            <w:tcW w:w="2235" w:type="dxa"/>
            <w:vAlign w:val="center"/>
          </w:tcPr>
          <w:p w14:paraId="4B33CB9C" w14:textId="1858D2CF" w:rsidR="00067253" w:rsidRPr="007522FE" w:rsidRDefault="0006725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Пищевая промы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ш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ленность</w:t>
            </w:r>
            <w:r w:rsidR="00C8127D" w:rsidRPr="007522FE">
              <w:rPr>
                <w:rFonts w:ascii="Liberation Serif" w:hAnsi="Liberation Serif" w:cs="Arial"/>
                <w:sz w:val="22"/>
                <w:szCs w:val="22"/>
              </w:rPr>
              <w:t xml:space="preserve"> (6.4)</w:t>
            </w:r>
          </w:p>
        </w:tc>
        <w:tc>
          <w:tcPr>
            <w:tcW w:w="4677" w:type="dxa"/>
            <w:vAlign w:val="center"/>
          </w:tcPr>
          <w:p w14:paraId="1D16ECDA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пищевой промышленн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сти, по переработке сельскохозяйственной продукции способом, приводящим к их пер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работке в иную продукцию (консервирование, копчение, хлебопечение), в том числе для пр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изводства напитков, алкогольных напитков и табачных изделий</w:t>
            </w:r>
          </w:p>
        </w:tc>
        <w:tc>
          <w:tcPr>
            <w:tcW w:w="5245" w:type="dxa"/>
            <w:vAlign w:val="center"/>
          </w:tcPr>
          <w:p w14:paraId="45455B0E" w14:textId="2652BA12" w:rsidR="007522FE" w:rsidRPr="007522FE" w:rsidRDefault="007522FE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2673644D" w14:textId="77777777" w:rsidR="007522FE" w:rsidRPr="007522FE" w:rsidRDefault="007522FE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ка и красной линии до стен зданий, строений, 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оружений – 3 м;</w:t>
            </w:r>
          </w:p>
          <w:p w14:paraId="33DB980B" w14:textId="2BC443F6" w:rsidR="007522FE" w:rsidRPr="007522FE" w:rsidRDefault="007522FE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80.</w:t>
            </w:r>
          </w:p>
          <w:p w14:paraId="7227FC02" w14:textId="0A64AF12" w:rsidR="00067253" w:rsidRPr="007522FE" w:rsidRDefault="007522FE" w:rsidP="00156213">
            <w:pPr>
              <w:tabs>
                <w:tab w:val="left" w:pos="3204"/>
              </w:tabs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02FBCA06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объекты пищевых отраслей промышленности в санита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но-защитной зоне и на терр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тории объектов других отра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лей промышленности</w:t>
            </w:r>
          </w:p>
        </w:tc>
      </w:tr>
      <w:tr w:rsidR="00067253" w:rsidRPr="008D3055" w14:paraId="005CDF50" w14:textId="77777777" w:rsidTr="00263AFF">
        <w:tc>
          <w:tcPr>
            <w:tcW w:w="2235" w:type="dxa"/>
            <w:vAlign w:val="center"/>
          </w:tcPr>
          <w:p w14:paraId="638F4580" w14:textId="448623CF" w:rsidR="00067253" w:rsidRPr="007522FE" w:rsidRDefault="0006725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Строительная пр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мышленность</w:t>
            </w:r>
            <w:r w:rsidR="00C8127D" w:rsidRPr="007522FE">
              <w:rPr>
                <w:rFonts w:ascii="Liberation Serif" w:hAnsi="Liberation Serif" w:cs="Arial"/>
                <w:sz w:val="22"/>
                <w:szCs w:val="22"/>
              </w:rPr>
              <w:t xml:space="preserve"> (6.6)</w:t>
            </w:r>
          </w:p>
        </w:tc>
        <w:tc>
          <w:tcPr>
            <w:tcW w:w="4677" w:type="dxa"/>
            <w:vAlign w:val="center"/>
          </w:tcPr>
          <w:p w14:paraId="0A6A26E8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производства: строительных материалов (кирпичей, пилом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териалов, цемента, крепежных материалов), бытового и строительного газового и санте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х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нического оборудования, лифтов и подъемн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ков, столярной продукции, сборных домов или их частей и тому подобной продукции</w:t>
            </w:r>
          </w:p>
        </w:tc>
        <w:tc>
          <w:tcPr>
            <w:tcW w:w="5245" w:type="dxa"/>
            <w:vAlign w:val="center"/>
          </w:tcPr>
          <w:p w14:paraId="07E5C03C" w14:textId="77777777" w:rsidR="00156213" w:rsidRPr="007522FE" w:rsidRDefault="0015621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140C62BD" w14:textId="77777777" w:rsidR="00156213" w:rsidRPr="007522FE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ка и красной линии до стен зданий, строений, 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оружений – 3 м;</w:t>
            </w:r>
          </w:p>
          <w:p w14:paraId="3A34B531" w14:textId="77777777" w:rsidR="00156213" w:rsidRPr="007522FE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80.</w:t>
            </w:r>
          </w:p>
          <w:p w14:paraId="68A50DC5" w14:textId="1317EC0D" w:rsidR="00067253" w:rsidRPr="007522FE" w:rsidRDefault="0015621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ции объектов капитального строительства не подл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1F0E3D92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8D3055" w14:paraId="729F26AD" w14:textId="77777777" w:rsidTr="00263AFF">
        <w:tc>
          <w:tcPr>
            <w:tcW w:w="2235" w:type="dxa"/>
            <w:vAlign w:val="center"/>
          </w:tcPr>
          <w:p w14:paraId="05EFA84E" w14:textId="0FA4B111" w:rsidR="00067253" w:rsidRPr="007522FE" w:rsidRDefault="0006725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lastRenderedPageBreak/>
              <w:t>Склады</w:t>
            </w:r>
            <w:r w:rsidR="00C8127D" w:rsidRPr="007522FE">
              <w:rPr>
                <w:rFonts w:ascii="Liberation Serif" w:hAnsi="Liberation Serif" w:cs="Arial"/>
                <w:sz w:val="22"/>
                <w:szCs w:val="22"/>
              </w:rPr>
              <w:t xml:space="preserve"> (6.9)</w:t>
            </w:r>
          </w:p>
        </w:tc>
        <w:tc>
          <w:tcPr>
            <w:tcW w:w="4677" w:type="dxa"/>
            <w:vAlign w:val="center"/>
          </w:tcPr>
          <w:p w14:paraId="56185A34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сооружений, имеющих назнач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ние по временному хранению, распределению и перевалке грузов (за исключением хранения стратегических запасов), не являющихся ч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стями производственных комплексов, на кот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5245" w:type="dxa"/>
            <w:vAlign w:val="center"/>
          </w:tcPr>
          <w:p w14:paraId="73A791C2" w14:textId="77777777" w:rsidR="008F053E" w:rsidRPr="007522FE" w:rsidRDefault="008F053E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7E8FA454" w14:textId="77777777" w:rsidR="008F053E" w:rsidRPr="007522FE" w:rsidRDefault="008F053E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ка и красной линии до стен зданий, строений, 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оружений – 3 м;</w:t>
            </w:r>
          </w:p>
          <w:p w14:paraId="67A01716" w14:textId="77777777" w:rsidR="008F053E" w:rsidRPr="007522FE" w:rsidRDefault="008F053E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80.</w:t>
            </w:r>
          </w:p>
          <w:p w14:paraId="51C044FF" w14:textId="03A2887A" w:rsidR="00067253" w:rsidRPr="007522FE" w:rsidRDefault="008F053E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5823DB41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склады сырья и полупроду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тов для фармацевтических предприятий, оптовые склады продовольственного сырья и пищевых продуктов в сан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тарно-защитной зоне и на те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ритории объектов других 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раслей промышленности</w:t>
            </w:r>
          </w:p>
        </w:tc>
      </w:tr>
      <w:tr w:rsidR="00067253" w:rsidRPr="008D3055" w14:paraId="2D480DAB" w14:textId="77777777" w:rsidTr="00263AFF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9BA16C" w14:textId="3AF1389C" w:rsidR="00067253" w:rsidRPr="007522FE" w:rsidRDefault="0006725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Хранение и перер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ботка сельскохозя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й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ственной продукции</w:t>
            </w:r>
            <w:r w:rsidR="00C8127D" w:rsidRPr="007522FE">
              <w:rPr>
                <w:rFonts w:ascii="Liberation Serif" w:hAnsi="Liberation Serif" w:cs="Arial"/>
                <w:sz w:val="22"/>
                <w:szCs w:val="22"/>
              </w:rPr>
              <w:t xml:space="preserve"> (1.15)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38C9FB4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зданий, сооружений, использу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900EA8" w14:textId="77777777" w:rsidR="00156213" w:rsidRPr="007522FE" w:rsidRDefault="00156213" w:rsidP="00156213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7B8F349F" w14:textId="77777777" w:rsidR="00156213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 xml:space="preserve">мельного участка – </w:t>
            </w:r>
            <w:r>
              <w:rPr>
                <w:rFonts w:ascii="Liberation Serif" w:hAnsi="Liberation Serif"/>
                <w:sz w:val="22"/>
                <w:szCs w:val="22"/>
              </w:rPr>
              <w:t>8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0</w:t>
            </w:r>
          </w:p>
          <w:p w14:paraId="55716A99" w14:textId="3FE29FB0" w:rsidR="00067253" w:rsidRPr="007522FE" w:rsidRDefault="0015621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параметры разрешенного строительства, реконструкции объе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к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тов капитального строительства не подлежат уст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а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новлению.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1344EC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оптовые склады продовол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ственного сырья и пищевых продуктов в санитарно-защитной зоне и на террит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рии объектов других отраслей промышленности</w:t>
            </w:r>
          </w:p>
        </w:tc>
      </w:tr>
      <w:tr w:rsidR="00067253" w:rsidRPr="008D3055" w14:paraId="174161E3" w14:textId="77777777" w:rsidTr="00263AFF">
        <w:tc>
          <w:tcPr>
            <w:tcW w:w="2235" w:type="dxa"/>
            <w:vAlign w:val="center"/>
          </w:tcPr>
          <w:p w14:paraId="40411D3B" w14:textId="17E49F2B" w:rsidR="00067253" w:rsidRPr="007522FE" w:rsidRDefault="0006725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Деловое управление</w:t>
            </w:r>
            <w:r w:rsidR="00C8127D" w:rsidRPr="007522FE">
              <w:rPr>
                <w:rFonts w:ascii="Liberation Serif" w:hAnsi="Liberation Serif" w:cs="Arial"/>
                <w:sz w:val="22"/>
                <w:szCs w:val="22"/>
              </w:rPr>
              <w:t xml:space="preserve"> (4.1)</w:t>
            </w:r>
          </w:p>
        </w:tc>
        <w:tc>
          <w:tcPr>
            <w:tcW w:w="4677" w:type="dxa"/>
            <w:vAlign w:val="center"/>
          </w:tcPr>
          <w:p w14:paraId="1D0B3E8C" w14:textId="77777777" w:rsidR="00067253" w:rsidRPr="007522FE" w:rsidRDefault="0006725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тельства с целью: размещения объектов упра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в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ленческой деятельности, не связанной с гос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дарственным или муниципальным управлен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ем и оказанием услуг, а также с целью обесп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чения совершения сделок, не требующих п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редачи товара в момент их совершения между организациями, в том числе биржевая деятел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ность (за исключением банковской и страх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вой деятельности)</w:t>
            </w:r>
            <w:proofErr w:type="gramEnd"/>
          </w:p>
        </w:tc>
        <w:tc>
          <w:tcPr>
            <w:tcW w:w="5245" w:type="dxa"/>
            <w:vAlign w:val="center"/>
          </w:tcPr>
          <w:p w14:paraId="4B206601" w14:textId="6737AB03" w:rsidR="00E54DD3" w:rsidRPr="007522FE" w:rsidRDefault="00E54DD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34F617B8" w14:textId="77777777" w:rsidR="00E54DD3" w:rsidRPr="007522FE" w:rsidRDefault="00E54DD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ка и красной линии до стен зданий, строений, с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оружений – 3 м;</w:t>
            </w:r>
          </w:p>
          <w:p w14:paraId="5FF8C223" w14:textId="77777777" w:rsidR="00E54DD3" w:rsidRPr="007522FE" w:rsidRDefault="00E54DD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5080FFE1" w14:textId="653C9FD0" w:rsidR="00067253" w:rsidRPr="007522FE" w:rsidRDefault="00E54DD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7FE53579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E54DD3" w:rsidRPr="008D3055" w14:paraId="0C83F88D" w14:textId="77777777" w:rsidTr="00263AFF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FB44C3" w14:textId="77777777" w:rsidR="00E54DD3" w:rsidRPr="007522FE" w:rsidRDefault="00E54DD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 xml:space="preserve">Служебные гаражи 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lastRenderedPageBreak/>
              <w:t>(4.9)</w:t>
            </w:r>
          </w:p>
          <w:p w14:paraId="42550FC4" w14:textId="3DB481DD" w:rsidR="00E54DD3" w:rsidRPr="007522FE" w:rsidRDefault="00E54DD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4AA4EC" w14:textId="5D4ACA0F" w:rsidR="00E54DD3" w:rsidRPr="007522FE" w:rsidRDefault="00E54DD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lastRenderedPageBreak/>
              <w:t>Размещение постоянных или временных гар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lastRenderedPageBreak/>
              <w:t>жей, стоянок для хранения служебного авт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транспорта, используемого в целях осущест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в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портных средств общего пользования, в том числе в депо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E1A0FA" w14:textId="77777777" w:rsidR="00E54DD3" w:rsidRPr="007522FE" w:rsidRDefault="00E54DD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Максимальное количество этажей – 1;</w:t>
            </w:r>
          </w:p>
          <w:p w14:paraId="10E989D7" w14:textId="77777777" w:rsidR="00E54DD3" w:rsidRPr="007522FE" w:rsidRDefault="00E54DD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Минимальный отступ от границы земельного учас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ка и красной линии до стен зданий, строений, 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оружений – 3 м;</w:t>
            </w:r>
          </w:p>
          <w:p w14:paraId="6A59A99C" w14:textId="77777777" w:rsidR="00E54DD3" w:rsidRPr="007522FE" w:rsidRDefault="00E54DD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30.</w:t>
            </w:r>
          </w:p>
          <w:p w14:paraId="0BEA76A6" w14:textId="0CCCC1D5" w:rsidR="00E54DD3" w:rsidRPr="007522FE" w:rsidRDefault="00E54DD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D6839D" w14:textId="77777777" w:rsidR="00E54DD3" w:rsidRPr="007522FE" w:rsidRDefault="00E54DD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4440F7" w:rsidRPr="008D3055" w14:paraId="424C2AF6" w14:textId="77777777" w:rsidTr="00263AFF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F09008" w14:textId="2E20949F" w:rsidR="004440F7" w:rsidRPr="007522FE" w:rsidRDefault="004440F7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Обеспечение вну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реннего правопоря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д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ка (8.3)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F263AA" w14:textId="77777777" w:rsidR="004440F7" w:rsidRPr="007522FE" w:rsidRDefault="004440F7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тельства, необходимых для подготовки и по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д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держания в готовности органов внутренних дел и спасательных служб, в которых сущ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ствует военизированная служба;</w:t>
            </w:r>
          </w:p>
          <w:p w14:paraId="73D247EA" w14:textId="17E64AAD" w:rsidR="004440F7" w:rsidRPr="007522FE" w:rsidRDefault="004440F7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гражданской обороны, за исключением объектов гражданской обор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ны, являющихся частями производственных зданий</w:t>
            </w:r>
          </w:p>
        </w:tc>
        <w:tc>
          <w:tcPr>
            <w:tcW w:w="5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CB811F" w14:textId="77777777" w:rsidR="004440F7" w:rsidRPr="007522FE" w:rsidRDefault="004440F7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32257DE5" w14:textId="77777777" w:rsidR="004440F7" w:rsidRPr="007522FE" w:rsidRDefault="004440F7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ка и красной линии до стен зданий, строений, 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оружений – 3 м;</w:t>
            </w:r>
          </w:p>
          <w:p w14:paraId="635B88CA" w14:textId="77777777" w:rsidR="004440F7" w:rsidRPr="007522FE" w:rsidRDefault="004440F7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80.</w:t>
            </w:r>
          </w:p>
          <w:p w14:paraId="651DC102" w14:textId="499B9BFA" w:rsidR="004440F7" w:rsidRPr="007522FE" w:rsidRDefault="004440F7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раметры разрешенного строительства, реконстру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ции объектов капитального строительства не подл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82643C" w14:textId="77777777" w:rsidR="004440F7" w:rsidRPr="007522FE" w:rsidRDefault="004440F7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8D3055" w14:paraId="70DBB6C4" w14:textId="77777777" w:rsidTr="00263AFF">
        <w:tc>
          <w:tcPr>
            <w:tcW w:w="2235" w:type="dxa"/>
            <w:vAlign w:val="center"/>
          </w:tcPr>
          <w:p w14:paraId="3DE2FCE2" w14:textId="3F94C2E0" w:rsidR="00067253" w:rsidRPr="007522FE" w:rsidRDefault="00067253" w:rsidP="00156213">
            <w:pPr>
              <w:tabs>
                <w:tab w:val="left" w:pos="960"/>
              </w:tabs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Коммунальное 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служивание</w:t>
            </w:r>
            <w:r w:rsidR="00C8127D" w:rsidRPr="007522FE">
              <w:rPr>
                <w:rFonts w:ascii="Liberation Serif" w:hAnsi="Liberation Serif" w:cs="Arial"/>
                <w:sz w:val="22"/>
                <w:szCs w:val="22"/>
              </w:rPr>
              <w:t xml:space="preserve"> (3.1)</w:t>
            </w:r>
          </w:p>
        </w:tc>
        <w:tc>
          <w:tcPr>
            <w:tcW w:w="4677" w:type="dxa"/>
            <w:vAlign w:val="center"/>
          </w:tcPr>
          <w:p w14:paraId="480C44C4" w14:textId="2178E56D" w:rsidR="00067253" w:rsidRPr="007522FE" w:rsidRDefault="00B27EC8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тельства в целях обеспечения физических и юридических лиц коммунальными услугами, в частности: поставки воды, тепла, электрич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ства, газа, предоставления услуг связи, отвода канализационных стоков, очистки и уборки объектов недвижимости</w:t>
            </w:r>
          </w:p>
        </w:tc>
        <w:tc>
          <w:tcPr>
            <w:tcW w:w="5245" w:type="dxa"/>
            <w:vAlign w:val="center"/>
          </w:tcPr>
          <w:p w14:paraId="0871FB0F" w14:textId="77777777" w:rsidR="008F053E" w:rsidRPr="007522FE" w:rsidRDefault="008F053E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 земельного участка до зданий, строений, сооружений, не являющихся линейными объектами – 1 м;</w:t>
            </w:r>
          </w:p>
          <w:p w14:paraId="17B93230" w14:textId="77777777" w:rsidR="008F053E" w:rsidRPr="007522FE" w:rsidRDefault="008F053E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мельного участка – 100;</w:t>
            </w:r>
          </w:p>
          <w:p w14:paraId="4E52BC7B" w14:textId="0EBEEB3C" w:rsidR="00067253" w:rsidRPr="007522FE" w:rsidRDefault="008F053E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раметры разрешенного строительства, реконстру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ции объектов капитального строительства не подл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жат установлению.</w:t>
            </w:r>
          </w:p>
        </w:tc>
        <w:tc>
          <w:tcPr>
            <w:tcW w:w="3119" w:type="dxa"/>
            <w:vAlign w:val="center"/>
          </w:tcPr>
          <w:p w14:paraId="57158D54" w14:textId="77777777" w:rsidR="00067253" w:rsidRPr="007522FE" w:rsidRDefault="0006725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E54DD3" w:rsidRPr="008D3055" w14:paraId="02BDAAB6" w14:textId="77777777" w:rsidTr="00263AFF">
        <w:tc>
          <w:tcPr>
            <w:tcW w:w="2235" w:type="dxa"/>
            <w:vAlign w:val="center"/>
          </w:tcPr>
          <w:p w14:paraId="37FF6295" w14:textId="32509F1D" w:rsidR="00E54DD3" w:rsidRPr="007522FE" w:rsidRDefault="00E54DD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677" w:type="dxa"/>
            <w:vAlign w:val="center"/>
          </w:tcPr>
          <w:p w14:paraId="5B75BED3" w14:textId="6CCDA33F" w:rsidR="00E54DD3" w:rsidRPr="007522FE" w:rsidRDefault="00E54DD3" w:rsidP="00156213">
            <w:pPr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ров</w:t>
            </w:r>
            <w:proofErr w:type="gramEnd"/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д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ных переходов, набережных, береговых полос 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водных объектов общего пользования, скв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ров, бульваров, площадей, проездов, малых архитектурных форм благоустройства</w:t>
            </w:r>
          </w:p>
        </w:tc>
        <w:tc>
          <w:tcPr>
            <w:tcW w:w="5245" w:type="dxa"/>
            <w:vAlign w:val="center"/>
          </w:tcPr>
          <w:p w14:paraId="4F26968B" w14:textId="21DAB6C3" w:rsidR="00E54DD3" w:rsidRPr="007522FE" w:rsidRDefault="00E54DD3" w:rsidP="00156213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Предельные (минимальные и (или) максимальные) размеры земельных участков, иные предельные п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раметры разрешенного строительства, реконстру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ции объектов капитального строительства не подл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жат установлению.</w:t>
            </w:r>
          </w:p>
        </w:tc>
        <w:tc>
          <w:tcPr>
            <w:tcW w:w="3119" w:type="dxa"/>
            <w:vAlign w:val="center"/>
          </w:tcPr>
          <w:p w14:paraId="166A2FEF" w14:textId="77777777" w:rsidR="00E54DD3" w:rsidRPr="007522FE" w:rsidRDefault="00E54DD3" w:rsidP="00156213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414AB526" w14:textId="77777777" w:rsidR="00067253" w:rsidRDefault="00067253" w:rsidP="00156213">
      <w:pPr>
        <w:rPr>
          <w:rFonts w:ascii="Liberation Serif" w:hAnsi="Liberation Serif" w:cs="Arial"/>
          <w:sz w:val="16"/>
          <w:szCs w:val="16"/>
        </w:rPr>
      </w:pPr>
    </w:p>
    <w:p w14:paraId="28C193A0" w14:textId="6280C4F6" w:rsidR="00067253" w:rsidRPr="004440F7" w:rsidRDefault="00C8127D" w:rsidP="002146E2">
      <w:pPr>
        <w:rPr>
          <w:rFonts w:ascii="Liberation Serif" w:hAnsi="Liberation Serif"/>
          <w:b/>
        </w:rPr>
      </w:pPr>
      <w:r w:rsidRPr="00567106">
        <w:rPr>
          <w:rFonts w:ascii="Liberation Serif" w:hAnsi="Liberation Serif"/>
          <w:b/>
        </w:rPr>
        <w:t>2. Условно разрешённые виды и параметры использования земельных участков и объектов капитального строительства: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103"/>
        <w:gridCol w:w="3119"/>
      </w:tblGrid>
      <w:tr w:rsidR="00067253" w:rsidRPr="00C8127D" w14:paraId="746C9316" w14:textId="77777777" w:rsidTr="00263AFF">
        <w:trPr>
          <w:trHeight w:val="6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25492C6E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033A407F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6CC8F504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C8127D" w14:paraId="0CDFDC1B" w14:textId="77777777" w:rsidTr="00263AFF">
        <w:trPr>
          <w:trHeight w:val="540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0453B4B2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1A47D454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50A94ED1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0A417987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</w:tr>
      <w:tr w:rsidR="00067253" w:rsidRPr="00C8127D" w14:paraId="0CD4221C" w14:textId="77777777" w:rsidTr="00263AFF">
        <w:trPr>
          <w:trHeight w:val="206"/>
        </w:trPr>
        <w:tc>
          <w:tcPr>
            <w:tcW w:w="2235" w:type="dxa"/>
            <w:vAlign w:val="center"/>
          </w:tcPr>
          <w:p w14:paraId="030BA3CC" w14:textId="627E0D28" w:rsidR="00067253" w:rsidRPr="007522FE" w:rsidRDefault="00067253" w:rsidP="002146E2">
            <w:pPr>
              <w:tabs>
                <w:tab w:val="left" w:pos="960"/>
              </w:tabs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Бытовое обслужив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ние</w:t>
            </w:r>
            <w:r w:rsidR="00C8127D" w:rsidRPr="007522FE">
              <w:rPr>
                <w:rFonts w:ascii="Liberation Serif" w:hAnsi="Liberation Serif" w:cs="Arial"/>
                <w:sz w:val="22"/>
                <w:szCs w:val="22"/>
              </w:rPr>
              <w:t xml:space="preserve"> (3.3)</w:t>
            </w:r>
          </w:p>
        </w:tc>
        <w:tc>
          <w:tcPr>
            <w:tcW w:w="4677" w:type="dxa"/>
            <w:vAlign w:val="center"/>
          </w:tcPr>
          <w:p w14:paraId="70976E1F" w14:textId="77777777" w:rsidR="00067253" w:rsidRPr="007522FE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нас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лению или организациям бытовых услуг (м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стерские мелкого ремонта, ателье, бани, п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рикмахерские, прачечные, химчистки, пох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ронные бюро)</w:t>
            </w:r>
          </w:p>
        </w:tc>
        <w:tc>
          <w:tcPr>
            <w:tcW w:w="5103" w:type="dxa"/>
            <w:vAlign w:val="center"/>
          </w:tcPr>
          <w:p w14:paraId="6E6396B1" w14:textId="77777777" w:rsidR="003D054E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7D990819" w14:textId="77777777" w:rsidR="003D054E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участка и красной линии до стен зданий, строений, сооружений – 3 м.</w:t>
            </w:r>
          </w:p>
          <w:p w14:paraId="72D89466" w14:textId="77777777" w:rsidR="003D054E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2D4FCB92" w14:textId="79C20DDA" w:rsidR="00067253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69416532" w14:textId="77777777" w:rsidR="00067253" w:rsidRPr="007522FE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8127D" w14:paraId="3B052876" w14:textId="77777777" w:rsidTr="00263AFF">
        <w:trPr>
          <w:trHeight w:val="206"/>
        </w:trPr>
        <w:tc>
          <w:tcPr>
            <w:tcW w:w="2235" w:type="dxa"/>
            <w:vAlign w:val="center"/>
          </w:tcPr>
          <w:p w14:paraId="412D31B6" w14:textId="0628C084" w:rsidR="00067253" w:rsidRPr="007522F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Магазины</w:t>
            </w:r>
            <w:r w:rsidR="00C8127D" w:rsidRPr="007522FE">
              <w:rPr>
                <w:rFonts w:ascii="Liberation Serif" w:hAnsi="Liberation Serif" w:cs="Arial"/>
                <w:sz w:val="22"/>
                <w:szCs w:val="22"/>
              </w:rPr>
              <w:t xml:space="preserve"> (4.4)</w:t>
            </w:r>
          </w:p>
        </w:tc>
        <w:tc>
          <w:tcPr>
            <w:tcW w:w="4677" w:type="dxa"/>
            <w:vAlign w:val="center"/>
          </w:tcPr>
          <w:p w14:paraId="7DD8ED07" w14:textId="77777777" w:rsidR="00067253" w:rsidRPr="007522FE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продажи тов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ров, торговая площадь которых составляет до 5000 кв. м</w:t>
            </w:r>
          </w:p>
        </w:tc>
        <w:tc>
          <w:tcPr>
            <w:tcW w:w="5103" w:type="dxa"/>
            <w:vAlign w:val="center"/>
          </w:tcPr>
          <w:p w14:paraId="536EDEC4" w14:textId="77777777" w:rsidR="003D054E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5F64D945" w14:textId="77777777" w:rsidR="003D054E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участка и красной линии до стен зданий, строений, сооружений – 3 м.</w:t>
            </w:r>
          </w:p>
          <w:p w14:paraId="3AF024A0" w14:textId="77777777" w:rsidR="003D054E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0F87D3B3" w14:textId="29B9F1EE" w:rsidR="00067253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68D12855" w14:textId="77777777" w:rsidR="00067253" w:rsidRPr="007522FE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C8127D" w14:paraId="13616A53" w14:textId="77777777" w:rsidTr="00263AFF">
        <w:trPr>
          <w:trHeight w:val="206"/>
        </w:trPr>
        <w:tc>
          <w:tcPr>
            <w:tcW w:w="2235" w:type="dxa"/>
            <w:vAlign w:val="center"/>
          </w:tcPr>
          <w:p w14:paraId="4FEDF9B4" w14:textId="5ED44981" w:rsidR="00067253" w:rsidRPr="007522FE" w:rsidRDefault="00067253" w:rsidP="002146E2">
            <w:pPr>
              <w:tabs>
                <w:tab w:val="left" w:pos="960"/>
              </w:tabs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Общественное пит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ние</w:t>
            </w:r>
            <w:r w:rsidR="00C8127D" w:rsidRPr="007522FE">
              <w:rPr>
                <w:rFonts w:ascii="Liberation Serif" w:hAnsi="Liberation Serif" w:cs="Arial"/>
                <w:sz w:val="22"/>
                <w:szCs w:val="22"/>
              </w:rPr>
              <w:t xml:space="preserve"> (4.6)</w:t>
            </w:r>
          </w:p>
        </w:tc>
        <w:tc>
          <w:tcPr>
            <w:tcW w:w="4677" w:type="dxa"/>
            <w:vAlign w:val="center"/>
          </w:tcPr>
          <w:p w14:paraId="77914920" w14:textId="77777777" w:rsidR="00067253" w:rsidRPr="007522FE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тельства в целях устройства мест обществе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ного питания (рестораны, кафе, столовые, з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кусочные, бары)</w:t>
            </w:r>
          </w:p>
        </w:tc>
        <w:tc>
          <w:tcPr>
            <w:tcW w:w="5103" w:type="dxa"/>
            <w:vAlign w:val="center"/>
          </w:tcPr>
          <w:p w14:paraId="07EB0C45" w14:textId="77777777" w:rsidR="003D054E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5F426664" w14:textId="77777777" w:rsidR="003D054E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участка и красной линии до стен зданий, строений, сооружений – 3 м.</w:t>
            </w:r>
          </w:p>
          <w:p w14:paraId="115EF46E" w14:textId="77777777" w:rsidR="003D054E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lastRenderedPageBreak/>
              <w:t>мельного участка – 80.</w:t>
            </w:r>
          </w:p>
          <w:p w14:paraId="37CC4A81" w14:textId="02D3DB3C" w:rsidR="00067253" w:rsidRPr="007522FE" w:rsidRDefault="003D054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335307DD" w14:textId="77777777" w:rsidR="00067253" w:rsidRPr="007522FE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1B38BF1B" w14:textId="77777777" w:rsidR="00067253" w:rsidRPr="00C8127D" w:rsidRDefault="00067253" w:rsidP="002146E2">
      <w:pPr>
        <w:rPr>
          <w:rFonts w:ascii="Liberation Serif" w:hAnsi="Liberation Serif" w:cs="Arial"/>
          <w:sz w:val="16"/>
          <w:szCs w:val="16"/>
        </w:rPr>
      </w:pPr>
    </w:p>
    <w:p w14:paraId="353A181C" w14:textId="236FEBAB" w:rsidR="00067253" w:rsidRPr="007522FE" w:rsidRDefault="00C8127D" w:rsidP="002146E2">
      <w:pPr>
        <w:rPr>
          <w:rFonts w:ascii="Liberation Serif" w:hAnsi="Liberation Serif"/>
          <w:b/>
        </w:rPr>
      </w:pPr>
      <w:r w:rsidRPr="00567106">
        <w:rPr>
          <w:rFonts w:ascii="Liberation Serif" w:hAnsi="Liberation Serif"/>
          <w:b/>
        </w:rPr>
        <w:t>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103"/>
        <w:gridCol w:w="3119"/>
      </w:tblGrid>
      <w:tr w:rsidR="00586893" w:rsidRPr="00586893" w14:paraId="2E6E89B0" w14:textId="77777777" w:rsidTr="00263AFF">
        <w:trPr>
          <w:trHeight w:val="6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10BBC4C3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0E783779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34F4CD23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586893" w:rsidRPr="00586893" w14:paraId="572F8C4A" w14:textId="77777777" w:rsidTr="00263AFF">
        <w:trPr>
          <w:trHeight w:val="510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61A4F3D6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102B3CDA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65CA1E15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15F0EFE3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</w:tr>
      <w:tr w:rsidR="00586893" w:rsidRPr="00586893" w14:paraId="3667466F" w14:textId="77777777" w:rsidTr="00263AFF">
        <w:trPr>
          <w:trHeight w:val="206"/>
        </w:trPr>
        <w:tc>
          <w:tcPr>
            <w:tcW w:w="2235" w:type="dxa"/>
            <w:vAlign w:val="center"/>
          </w:tcPr>
          <w:p w14:paraId="5625CEE5" w14:textId="77777777" w:rsidR="00067253" w:rsidRPr="007522FE" w:rsidRDefault="00067253" w:rsidP="002146E2">
            <w:pPr>
              <w:tabs>
                <w:tab w:val="left" w:pos="960"/>
              </w:tabs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Коммунальное 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служивание</w:t>
            </w:r>
          </w:p>
        </w:tc>
        <w:tc>
          <w:tcPr>
            <w:tcW w:w="4677" w:type="dxa"/>
            <w:vAlign w:val="center"/>
          </w:tcPr>
          <w:p w14:paraId="037F0322" w14:textId="77777777" w:rsidR="00067253" w:rsidRPr="007522F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тельства в целях обеспечения физических и юридических лиц коммунальными услугами, в частности: поставки воды, тепла, электрич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ства, газа, предоставления услуг связи, отвода канализационных стоков, очистки и уборки объектов недвижимости (котельных, водоз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боров, очистных сооружений, насосных ста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ций, водопроводов, линий электропередач, трансформаторных подстанций, газопроводов, линий связи, телефонных станций, канализ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ций, стоянок, гаражей и мастерских для 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служивания уборочной и аварийной техники, а также</w:t>
            </w:r>
            <w:proofErr w:type="gramEnd"/>
            <w:r w:rsidRPr="007522FE">
              <w:rPr>
                <w:rFonts w:ascii="Liberation Serif" w:hAnsi="Liberation Serif" w:cs="Arial"/>
                <w:sz w:val="22"/>
                <w:szCs w:val="22"/>
              </w:rPr>
              <w:t xml:space="preserve"> зданий или помещений, предназначе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ных для приема физических и юридических лиц в связи с предоставлением им коммунал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ных услуг)</w:t>
            </w:r>
          </w:p>
        </w:tc>
        <w:tc>
          <w:tcPr>
            <w:tcW w:w="5103" w:type="dxa"/>
            <w:vAlign w:val="center"/>
          </w:tcPr>
          <w:p w14:paraId="3AA7DDF5" w14:textId="77777777" w:rsidR="00067253" w:rsidRPr="007522F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Этажность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, минимальные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 xml:space="preserve"> отступы от границ з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мельного участка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, размеры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 xml:space="preserve"> земельных участков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, максимальный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 xml:space="preserve"> процент застройки в границах з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 xml:space="preserve">мельного участка не 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подлежат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 xml:space="preserve"> установлению</w:t>
            </w:r>
          </w:p>
        </w:tc>
        <w:tc>
          <w:tcPr>
            <w:tcW w:w="3119" w:type="dxa"/>
            <w:vAlign w:val="center"/>
          </w:tcPr>
          <w:p w14:paraId="54FAD918" w14:textId="77777777" w:rsidR="00067253" w:rsidRPr="007522F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586893" w:rsidRPr="00586893" w14:paraId="47BA4CCB" w14:textId="77777777" w:rsidTr="00263AFF">
        <w:trPr>
          <w:trHeight w:val="206"/>
        </w:trPr>
        <w:tc>
          <w:tcPr>
            <w:tcW w:w="2235" w:type="dxa"/>
            <w:vAlign w:val="center"/>
          </w:tcPr>
          <w:p w14:paraId="3305EC90" w14:textId="77777777" w:rsidR="00067253" w:rsidRPr="007522F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Земельные участки (территории) общего пользования</w:t>
            </w:r>
          </w:p>
        </w:tc>
        <w:tc>
          <w:tcPr>
            <w:tcW w:w="4677" w:type="dxa"/>
            <w:vAlign w:val="center"/>
          </w:tcPr>
          <w:p w14:paraId="05511ACC" w14:textId="77777777" w:rsidR="00067253" w:rsidRPr="007522FE" w:rsidRDefault="00067253" w:rsidP="002146E2">
            <w:pPr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ров</w:t>
            </w:r>
            <w:proofErr w:type="gramEnd"/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д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ных переходов, набережных, береговых полос водных объектов общего пользования, скв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ров, бульваров, площадей, проездов, малых архитектурных форм благоустройства</w:t>
            </w:r>
          </w:p>
        </w:tc>
        <w:tc>
          <w:tcPr>
            <w:tcW w:w="5103" w:type="dxa"/>
            <w:vAlign w:val="center"/>
          </w:tcPr>
          <w:p w14:paraId="137DA65B" w14:textId="77777777" w:rsidR="00067253" w:rsidRPr="007522F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 w:cs="Arial"/>
                <w:bCs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14:paraId="5663A4E8" w14:textId="77777777" w:rsidR="00067253" w:rsidRPr="007522F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E54DD3" w:rsidRPr="00586893" w14:paraId="336501F3" w14:textId="77777777" w:rsidTr="00263AFF">
        <w:trPr>
          <w:trHeight w:val="206"/>
        </w:trPr>
        <w:tc>
          <w:tcPr>
            <w:tcW w:w="2235" w:type="dxa"/>
            <w:vAlign w:val="center"/>
          </w:tcPr>
          <w:p w14:paraId="5120F2E5" w14:textId="70693EC1" w:rsidR="00E54DD3" w:rsidRPr="007522FE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lastRenderedPageBreak/>
              <w:t>Служебные гаражи (4.9)</w:t>
            </w:r>
          </w:p>
        </w:tc>
        <w:tc>
          <w:tcPr>
            <w:tcW w:w="4677" w:type="dxa"/>
            <w:vAlign w:val="center"/>
          </w:tcPr>
          <w:p w14:paraId="78130B49" w14:textId="239AB2A7" w:rsidR="00E54DD3" w:rsidRPr="007522FE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 w:cs="Arial"/>
                <w:sz w:val="22"/>
                <w:szCs w:val="22"/>
              </w:rPr>
              <w:t>Размещение постоянных или временных гар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жей, стоянок для хранения служебного авт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транспорта, используемого в целях осущест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в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с</w:t>
            </w:r>
            <w:r w:rsidRPr="007522FE">
              <w:rPr>
                <w:rFonts w:ascii="Liberation Serif" w:hAnsi="Liberation Serif" w:cs="Arial"/>
                <w:sz w:val="22"/>
                <w:szCs w:val="22"/>
              </w:rPr>
              <w:t>портных средств общего пользования, в том числе в депо</w:t>
            </w:r>
          </w:p>
        </w:tc>
        <w:tc>
          <w:tcPr>
            <w:tcW w:w="5103" w:type="dxa"/>
            <w:vAlign w:val="center"/>
          </w:tcPr>
          <w:p w14:paraId="0C5C0D6C" w14:textId="77777777" w:rsidR="00E54DD3" w:rsidRPr="007522FE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Максимальное количество этажей – 1;</w:t>
            </w:r>
          </w:p>
          <w:p w14:paraId="427BA8C0" w14:textId="77777777" w:rsidR="00E54DD3" w:rsidRPr="007522FE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участка и красной линии до стен зданий, строений, сооружений – 3 м;</w:t>
            </w:r>
          </w:p>
          <w:p w14:paraId="1D059BCA" w14:textId="77777777" w:rsidR="00E54DD3" w:rsidRPr="007522FE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30.</w:t>
            </w:r>
          </w:p>
          <w:p w14:paraId="5CB15442" w14:textId="7B3661EE" w:rsidR="00E54DD3" w:rsidRPr="007522FE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19FA5394" w14:textId="77777777" w:rsidR="00E54DD3" w:rsidRPr="007522FE" w:rsidRDefault="00E54DD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45088F0F" w14:textId="77777777" w:rsidR="00067253" w:rsidRDefault="00067253" w:rsidP="002146E2">
      <w:pPr>
        <w:rPr>
          <w:rFonts w:ascii="Liberation Serif" w:hAnsi="Liberation Serif" w:cs="Arial"/>
          <w:b/>
          <w:sz w:val="16"/>
          <w:szCs w:val="16"/>
          <w:u w:val="single"/>
        </w:rPr>
      </w:pPr>
    </w:p>
    <w:p w14:paraId="29E4A029" w14:textId="77777777" w:rsidR="00263AFF" w:rsidRDefault="00263AFF" w:rsidP="002146E2">
      <w:pPr>
        <w:rPr>
          <w:rFonts w:ascii="Liberation Serif" w:hAnsi="Liberation Serif" w:cs="Arial"/>
          <w:b/>
          <w:sz w:val="16"/>
          <w:szCs w:val="16"/>
          <w:u w:val="single"/>
        </w:rPr>
      </w:pPr>
    </w:p>
    <w:p w14:paraId="42E11106" w14:textId="77777777" w:rsidR="00263AFF" w:rsidRDefault="00263AFF" w:rsidP="002146E2">
      <w:pPr>
        <w:rPr>
          <w:rFonts w:ascii="Liberation Serif" w:hAnsi="Liberation Serif" w:cs="Arial"/>
          <w:b/>
          <w:sz w:val="16"/>
          <w:szCs w:val="16"/>
          <w:u w:val="single"/>
        </w:rPr>
      </w:pPr>
    </w:p>
    <w:p w14:paraId="4F56DBA2" w14:textId="77777777" w:rsidR="00263AFF" w:rsidRPr="00C8127D" w:rsidRDefault="00263AFF" w:rsidP="002146E2">
      <w:pPr>
        <w:rPr>
          <w:rFonts w:ascii="Liberation Serif" w:hAnsi="Liberation Serif" w:cs="Arial"/>
          <w:b/>
          <w:sz w:val="16"/>
          <w:szCs w:val="16"/>
          <w:u w:val="single"/>
        </w:rPr>
      </w:pPr>
    </w:p>
    <w:p w14:paraId="14CA2954" w14:textId="77777777" w:rsidR="00067253" w:rsidRDefault="00067253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ЗОНА ИНЖЕНЕРНОЙ ИНФРАСТРУКТУРЫ (И)</w:t>
      </w:r>
    </w:p>
    <w:p w14:paraId="71AE5EDC" w14:textId="6CB7B096" w:rsidR="00F568A4" w:rsidRPr="00036426" w:rsidRDefault="00F568A4" w:rsidP="002146E2">
      <w:pPr>
        <w:spacing w:line="276" w:lineRule="auto"/>
        <w:jc w:val="both"/>
        <w:rPr>
          <w:rFonts w:ascii="Liberation Serif" w:hAnsi="Liberation Serif"/>
          <w:b/>
        </w:rPr>
      </w:pPr>
      <w:r w:rsidRPr="00613B69">
        <w:rPr>
          <w:rFonts w:ascii="Liberation Serif" w:hAnsi="Liberation Serif"/>
        </w:rPr>
        <w:t>Ограничения использования земельных участков и объектов капитального строительства, расположенных в зоне</w:t>
      </w:r>
      <w:proofErr w:type="gramStart"/>
      <w:r w:rsidRPr="00613B69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И</w:t>
      </w:r>
      <w:proofErr w:type="gramEnd"/>
      <w:r>
        <w:rPr>
          <w:rFonts w:ascii="Liberation Serif" w:hAnsi="Liberation Serif"/>
        </w:rPr>
        <w:t xml:space="preserve"> </w:t>
      </w:r>
      <w:proofErr w:type="spellStart"/>
      <w:r w:rsidRPr="00613B69">
        <w:rPr>
          <w:rFonts w:ascii="Liberation Serif" w:hAnsi="Liberation Serif"/>
        </w:rPr>
        <w:t>и</w:t>
      </w:r>
      <w:proofErr w:type="spellEnd"/>
      <w:r w:rsidRPr="00613B69">
        <w:rPr>
          <w:rFonts w:ascii="Liberation Serif" w:hAnsi="Liberation Serif"/>
        </w:rPr>
        <w:t xml:space="preserve"> попадающие в границы зон с особыми условиями использования территории, определяются Главой </w:t>
      </w:r>
      <w:r w:rsidR="004F4DEF">
        <w:rPr>
          <w:rFonts w:ascii="Liberation Serif" w:hAnsi="Liberation Serif"/>
        </w:rPr>
        <w:t>7</w:t>
      </w:r>
      <w:r w:rsidRPr="00613B69">
        <w:rPr>
          <w:rFonts w:ascii="Liberation Serif" w:hAnsi="Liberation Serif"/>
        </w:rPr>
        <w:t xml:space="preserve"> Правил.</w:t>
      </w:r>
    </w:p>
    <w:p w14:paraId="56631304" w14:textId="6B009EA4" w:rsidR="00067253" w:rsidRDefault="00C8127D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103"/>
        <w:gridCol w:w="3119"/>
      </w:tblGrid>
      <w:tr w:rsidR="007522FE" w:rsidRPr="007522FE" w14:paraId="59A0B0CC" w14:textId="77777777" w:rsidTr="00263AFF">
        <w:trPr>
          <w:trHeight w:val="6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24E2A3AD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25ADE483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1B244611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7522FE" w:rsidRPr="007522FE" w14:paraId="25EC56AF" w14:textId="77777777" w:rsidTr="00263AFF">
        <w:trPr>
          <w:trHeight w:val="510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04AB6BE9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3F578F67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1D254061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39239A89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</w:tr>
      <w:tr w:rsidR="007522FE" w:rsidRPr="007522FE" w14:paraId="0EF4A398" w14:textId="77777777" w:rsidTr="00263AFF">
        <w:trPr>
          <w:trHeight w:val="206"/>
        </w:trPr>
        <w:tc>
          <w:tcPr>
            <w:tcW w:w="2235" w:type="dxa"/>
            <w:vAlign w:val="center"/>
          </w:tcPr>
          <w:p w14:paraId="76C6340A" w14:textId="7E8864DF" w:rsidR="007522FE" w:rsidRPr="007522FE" w:rsidRDefault="007522FE" w:rsidP="002146E2">
            <w:pPr>
              <w:tabs>
                <w:tab w:val="left" w:pos="960"/>
              </w:tabs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Коммунальное 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служивание (3.1)</w:t>
            </w:r>
          </w:p>
        </w:tc>
        <w:tc>
          <w:tcPr>
            <w:tcW w:w="4677" w:type="dxa"/>
            <w:vAlign w:val="center"/>
          </w:tcPr>
          <w:p w14:paraId="2CC753E0" w14:textId="5192B998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тельства в целях обеспечения физических и юридических лиц коммунальными услугами, в частности: поставки воды, тепла, электрич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ства, газа, предоставления услуг связи, отвода канализационных стоков, очистки и уборки объектов недвижимости</w:t>
            </w:r>
          </w:p>
        </w:tc>
        <w:tc>
          <w:tcPr>
            <w:tcW w:w="5103" w:type="dxa"/>
            <w:vAlign w:val="center"/>
          </w:tcPr>
          <w:p w14:paraId="04E6DC5B" w14:textId="77777777" w:rsidR="007522FE" w:rsidRPr="004440F7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 земельного учас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ка до зданий, строений, сооружений, не являющи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х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ся линейными объектами – 1 м;</w:t>
            </w:r>
          </w:p>
          <w:p w14:paraId="27A04442" w14:textId="77777777" w:rsidR="007522FE" w:rsidRPr="004440F7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мельного участка – 100;</w:t>
            </w:r>
          </w:p>
          <w:p w14:paraId="75E995F5" w14:textId="4A677077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1D2AD330" w14:textId="77777777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7522FE" w:rsidRPr="007522FE" w14:paraId="172D6517" w14:textId="77777777" w:rsidTr="00263AFF">
        <w:trPr>
          <w:trHeight w:val="206"/>
        </w:trPr>
        <w:tc>
          <w:tcPr>
            <w:tcW w:w="2235" w:type="dxa"/>
            <w:vAlign w:val="center"/>
          </w:tcPr>
          <w:p w14:paraId="38E9DAB4" w14:textId="7D5272EC" w:rsidR="007522FE" w:rsidRPr="007522FE" w:rsidRDefault="007522FE" w:rsidP="002146E2">
            <w:pPr>
              <w:tabs>
                <w:tab w:val="left" w:pos="960"/>
              </w:tabs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Связь (6.8)</w:t>
            </w:r>
          </w:p>
        </w:tc>
        <w:tc>
          <w:tcPr>
            <w:tcW w:w="4677" w:type="dxa"/>
            <w:vAlign w:val="center"/>
          </w:tcPr>
          <w:p w14:paraId="7E77FC29" w14:textId="5F0FC4F0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Размещение объектов связи, радиовещания, телевидения, включая воздушные радиореле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й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 xml:space="preserve">ные, надземные и подземные кабельные линии связи, линии радиофикации, антенные поля, 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ния «Коммунальное обслуживание»</w:t>
            </w:r>
          </w:p>
        </w:tc>
        <w:tc>
          <w:tcPr>
            <w:tcW w:w="5103" w:type="dxa"/>
            <w:vAlign w:val="center"/>
          </w:tcPr>
          <w:p w14:paraId="7B03191B" w14:textId="77777777" w:rsidR="007522FE" w:rsidRPr="004440F7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Минимальный отступ от границ земельного учас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ка до зданий, строений, сооружений, не являющи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х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ся линейными объектами – 1 м;</w:t>
            </w:r>
          </w:p>
          <w:p w14:paraId="40E70C8E" w14:textId="77777777" w:rsidR="007522FE" w:rsidRPr="004440F7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мельного участка – 100;</w:t>
            </w:r>
          </w:p>
          <w:p w14:paraId="5C11A9C1" w14:textId="7AD98510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ab/>
            </w:r>
          </w:p>
        </w:tc>
        <w:tc>
          <w:tcPr>
            <w:tcW w:w="3119" w:type="dxa"/>
            <w:vAlign w:val="center"/>
          </w:tcPr>
          <w:p w14:paraId="2CAA2A81" w14:textId="77777777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7522FE" w:rsidRPr="007522FE" w14:paraId="36E06EE2" w14:textId="77777777" w:rsidTr="00263AFF">
        <w:trPr>
          <w:trHeight w:val="206"/>
        </w:trPr>
        <w:tc>
          <w:tcPr>
            <w:tcW w:w="2235" w:type="dxa"/>
            <w:vAlign w:val="center"/>
          </w:tcPr>
          <w:p w14:paraId="299EF926" w14:textId="05D2C315" w:rsidR="007522FE" w:rsidRPr="007522FE" w:rsidRDefault="007522FE" w:rsidP="002146E2">
            <w:pPr>
              <w:tabs>
                <w:tab w:val="left" w:pos="960"/>
              </w:tabs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4677" w:type="dxa"/>
            <w:vAlign w:val="center"/>
          </w:tcPr>
          <w:p w14:paraId="52C8F1E2" w14:textId="0192B14F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ров</w:t>
            </w:r>
            <w:proofErr w:type="gramEnd"/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д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ных переходов, набережных, береговых полос водных объектов общего пользования, скв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ров, бульваров, площадей, проездов, малых архитектурных форм благоустройства</w:t>
            </w:r>
          </w:p>
        </w:tc>
        <w:tc>
          <w:tcPr>
            <w:tcW w:w="5103" w:type="dxa"/>
            <w:vAlign w:val="center"/>
          </w:tcPr>
          <w:p w14:paraId="01F44518" w14:textId="73A8CB69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bCs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14:paraId="130B62F8" w14:textId="77777777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6E9352F6" w14:textId="77777777" w:rsidR="007522FE" w:rsidRPr="0034417A" w:rsidRDefault="007522FE" w:rsidP="002146E2">
      <w:pPr>
        <w:rPr>
          <w:rFonts w:ascii="Liberation Serif" w:hAnsi="Liberation Serif"/>
          <w:b/>
          <w:sz w:val="10"/>
          <w:szCs w:val="10"/>
        </w:rPr>
      </w:pPr>
    </w:p>
    <w:p w14:paraId="282C2527" w14:textId="7B2AEA5D" w:rsidR="00067253" w:rsidRPr="004440F7" w:rsidRDefault="00067253" w:rsidP="002146E2">
      <w:pPr>
        <w:rPr>
          <w:rFonts w:ascii="Liberation Serif" w:hAnsi="Liberation Serif"/>
          <w:b/>
        </w:rPr>
      </w:pPr>
      <w:r w:rsidRPr="004440F7">
        <w:rPr>
          <w:rFonts w:ascii="Liberation Serif" w:hAnsi="Liberation Serif"/>
          <w:b/>
        </w:rPr>
        <w:t xml:space="preserve">2. </w:t>
      </w:r>
      <w:r w:rsidR="00C7617E" w:rsidRPr="004440F7">
        <w:rPr>
          <w:rFonts w:ascii="Liberation Serif" w:hAnsi="Liberation Serif"/>
          <w:b/>
        </w:rPr>
        <w:t>Условно разрешённые виды и параметры использования земельных участков и объектов капитального строительства</w:t>
      </w:r>
      <w:r w:rsidR="004440F7" w:rsidRPr="004440F7">
        <w:rPr>
          <w:rFonts w:ascii="Liberation Serif" w:hAnsi="Liberation Serif"/>
          <w:b/>
        </w:rPr>
        <w:t xml:space="preserve"> не уст</w:t>
      </w:r>
      <w:r w:rsidR="004440F7" w:rsidRPr="004440F7">
        <w:rPr>
          <w:rFonts w:ascii="Liberation Serif" w:hAnsi="Liberation Serif"/>
          <w:b/>
        </w:rPr>
        <w:t>а</w:t>
      </w:r>
      <w:r w:rsidR="004440F7" w:rsidRPr="004440F7">
        <w:rPr>
          <w:rFonts w:ascii="Liberation Serif" w:hAnsi="Liberation Serif"/>
          <w:b/>
        </w:rPr>
        <w:t>новлены.</w:t>
      </w:r>
    </w:p>
    <w:p w14:paraId="60ED471D" w14:textId="77777777" w:rsidR="00F15AAD" w:rsidRPr="0034417A" w:rsidRDefault="00F15AAD" w:rsidP="002146E2">
      <w:pPr>
        <w:rPr>
          <w:rFonts w:ascii="Liberation Serif" w:hAnsi="Liberation Serif"/>
          <w:b/>
          <w:sz w:val="10"/>
          <w:szCs w:val="10"/>
        </w:rPr>
      </w:pPr>
    </w:p>
    <w:p w14:paraId="7174F578" w14:textId="5BB2F341" w:rsidR="00067253" w:rsidRPr="004440F7" w:rsidRDefault="00067253" w:rsidP="002146E2">
      <w:pPr>
        <w:rPr>
          <w:rFonts w:ascii="Liberation Serif" w:hAnsi="Liberation Serif"/>
          <w:b/>
        </w:rPr>
      </w:pPr>
      <w:r w:rsidRPr="004440F7">
        <w:rPr>
          <w:rFonts w:ascii="Liberation Serif" w:hAnsi="Liberation Serif"/>
          <w:b/>
        </w:rPr>
        <w:t xml:space="preserve">3. </w:t>
      </w:r>
      <w:r w:rsidR="00C7617E" w:rsidRPr="004440F7">
        <w:rPr>
          <w:rFonts w:ascii="Liberation Serif" w:hAnsi="Liberation Serif"/>
          <w:b/>
        </w:rPr>
        <w:t>Вспомогательные виды и параметры разрешённого использования земельных участков и объектов капитального строительства</w:t>
      </w:r>
      <w:r w:rsidR="004440F7" w:rsidRPr="004440F7">
        <w:rPr>
          <w:rFonts w:ascii="Liberation Serif" w:hAnsi="Liberation Serif"/>
          <w:b/>
        </w:rPr>
        <w:t xml:space="preserve"> не установлены.</w:t>
      </w:r>
    </w:p>
    <w:p w14:paraId="71769153" w14:textId="77777777" w:rsidR="00586893" w:rsidRPr="0034417A" w:rsidRDefault="00586893" w:rsidP="002146E2">
      <w:pPr>
        <w:rPr>
          <w:rFonts w:ascii="Liberation Serif" w:hAnsi="Liberation Serif"/>
          <w:b/>
          <w:sz w:val="10"/>
          <w:szCs w:val="10"/>
        </w:rPr>
      </w:pPr>
    </w:p>
    <w:p w14:paraId="199881C5" w14:textId="77777777" w:rsidR="00067253" w:rsidRDefault="00067253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ЗОНА ТРАНСПОРТНОЙ ИНФРАСТРУКТУРЫ (Т)</w:t>
      </w:r>
    </w:p>
    <w:p w14:paraId="16D7A5F9" w14:textId="018160BF" w:rsidR="00F568A4" w:rsidRPr="00036426" w:rsidRDefault="00F568A4" w:rsidP="002146E2">
      <w:pPr>
        <w:spacing w:line="276" w:lineRule="auto"/>
        <w:jc w:val="both"/>
        <w:rPr>
          <w:rFonts w:ascii="Liberation Serif" w:hAnsi="Liberation Serif"/>
          <w:b/>
        </w:rPr>
      </w:pPr>
      <w:r w:rsidRPr="00613B69">
        <w:rPr>
          <w:rFonts w:ascii="Liberation Serif" w:hAnsi="Liberation Serif"/>
        </w:rPr>
        <w:t>Ограничения использования земельных участков и объектов капитального строительства, расположенных в зоне</w:t>
      </w:r>
      <w:proofErr w:type="gramStart"/>
      <w:r w:rsidRPr="00613B69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>Т</w:t>
      </w:r>
      <w:proofErr w:type="gramEnd"/>
      <w:r w:rsidRPr="00613B69">
        <w:rPr>
          <w:rFonts w:ascii="Liberation Serif" w:hAnsi="Liberation Serif"/>
        </w:rPr>
        <w:t xml:space="preserve"> и попадающие в границы зон с особыми условиями использования территории, определяются Главой </w:t>
      </w:r>
      <w:r w:rsidR="004F4DEF">
        <w:rPr>
          <w:rFonts w:ascii="Liberation Serif" w:hAnsi="Liberation Serif"/>
        </w:rPr>
        <w:t>7</w:t>
      </w:r>
      <w:r w:rsidRPr="00613B69">
        <w:rPr>
          <w:rFonts w:ascii="Liberation Serif" w:hAnsi="Liberation Serif"/>
        </w:rPr>
        <w:t xml:space="preserve"> Правил.</w:t>
      </w:r>
    </w:p>
    <w:p w14:paraId="19483247" w14:textId="11D2E3FB" w:rsidR="00067253" w:rsidRPr="004440F7" w:rsidRDefault="00C7617E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103"/>
        <w:gridCol w:w="3119"/>
      </w:tblGrid>
      <w:tr w:rsidR="00067253" w:rsidRPr="002146E2" w14:paraId="1F286F2A" w14:textId="77777777" w:rsidTr="00263AFF">
        <w:trPr>
          <w:trHeight w:val="79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01BD8C70" w14:textId="77777777" w:rsidR="00067253" w:rsidRPr="002146E2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2146E2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5FC15278" w14:textId="77777777" w:rsidR="00067253" w:rsidRPr="002146E2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2146E2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16859EC3" w14:textId="77777777" w:rsidR="00067253" w:rsidRPr="002146E2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2146E2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2146E2" w14:paraId="37FC44F9" w14:textId="77777777" w:rsidTr="00263AFF">
        <w:trPr>
          <w:trHeight w:val="254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6D3D6D4E" w14:textId="77777777" w:rsidR="00067253" w:rsidRPr="002146E2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2146E2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68973B60" w14:textId="77777777" w:rsidR="00067253" w:rsidRPr="002146E2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2146E2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0CCDBD40" w14:textId="77777777" w:rsidR="00067253" w:rsidRPr="002146E2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4BE1FEE4" w14:textId="77777777" w:rsidR="00067253" w:rsidRPr="002146E2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067253" w:rsidRPr="002146E2" w14:paraId="62810D2E" w14:textId="77777777" w:rsidTr="00263AFF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14:paraId="63EEDD9F" w14:textId="1270F509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Автомобильный транспорт</w:t>
            </w:r>
            <w:r w:rsidR="00C7617E" w:rsidRPr="002146E2">
              <w:rPr>
                <w:rFonts w:ascii="Liberation Serif" w:hAnsi="Liberation Serif"/>
                <w:sz w:val="22"/>
                <w:szCs w:val="22"/>
              </w:rPr>
              <w:t xml:space="preserve"> (7.2)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vAlign w:val="center"/>
          </w:tcPr>
          <w:p w14:paraId="5DB8FC72" w14:textId="77777777" w:rsidR="00067253" w:rsidRPr="002146E2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Размещение автомобильных дорог и технич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ски связанных с ними сооружений;</w:t>
            </w:r>
          </w:p>
          <w:p w14:paraId="1CB97988" w14:textId="77777777" w:rsidR="00067253" w:rsidRPr="002146E2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proofErr w:type="gramStart"/>
            <w:r w:rsidRPr="002146E2">
              <w:rPr>
                <w:rFonts w:ascii="Liberation Serif" w:hAnsi="Liberation Serif"/>
                <w:sz w:val="22"/>
                <w:szCs w:val="22"/>
              </w:rPr>
              <w:t>размещение зданий и сооружений, предназн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а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ченных для обслуживания пассажиров, а также обеспечивающие работу транспортных средств, размещение объектов, предназначе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ных для размещения постов органов внутре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них дел, ответственных за безопасность д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рожного движения;</w:t>
            </w:r>
            <w:proofErr w:type="gramEnd"/>
          </w:p>
          <w:p w14:paraId="12782143" w14:textId="77777777" w:rsidR="00067253" w:rsidRPr="002146E2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proofErr w:type="gramStart"/>
            <w:r w:rsidRPr="002146E2">
              <w:rPr>
                <w:rFonts w:ascii="Liberation Serif" w:hAnsi="Liberation Serif"/>
                <w:sz w:val="22"/>
                <w:szCs w:val="22"/>
              </w:rPr>
              <w:lastRenderedPageBreak/>
              <w:t>оборудование земельных участков для стоянок автомобильного транспорта, а также для ра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з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мещения депо (устройства мест стоянок) авт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мобильного транспорта, осуществляющего перевозки людей по установленному маршр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у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ту</w:t>
            </w:r>
            <w:proofErr w:type="gramEnd"/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25A0CC6D" w14:textId="77777777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lastRenderedPageBreak/>
              <w:t>Этажность – не выше 2 надземных этажей.</w:t>
            </w:r>
          </w:p>
          <w:p w14:paraId="15D6013B" w14:textId="77777777" w:rsidR="008F053E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Минимальный отступ от границ земельного учас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ка и красной линии до зданий, строений, сооруж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ний – 3 м;</w:t>
            </w:r>
          </w:p>
          <w:p w14:paraId="0502EF07" w14:textId="4DF9F3AC" w:rsidR="00067253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5C988707" w14:textId="77777777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2146E2" w14:paraId="08A895C7" w14:textId="77777777" w:rsidTr="00263AFF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37E4C" w14:textId="2918F731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lastRenderedPageBreak/>
              <w:t>Причалы для мал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мерных судов</w:t>
            </w:r>
            <w:r w:rsidR="00C7617E" w:rsidRPr="002146E2">
              <w:rPr>
                <w:rFonts w:ascii="Liberation Serif" w:hAnsi="Liberation Serif"/>
                <w:sz w:val="22"/>
                <w:szCs w:val="22"/>
              </w:rPr>
              <w:t xml:space="preserve"> (5.4)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0E242" w14:textId="77777777" w:rsidR="00067253" w:rsidRPr="002146E2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Размещение сооружений, предназначенных для причаливания, хранения и обслуживания яхт, катеров, лодок и других маломерных 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у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дов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4BDBD" w14:textId="77777777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Этажность – не выше 2 надземного этажа.</w:t>
            </w:r>
          </w:p>
          <w:p w14:paraId="63B8D2EA" w14:textId="796ED63F" w:rsidR="00067253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04A20" w14:textId="77777777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2146E2" w14:paraId="4102D1B9" w14:textId="77777777" w:rsidTr="00263AFF"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4686B933" w14:textId="0B65C823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Воздушный тран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порт</w:t>
            </w:r>
            <w:r w:rsidR="00C7617E" w:rsidRPr="002146E2">
              <w:rPr>
                <w:rFonts w:ascii="Liberation Serif" w:hAnsi="Liberation Serif"/>
                <w:sz w:val="22"/>
                <w:szCs w:val="22"/>
              </w:rPr>
              <w:t xml:space="preserve"> (7.4)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397BC56D" w14:textId="77777777" w:rsidR="00067253" w:rsidRPr="002146E2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proofErr w:type="gramStart"/>
            <w:r w:rsidRPr="002146E2">
              <w:rPr>
                <w:rFonts w:ascii="Liberation Serif" w:hAnsi="Liberation Serif"/>
                <w:sz w:val="22"/>
                <w:szCs w:val="22"/>
              </w:rPr>
              <w:t>Размещение аэродромов, вертолетных площ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а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ш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ных судов, размещение аэропортов (аэрово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к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залов) и иных объектов, необходимых для п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садки и высадки пассажиров и их сопутств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у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ющего обслуживания и обеспечения их бе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з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опасности, а также размещение объектов, 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обходимых для погрузки, разгрузки и хран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ния грузов, перемещаемых воздушным</w:t>
            </w:r>
            <w:proofErr w:type="gramEnd"/>
            <w:r w:rsidRPr="002146E2">
              <w:rPr>
                <w:rFonts w:ascii="Liberation Serif" w:hAnsi="Liberation Serif"/>
                <w:sz w:val="22"/>
                <w:szCs w:val="22"/>
              </w:rPr>
              <w:t xml:space="preserve"> путем;</w:t>
            </w:r>
          </w:p>
          <w:p w14:paraId="5C51AFA7" w14:textId="77777777" w:rsidR="00067253" w:rsidRPr="002146E2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размещение объектов, предназначенных для технического обслуживания и ремонта во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з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душных судов</w:t>
            </w:r>
          </w:p>
        </w:tc>
        <w:tc>
          <w:tcPr>
            <w:tcW w:w="5103" w:type="dxa"/>
            <w:tcBorders>
              <w:top w:val="single" w:sz="4" w:space="0" w:color="auto"/>
            </w:tcBorders>
            <w:vAlign w:val="center"/>
          </w:tcPr>
          <w:p w14:paraId="0A1D04A6" w14:textId="77777777" w:rsidR="008F053E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Этажность – не выше 2 надземных этажей.</w:t>
            </w:r>
          </w:p>
          <w:p w14:paraId="1647FD4B" w14:textId="77777777" w:rsidR="008F053E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Минимальный отступ от границ земельного учас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ка и красной линии до зданий, строений, сооруж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ний – 3 м;</w:t>
            </w:r>
          </w:p>
          <w:p w14:paraId="730AAD4D" w14:textId="62CCE76F" w:rsidR="00067253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7BA7505D" w14:textId="77777777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Использование земельных участков осуществлять в 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ответствии с воздушным з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а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 xml:space="preserve">конодательством Российской Федерации, </w:t>
            </w:r>
          </w:p>
          <w:p w14:paraId="5CC3077B" w14:textId="77777777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 xml:space="preserve">Размеры земельных участков определяются в соответствии с СН 457-74. Строительные нормы. </w:t>
            </w:r>
          </w:p>
        </w:tc>
      </w:tr>
      <w:tr w:rsidR="00E54DD3" w:rsidRPr="002146E2" w14:paraId="6A53E6A6" w14:textId="77777777" w:rsidTr="00263AFF">
        <w:tc>
          <w:tcPr>
            <w:tcW w:w="2235" w:type="dxa"/>
            <w:vAlign w:val="center"/>
          </w:tcPr>
          <w:p w14:paraId="24349075" w14:textId="79AE8B09" w:rsidR="00E54DD3" w:rsidRPr="002146E2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Служебные гаражи (4.9)</w:t>
            </w:r>
          </w:p>
        </w:tc>
        <w:tc>
          <w:tcPr>
            <w:tcW w:w="4677" w:type="dxa"/>
            <w:vAlign w:val="center"/>
          </w:tcPr>
          <w:p w14:paraId="0F96A1B6" w14:textId="3596BC93" w:rsidR="00E54DD3" w:rsidRPr="002146E2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Размещение постоянных или временных гар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а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жей, стоянок для хранения служебного авт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транспорта, используемого в целях осущест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в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ления видов деятельности, предусмотренных видами разрешенного использования с кодами 3.0, 4.0, а также для стоянки и хранения тран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портных средств общего пользования, в том числе в депо</w:t>
            </w:r>
          </w:p>
        </w:tc>
        <w:tc>
          <w:tcPr>
            <w:tcW w:w="5103" w:type="dxa"/>
            <w:vAlign w:val="center"/>
          </w:tcPr>
          <w:p w14:paraId="449B11B4" w14:textId="77777777" w:rsidR="00E54DD3" w:rsidRPr="002146E2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Максимальное количество этажей – 1;</w:t>
            </w:r>
          </w:p>
          <w:p w14:paraId="0C0303AE" w14:textId="77777777" w:rsidR="00E54DD3" w:rsidRPr="002146E2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участка и красной линии до стен зданий, строений, сооружений – 3 м;</w:t>
            </w:r>
          </w:p>
          <w:p w14:paraId="6AB0E327" w14:textId="77777777" w:rsidR="00E54DD3" w:rsidRPr="002146E2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мельного участка – 30.</w:t>
            </w:r>
          </w:p>
          <w:p w14:paraId="2E2B508D" w14:textId="1F07512C" w:rsidR="00E54DD3" w:rsidRPr="002146E2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 xml:space="preserve">Предельные (минимальные и (или) максимальные) размеры земельных участков, иные предельные 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lastRenderedPageBreak/>
              <w:t>параметры разрешенного строительства, реко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4EBE01B2" w14:textId="77777777" w:rsidR="00E54DD3" w:rsidRPr="002146E2" w:rsidRDefault="00E54DD3" w:rsidP="002146E2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C7617E" w:rsidRPr="002146E2" w14:paraId="798799CF" w14:textId="77777777" w:rsidTr="00263AFF">
        <w:tc>
          <w:tcPr>
            <w:tcW w:w="2235" w:type="dxa"/>
            <w:vAlign w:val="center"/>
          </w:tcPr>
          <w:p w14:paraId="1D264AA1" w14:textId="7237EE71" w:rsidR="00C7617E" w:rsidRPr="002146E2" w:rsidRDefault="00C7617E" w:rsidP="002146E2">
            <w:pPr>
              <w:rPr>
                <w:rFonts w:ascii="Liberation Serif" w:hAnsi="Liberation Serif"/>
                <w:color w:val="FF0000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lastRenderedPageBreak/>
              <w:t>Хранение автотран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порта (2.7.1)</w:t>
            </w:r>
          </w:p>
        </w:tc>
        <w:tc>
          <w:tcPr>
            <w:tcW w:w="4677" w:type="dxa"/>
            <w:vAlign w:val="center"/>
          </w:tcPr>
          <w:p w14:paraId="6109D0B6" w14:textId="5F5B1DDD" w:rsidR="00C7617E" w:rsidRPr="002146E2" w:rsidRDefault="00C7617E" w:rsidP="002146E2">
            <w:pPr>
              <w:rPr>
                <w:rFonts w:ascii="Liberation Serif" w:hAnsi="Liberation Serif"/>
                <w:sz w:val="22"/>
                <w:szCs w:val="22"/>
              </w:rPr>
            </w:pPr>
            <w:proofErr w:type="gramStart"/>
            <w:r w:rsidRPr="002146E2">
              <w:rPr>
                <w:rFonts w:ascii="Liberation Serif" w:hAnsi="Liberation Serif"/>
                <w:sz w:val="22"/>
                <w:szCs w:val="22"/>
              </w:rPr>
              <w:t>Размещение отдельно стоящих и пристрое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ных гаражей, в том числе подземных, предн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а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 xml:space="preserve">значенных для хранения автотранспорта, в том числе с разделением на </w:t>
            </w:r>
            <w:proofErr w:type="spellStart"/>
            <w:r w:rsidRPr="002146E2">
              <w:rPr>
                <w:rFonts w:ascii="Liberation Serif" w:hAnsi="Liberation Serif"/>
                <w:sz w:val="22"/>
                <w:szCs w:val="22"/>
              </w:rPr>
              <w:t>машино</w:t>
            </w:r>
            <w:proofErr w:type="spellEnd"/>
            <w:r w:rsidRPr="002146E2">
              <w:rPr>
                <w:rFonts w:ascii="Liberation Serif" w:hAnsi="Liberation Serif"/>
                <w:sz w:val="22"/>
                <w:szCs w:val="22"/>
              </w:rPr>
              <w:t>-места, за и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ключением гаражей, размещение которых предусмотрено содержанием вида разреше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ного использования с кодом 4.9</w:t>
            </w:r>
            <w:proofErr w:type="gramEnd"/>
          </w:p>
        </w:tc>
        <w:tc>
          <w:tcPr>
            <w:tcW w:w="5103" w:type="dxa"/>
            <w:vAlign w:val="center"/>
          </w:tcPr>
          <w:p w14:paraId="40AA301E" w14:textId="5D59C207" w:rsidR="00C7617E" w:rsidRPr="002146E2" w:rsidRDefault="00C7617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 xml:space="preserve">Этажность – не выше </w:t>
            </w:r>
            <w:r w:rsidR="004440F7" w:rsidRPr="002146E2">
              <w:rPr>
                <w:rFonts w:ascii="Liberation Serif" w:hAnsi="Liberation Serif"/>
                <w:sz w:val="22"/>
                <w:szCs w:val="22"/>
              </w:rPr>
              <w:t>1 этажа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.</w:t>
            </w:r>
          </w:p>
          <w:p w14:paraId="28AB3706" w14:textId="77777777" w:rsidR="008F053E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Минимальный отступ от границ земельного учас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ка до зданий, строений, сооружений – 1 м;</w:t>
            </w:r>
          </w:p>
          <w:p w14:paraId="4B6A96C1" w14:textId="77777777" w:rsidR="008F053E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мельного участка – 60.</w:t>
            </w:r>
          </w:p>
          <w:p w14:paraId="5098C83B" w14:textId="53263F15" w:rsidR="008F053E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104671C7" w14:textId="77777777" w:rsidR="00C7617E" w:rsidRPr="002146E2" w:rsidRDefault="00C7617E" w:rsidP="002146E2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2146E2" w14:paraId="1D1E6400" w14:textId="77777777" w:rsidTr="00263AFF">
        <w:tc>
          <w:tcPr>
            <w:tcW w:w="2235" w:type="dxa"/>
            <w:vAlign w:val="center"/>
          </w:tcPr>
          <w:p w14:paraId="2FC4581B" w14:textId="5C10DBEE" w:rsidR="00C7617E" w:rsidRPr="002146E2" w:rsidRDefault="00C7617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Объекты дорожного сервиса (4.9.1)</w:t>
            </w:r>
          </w:p>
        </w:tc>
        <w:tc>
          <w:tcPr>
            <w:tcW w:w="4677" w:type="dxa"/>
            <w:vAlign w:val="center"/>
          </w:tcPr>
          <w:p w14:paraId="2B8D4981" w14:textId="19636D5F" w:rsidR="00067253" w:rsidRPr="002146E2" w:rsidRDefault="00C7617E" w:rsidP="002146E2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Размещение зданий и сооружений дорожного сервиса</w:t>
            </w:r>
          </w:p>
        </w:tc>
        <w:tc>
          <w:tcPr>
            <w:tcW w:w="5103" w:type="dxa"/>
            <w:vAlign w:val="center"/>
          </w:tcPr>
          <w:p w14:paraId="66499654" w14:textId="77777777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Этажность – не выше 3 надземных этажей.</w:t>
            </w:r>
          </w:p>
          <w:p w14:paraId="26378C95" w14:textId="77777777" w:rsidR="004440F7" w:rsidRPr="002146E2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Минимальный отступ от границ земельного учас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ка до зданий, строений, сооружений – 1 м;</w:t>
            </w:r>
          </w:p>
          <w:p w14:paraId="3C190A31" w14:textId="77777777" w:rsidR="004440F7" w:rsidRPr="002146E2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мельного участка – 60.</w:t>
            </w:r>
          </w:p>
          <w:p w14:paraId="0DF8D935" w14:textId="27A8E061" w:rsidR="00067253" w:rsidRPr="002146E2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1EB19142" w14:textId="77777777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C7617E" w:rsidRPr="002146E2" w14:paraId="6C6A5513" w14:textId="77777777" w:rsidTr="00263AFF">
        <w:tc>
          <w:tcPr>
            <w:tcW w:w="2235" w:type="dxa"/>
            <w:vAlign w:val="center"/>
          </w:tcPr>
          <w:p w14:paraId="3203BF06" w14:textId="255267DE" w:rsidR="00C7617E" w:rsidRPr="002146E2" w:rsidRDefault="00C7617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Заправка транспор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ных средств (4.9.1.1)</w:t>
            </w:r>
          </w:p>
        </w:tc>
        <w:tc>
          <w:tcPr>
            <w:tcW w:w="4677" w:type="dxa"/>
            <w:vAlign w:val="center"/>
          </w:tcPr>
          <w:p w14:paraId="54C41229" w14:textId="727944CA" w:rsidR="00C7617E" w:rsidRPr="002146E2" w:rsidRDefault="00C7617E" w:rsidP="002146E2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Размещение автозаправочных станций; разм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щение магазинов сопутствующей торговли, зданий для организации общественного пит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а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ния в качестве объектов дорожного сервиса</w:t>
            </w:r>
          </w:p>
        </w:tc>
        <w:tc>
          <w:tcPr>
            <w:tcW w:w="5103" w:type="dxa"/>
            <w:vAlign w:val="center"/>
          </w:tcPr>
          <w:p w14:paraId="72264043" w14:textId="77777777" w:rsidR="00C7617E" w:rsidRPr="002146E2" w:rsidRDefault="00C7617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Этажность – не выше 3 надземных этажей.</w:t>
            </w:r>
          </w:p>
          <w:p w14:paraId="73C11E0D" w14:textId="77777777" w:rsidR="004440F7" w:rsidRPr="002146E2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Минимальный отступ от границ земельного учас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ка до зданий, строений, сооружений – 1 м;</w:t>
            </w:r>
          </w:p>
          <w:p w14:paraId="52AAC046" w14:textId="77777777" w:rsidR="004440F7" w:rsidRPr="002146E2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мельного участка – 60.</w:t>
            </w:r>
          </w:p>
          <w:p w14:paraId="00F98597" w14:textId="7B9F1850" w:rsidR="00C7617E" w:rsidRPr="002146E2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7F86AB66" w14:textId="77777777" w:rsidR="00C7617E" w:rsidRPr="002146E2" w:rsidRDefault="00C7617E" w:rsidP="002146E2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C7617E" w:rsidRPr="002146E2" w14:paraId="01AA726D" w14:textId="77777777" w:rsidTr="00263AFF">
        <w:tc>
          <w:tcPr>
            <w:tcW w:w="2235" w:type="dxa"/>
            <w:vAlign w:val="center"/>
          </w:tcPr>
          <w:p w14:paraId="47EB61DC" w14:textId="3AFE7017" w:rsidR="00C7617E" w:rsidRPr="002146E2" w:rsidRDefault="000B6C8D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Ремонт автомобилей (4.9.1.4)</w:t>
            </w:r>
          </w:p>
        </w:tc>
        <w:tc>
          <w:tcPr>
            <w:tcW w:w="4677" w:type="dxa"/>
            <w:vAlign w:val="center"/>
          </w:tcPr>
          <w:p w14:paraId="2C15FEE1" w14:textId="0207EDED" w:rsidR="00C7617E" w:rsidRPr="002146E2" w:rsidRDefault="000B6C8D" w:rsidP="002146E2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Размещение мастерских, предназначенных для ремонта и обслуживания автомобилей, и пр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lastRenderedPageBreak/>
              <w:t>чих объектов дорожного сервиса, а также ра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з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мещение магазинов сопутствующей торговли</w:t>
            </w:r>
          </w:p>
        </w:tc>
        <w:tc>
          <w:tcPr>
            <w:tcW w:w="5103" w:type="dxa"/>
            <w:vAlign w:val="center"/>
          </w:tcPr>
          <w:p w14:paraId="2EAC7FD0" w14:textId="77777777" w:rsidR="00C7617E" w:rsidRPr="002146E2" w:rsidRDefault="00C7617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lastRenderedPageBreak/>
              <w:t>Этажность – не выше 3 надземных этажей.</w:t>
            </w:r>
          </w:p>
          <w:p w14:paraId="17408D86" w14:textId="77777777" w:rsidR="004440F7" w:rsidRPr="002146E2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Минимальный отступ от границ земельного учас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lastRenderedPageBreak/>
              <w:t>ка до зданий, строений, сооружений – 1 м;</w:t>
            </w:r>
          </w:p>
          <w:p w14:paraId="2281FACA" w14:textId="77777777" w:rsidR="004440F7" w:rsidRPr="002146E2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мельного участка – 60.</w:t>
            </w:r>
          </w:p>
          <w:p w14:paraId="62DFBBED" w14:textId="6F7ED831" w:rsidR="00C7617E" w:rsidRPr="002146E2" w:rsidRDefault="004440F7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3C396A29" w14:textId="77777777" w:rsidR="00C7617E" w:rsidRPr="002146E2" w:rsidRDefault="00C7617E" w:rsidP="002146E2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2146E2" w14:paraId="30EF9A44" w14:textId="77777777" w:rsidTr="00263AFF">
        <w:tc>
          <w:tcPr>
            <w:tcW w:w="2235" w:type="dxa"/>
            <w:vAlign w:val="center"/>
          </w:tcPr>
          <w:p w14:paraId="31EF115E" w14:textId="289BE3AE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lastRenderedPageBreak/>
              <w:t>Коммунальное 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б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служивание</w:t>
            </w:r>
            <w:r w:rsidR="00C7617E" w:rsidRPr="002146E2">
              <w:rPr>
                <w:rFonts w:ascii="Liberation Serif" w:hAnsi="Liberation Serif"/>
                <w:sz w:val="22"/>
                <w:szCs w:val="22"/>
              </w:rPr>
              <w:t xml:space="preserve"> (3.1)</w:t>
            </w:r>
          </w:p>
        </w:tc>
        <w:tc>
          <w:tcPr>
            <w:tcW w:w="4677" w:type="dxa"/>
            <w:vAlign w:val="center"/>
          </w:tcPr>
          <w:p w14:paraId="3B7A13EC" w14:textId="31556026" w:rsidR="00067253" w:rsidRPr="002146E2" w:rsidRDefault="00B27EC8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Размещение объектов капитального стро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и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тельства в целях обеспечения физических и юридических лиц коммунальными услугами, в частности: поставки воды, тепла, электрич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ства, газа, предоставления услуг связи, отвода канализационных стоков, очистки и уборки объектов недвижимости</w:t>
            </w:r>
          </w:p>
        </w:tc>
        <w:tc>
          <w:tcPr>
            <w:tcW w:w="5103" w:type="dxa"/>
            <w:vAlign w:val="center"/>
          </w:tcPr>
          <w:p w14:paraId="40E7F090" w14:textId="77777777" w:rsidR="008F053E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Минимальный отступ от границ земельного учас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т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ка до зданий, строений, сооружений, не являющи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х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ся линейными объектами – 1 м;</w:t>
            </w:r>
          </w:p>
          <w:p w14:paraId="1D049E61" w14:textId="77777777" w:rsidR="008F053E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мельного участка – 100;</w:t>
            </w:r>
          </w:p>
          <w:p w14:paraId="04C9F89B" w14:textId="1423C22B" w:rsidR="00067253" w:rsidRPr="002146E2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5352F78C" w14:textId="77777777" w:rsidR="00067253" w:rsidRPr="002146E2" w:rsidRDefault="00067253" w:rsidP="002146E2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E54DD3" w:rsidRPr="002146E2" w14:paraId="17A84B88" w14:textId="77777777" w:rsidTr="00263AFF">
        <w:tc>
          <w:tcPr>
            <w:tcW w:w="22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FDE576" w14:textId="3AC7CB6C" w:rsidR="00E54DD3" w:rsidRPr="002146E2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58DA01" w14:textId="7DF6DF8B" w:rsidR="00E54DD3" w:rsidRPr="002146E2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пешеходных троту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а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ров</w:t>
            </w:r>
            <w:proofErr w:type="gramEnd"/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 xml:space="preserve"> в границах населенных пунктов, пешехо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д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ных переходов, набережных, береговых полос водных объектов общего пользования, скв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ров, бульваров, площадей, проездов, малых архитектурных форм благоустройства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B00EB0" w14:textId="049014BB" w:rsidR="00E54DD3" w:rsidRPr="002146E2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3043DD" w14:textId="77777777" w:rsidR="00E54DD3" w:rsidRPr="002146E2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</w:tbl>
    <w:p w14:paraId="1741FC8F" w14:textId="77777777" w:rsidR="007522FE" w:rsidRPr="00263AFF" w:rsidRDefault="007522FE" w:rsidP="002146E2">
      <w:pPr>
        <w:rPr>
          <w:rFonts w:ascii="Liberation Serif" w:hAnsi="Liberation Serif"/>
          <w:b/>
          <w:sz w:val="10"/>
          <w:szCs w:val="10"/>
        </w:rPr>
      </w:pPr>
    </w:p>
    <w:p w14:paraId="6358BD7E" w14:textId="5982AB67" w:rsidR="00067253" w:rsidRPr="007522FE" w:rsidRDefault="00433539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2. Условно разрешённые виды и параметры использования земельных участков и объектов капитального строительства: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103"/>
        <w:gridCol w:w="3119"/>
      </w:tblGrid>
      <w:tr w:rsidR="00067253" w:rsidRPr="000B6C8D" w14:paraId="58391EB9" w14:textId="77777777" w:rsidTr="00263AFF">
        <w:trPr>
          <w:trHeight w:val="6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5E6A661C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32DC2A1F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4348BAF5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0B6C8D" w14:paraId="78AF771E" w14:textId="77777777" w:rsidTr="00263AFF">
        <w:trPr>
          <w:trHeight w:val="200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225C7141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4F71A07B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55266EAA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3E7063BF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067253" w:rsidRPr="000B6C8D" w14:paraId="5E130A30" w14:textId="77777777" w:rsidTr="00263AFF">
        <w:tc>
          <w:tcPr>
            <w:tcW w:w="2235" w:type="dxa"/>
            <w:vAlign w:val="center"/>
          </w:tcPr>
          <w:p w14:paraId="7E79A6D7" w14:textId="3BB32B2C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Бытовое обслужив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ние</w:t>
            </w:r>
            <w:r w:rsidR="00433539" w:rsidRPr="008F053E">
              <w:rPr>
                <w:rFonts w:ascii="Liberation Serif" w:hAnsi="Liberation Serif" w:cs="Arial"/>
                <w:sz w:val="22"/>
                <w:szCs w:val="22"/>
              </w:rPr>
              <w:t xml:space="preserve"> (3.3)</w:t>
            </w:r>
          </w:p>
        </w:tc>
        <w:tc>
          <w:tcPr>
            <w:tcW w:w="4677" w:type="dxa"/>
            <w:vAlign w:val="center"/>
          </w:tcPr>
          <w:p w14:paraId="1C028A5B" w14:textId="77777777" w:rsidR="00067253" w:rsidRPr="008F053E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оказания нас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лению или организациям бытовых услуг (м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стерские мелкого ремонта, ателье, бани, п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рикмахерские, прачечные, химчистки, пох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ронные бюро)</w:t>
            </w:r>
          </w:p>
        </w:tc>
        <w:tc>
          <w:tcPr>
            <w:tcW w:w="5103" w:type="dxa"/>
            <w:vAlign w:val="center"/>
          </w:tcPr>
          <w:p w14:paraId="5F5F3AC5" w14:textId="77777777" w:rsidR="008F053E" w:rsidRPr="008F053E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635E8C01" w14:textId="77777777" w:rsidR="008F053E" w:rsidRPr="008F053E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участка и красной линии до стен зданий, строений, сооружений – 3 м.</w:t>
            </w:r>
          </w:p>
          <w:p w14:paraId="3D2DE68B" w14:textId="77777777" w:rsidR="008F053E" w:rsidRPr="008F053E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мельного участка – 80.</w:t>
            </w:r>
          </w:p>
          <w:p w14:paraId="6F042134" w14:textId="24F236B8" w:rsidR="00067253" w:rsidRPr="008F053E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lastRenderedPageBreak/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0C7ACCE4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1B7AB898" w14:textId="77777777" w:rsidR="00067253" w:rsidRPr="00263AFF" w:rsidRDefault="00067253" w:rsidP="002146E2">
      <w:pPr>
        <w:rPr>
          <w:rFonts w:ascii="Liberation Serif" w:hAnsi="Liberation Serif" w:cs="Arial"/>
          <w:sz w:val="10"/>
          <w:szCs w:val="10"/>
        </w:rPr>
      </w:pPr>
    </w:p>
    <w:p w14:paraId="4E085AF0" w14:textId="07F5ED7E" w:rsidR="00067253" w:rsidRDefault="00433539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3. Вспомогательные виды и параметры разрешённого использования земельных участков и объектов капитального строительства</w:t>
      </w:r>
      <w:r w:rsidR="007522FE">
        <w:rPr>
          <w:rFonts w:ascii="Liberation Serif" w:hAnsi="Liberation Serif"/>
          <w:b/>
        </w:rPr>
        <w:t>: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235"/>
        <w:gridCol w:w="4677"/>
        <w:gridCol w:w="5103"/>
        <w:gridCol w:w="3119"/>
      </w:tblGrid>
      <w:tr w:rsidR="007522FE" w:rsidRPr="007522FE" w14:paraId="031D070D" w14:textId="77777777" w:rsidTr="00263AFF">
        <w:trPr>
          <w:trHeight w:val="6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6F8C4E3A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74A1FEF4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05BEC876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7522FE" w:rsidRPr="007522FE" w14:paraId="31BC33C6" w14:textId="77777777" w:rsidTr="00263AFF">
        <w:trPr>
          <w:trHeight w:val="510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0BA42956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33D270C8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2B3D7D64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710040A0" w14:textId="77777777" w:rsidR="007522FE" w:rsidRPr="007522FE" w:rsidRDefault="007522FE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</w:tr>
      <w:tr w:rsidR="007522FE" w:rsidRPr="007522FE" w14:paraId="780FA799" w14:textId="77777777" w:rsidTr="00263AFF">
        <w:trPr>
          <w:trHeight w:val="206"/>
        </w:trPr>
        <w:tc>
          <w:tcPr>
            <w:tcW w:w="2235" w:type="dxa"/>
            <w:vAlign w:val="center"/>
          </w:tcPr>
          <w:p w14:paraId="1C1AF58B" w14:textId="77777777" w:rsidR="007522FE" w:rsidRPr="007522FE" w:rsidRDefault="007522FE" w:rsidP="002146E2">
            <w:pPr>
              <w:tabs>
                <w:tab w:val="left" w:pos="960"/>
              </w:tabs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Коммунальное 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служивание (3.1)</w:t>
            </w:r>
          </w:p>
        </w:tc>
        <w:tc>
          <w:tcPr>
            <w:tcW w:w="4677" w:type="dxa"/>
            <w:vAlign w:val="center"/>
          </w:tcPr>
          <w:p w14:paraId="514A9B54" w14:textId="77777777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CD408B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тельства в целях обеспечения физических и юридических лиц коммунальными услугами, в частности: поставки воды, тепла, электрич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CD408B">
              <w:rPr>
                <w:rFonts w:ascii="Liberation Serif" w:hAnsi="Liberation Serif" w:cs="Arial"/>
                <w:sz w:val="22"/>
                <w:szCs w:val="22"/>
              </w:rPr>
              <w:t>ства, газа, предоставления услуг связи, отвода канализационных стоков, очистки и уборки объектов недвижимости</w:t>
            </w:r>
          </w:p>
        </w:tc>
        <w:tc>
          <w:tcPr>
            <w:tcW w:w="5103" w:type="dxa"/>
            <w:vAlign w:val="center"/>
          </w:tcPr>
          <w:p w14:paraId="3635CA72" w14:textId="77777777" w:rsidR="007522FE" w:rsidRPr="004440F7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 земельного учас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ка до зданий, строений, сооружений, не являющи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х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ся линейными объектами – 1 м;</w:t>
            </w:r>
          </w:p>
          <w:p w14:paraId="48A44497" w14:textId="77777777" w:rsidR="007522FE" w:rsidRPr="004440F7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мельного участка – 100;</w:t>
            </w:r>
          </w:p>
          <w:p w14:paraId="60E83224" w14:textId="77777777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4440F7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4440F7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46D86E63" w14:textId="77777777" w:rsidR="007522FE" w:rsidRPr="007522FE" w:rsidRDefault="007522F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31957A1C" w14:textId="77777777" w:rsidR="00067253" w:rsidRPr="00DC3655" w:rsidRDefault="00067253" w:rsidP="0034417A">
      <w:pPr>
        <w:jc w:val="both"/>
        <w:rPr>
          <w:rFonts w:ascii="Liberation Serif" w:hAnsi="Liberation Serif" w:cs="Arial"/>
          <w:b/>
          <w:sz w:val="16"/>
          <w:szCs w:val="16"/>
          <w:u w:val="single"/>
        </w:rPr>
      </w:pPr>
    </w:p>
    <w:p w14:paraId="4E7A649B" w14:textId="77777777" w:rsidR="00067253" w:rsidRDefault="00067253" w:rsidP="00E904E6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ЗОНА, ЗАНЯТАЯ ОБЪЕКТАМИ СЕЛЬСКОХОЗЯЙСТВЕННОГО НАЗНАЧЕНИЯ  (Сх</w:t>
      </w:r>
      <w:proofErr w:type="gramStart"/>
      <w:r w:rsidRPr="00036426">
        <w:rPr>
          <w:rFonts w:ascii="Liberation Serif" w:hAnsi="Liberation Serif"/>
          <w:b/>
        </w:rPr>
        <w:t>2</w:t>
      </w:r>
      <w:proofErr w:type="gramEnd"/>
      <w:r w:rsidRPr="00036426">
        <w:rPr>
          <w:rFonts w:ascii="Liberation Serif" w:hAnsi="Liberation Serif"/>
          <w:b/>
        </w:rPr>
        <w:t>)</w:t>
      </w:r>
    </w:p>
    <w:p w14:paraId="287017BC" w14:textId="6DF67846" w:rsidR="00F568A4" w:rsidRPr="00036426" w:rsidRDefault="00F568A4" w:rsidP="00E904E6">
      <w:pPr>
        <w:spacing w:line="276" w:lineRule="auto"/>
        <w:jc w:val="both"/>
        <w:rPr>
          <w:rFonts w:ascii="Liberation Serif" w:hAnsi="Liberation Serif"/>
          <w:b/>
        </w:rPr>
      </w:pPr>
      <w:r w:rsidRPr="00613B69">
        <w:rPr>
          <w:rFonts w:ascii="Liberation Serif" w:hAnsi="Liberation Serif"/>
        </w:rPr>
        <w:t xml:space="preserve">Ограничения использования земельных участков и объектов капитального строительства, расположенных в зоне </w:t>
      </w:r>
      <w:r>
        <w:rPr>
          <w:rFonts w:ascii="Liberation Serif" w:hAnsi="Liberation Serif"/>
        </w:rPr>
        <w:t>Сх</w:t>
      </w:r>
      <w:proofErr w:type="gramStart"/>
      <w:r>
        <w:rPr>
          <w:rFonts w:ascii="Liberation Serif" w:hAnsi="Liberation Serif"/>
        </w:rPr>
        <w:t>2</w:t>
      </w:r>
      <w:proofErr w:type="gramEnd"/>
      <w:r w:rsidRPr="00613B69">
        <w:rPr>
          <w:rFonts w:ascii="Liberation Serif" w:hAnsi="Liberation Serif"/>
        </w:rPr>
        <w:t xml:space="preserve"> и попадающие в гр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 xml:space="preserve">ницы зон с особыми условиями использования территории, определяются Главой </w:t>
      </w:r>
      <w:r w:rsidR="004F4DEF">
        <w:rPr>
          <w:rFonts w:ascii="Liberation Serif" w:hAnsi="Liberation Serif"/>
        </w:rPr>
        <w:t>7</w:t>
      </w:r>
      <w:r w:rsidRPr="00613B69">
        <w:rPr>
          <w:rFonts w:ascii="Liberation Serif" w:hAnsi="Liberation Serif"/>
        </w:rPr>
        <w:t xml:space="preserve"> Правил.</w:t>
      </w:r>
    </w:p>
    <w:p w14:paraId="3AB7FB81" w14:textId="6A01C4F1" w:rsidR="00067253" w:rsidRPr="00F15AAD" w:rsidRDefault="00433539" w:rsidP="00E904E6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4"/>
        <w:gridCol w:w="5103"/>
        <w:gridCol w:w="3119"/>
      </w:tblGrid>
      <w:tr w:rsidR="00067253" w:rsidRPr="005C7530" w14:paraId="56E041F5" w14:textId="77777777" w:rsidTr="00263AFF">
        <w:trPr>
          <w:trHeight w:val="6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3F384C9E" w14:textId="77777777" w:rsidR="00067253" w:rsidRPr="007522FE" w:rsidRDefault="00067253" w:rsidP="00E904E6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6DE0318C" w14:textId="77777777" w:rsidR="00067253" w:rsidRPr="007522FE" w:rsidRDefault="00067253" w:rsidP="00E904E6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4CD9B421" w14:textId="77777777" w:rsidR="00067253" w:rsidRPr="007522FE" w:rsidRDefault="00067253" w:rsidP="00E904E6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5C7530" w14:paraId="23119586" w14:textId="77777777" w:rsidTr="00263AFF">
        <w:trPr>
          <w:trHeight w:val="443"/>
          <w:tblHeader/>
        </w:trPr>
        <w:tc>
          <w:tcPr>
            <w:tcW w:w="2518" w:type="dxa"/>
            <w:tcBorders>
              <w:top w:val="single" w:sz="4" w:space="0" w:color="auto"/>
            </w:tcBorders>
            <w:vAlign w:val="center"/>
          </w:tcPr>
          <w:p w14:paraId="744F4A63" w14:textId="77777777" w:rsidR="00067253" w:rsidRPr="007522FE" w:rsidRDefault="00067253" w:rsidP="00E904E6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</w:t>
            </w: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с</w:t>
            </w: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пользования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20E5B7DF" w14:textId="77777777" w:rsidR="00067253" w:rsidRPr="007522FE" w:rsidRDefault="00067253" w:rsidP="00E904E6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27CB9BE3" w14:textId="77777777" w:rsidR="00067253" w:rsidRPr="007522FE" w:rsidRDefault="00067253" w:rsidP="00E904E6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49281DF1" w14:textId="77777777" w:rsidR="00067253" w:rsidRPr="007522FE" w:rsidRDefault="00067253" w:rsidP="00E904E6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067253" w:rsidRPr="005C7530" w14:paraId="12647776" w14:textId="77777777" w:rsidTr="00263AFF">
        <w:tc>
          <w:tcPr>
            <w:tcW w:w="2518" w:type="dxa"/>
            <w:vAlign w:val="center"/>
          </w:tcPr>
          <w:p w14:paraId="74A1E987" w14:textId="0295BC1E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Выращивание зерновых и иных сельскохозя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й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ственных культур</w:t>
            </w:r>
            <w:r w:rsidR="005C7530" w:rsidRPr="007522FE">
              <w:rPr>
                <w:rFonts w:ascii="Liberation Serif" w:hAnsi="Liberation Serif"/>
                <w:sz w:val="22"/>
                <w:szCs w:val="22"/>
              </w:rPr>
              <w:t xml:space="preserve"> (1.2)</w:t>
            </w:r>
          </w:p>
        </w:tc>
        <w:tc>
          <w:tcPr>
            <w:tcW w:w="4394" w:type="dxa"/>
            <w:vAlign w:val="center"/>
          </w:tcPr>
          <w:p w14:paraId="0288D48F" w14:textId="77777777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хозяйственной деятельн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сти на сельскохозяйственных угодьях, св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я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занной с производством зерновых, боб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вых, кормовых, технических, масличных, эфиромасличных и иных сельскохозя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й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ственных культур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5EA075C2" w14:textId="77777777" w:rsidR="0034417A" w:rsidRPr="007522FE" w:rsidRDefault="0034417A" w:rsidP="0034417A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50684611" w14:textId="4CD2740F" w:rsidR="00067253" w:rsidRPr="007522FE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4B54E1BA" w14:textId="69C9D1D5" w:rsidR="00067253" w:rsidRPr="007522FE" w:rsidRDefault="00067253" w:rsidP="0034417A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5C7530" w14:paraId="79B765A0" w14:textId="77777777" w:rsidTr="00263AFF">
        <w:tc>
          <w:tcPr>
            <w:tcW w:w="2518" w:type="dxa"/>
            <w:vAlign w:val="center"/>
          </w:tcPr>
          <w:p w14:paraId="3347AA02" w14:textId="0E8C992D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Овощеводство</w:t>
            </w:r>
            <w:r w:rsidR="005C7530" w:rsidRPr="007522FE">
              <w:rPr>
                <w:rFonts w:ascii="Liberation Serif" w:hAnsi="Liberation Serif"/>
                <w:sz w:val="22"/>
                <w:szCs w:val="22"/>
              </w:rPr>
              <w:t xml:space="preserve"> (1.3)</w:t>
            </w:r>
          </w:p>
        </w:tc>
        <w:tc>
          <w:tcPr>
            <w:tcW w:w="4394" w:type="dxa"/>
            <w:vAlign w:val="center"/>
          </w:tcPr>
          <w:p w14:paraId="5F51D4C8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хозяйственной деятельн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сти на сельскохозяйственных угодьях, св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я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занной с производством картофеля, лист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4F4BCCFA" w14:textId="77777777" w:rsidR="0034417A" w:rsidRPr="007522FE" w:rsidRDefault="0034417A" w:rsidP="0034417A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lastRenderedPageBreak/>
              <w:t>Этажность – не выше 1 надземного этажа.</w:t>
            </w:r>
          </w:p>
          <w:p w14:paraId="03876AAA" w14:textId="2A0360AC" w:rsidR="00067253" w:rsidRPr="007522FE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lastRenderedPageBreak/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7D13BFF0" w14:textId="2DF98B93" w:rsidR="00067253" w:rsidRPr="007522FE" w:rsidRDefault="00067253" w:rsidP="0034417A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5C7530" w14:paraId="1423827C" w14:textId="77777777" w:rsidTr="00263AFF">
        <w:tc>
          <w:tcPr>
            <w:tcW w:w="2518" w:type="dxa"/>
            <w:vAlign w:val="center"/>
          </w:tcPr>
          <w:p w14:paraId="0BC2ACAE" w14:textId="5A73BC2E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Выращивание тониз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рующих, лекарстве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ных, цветочных культур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(1.4)</w:t>
            </w:r>
          </w:p>
        </w:tc>
        <w:tc>
          <w:tcPr>
            <w:tcW w:w="4394" w:type="dxa"/>
            <w:vAlign w:val="center"/>
          </w:tcPr>
          <w:p w14:paraId="466744EF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хозяйственной деятельн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172780FB" w14:textId="77777777" w:rsidR="0034417A" w:rsidRPr="007522FE" w:rsidRDefault="0034417A" w:rsidP="0034417A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1B4FE463" w14:textId="618BE7E3" w:rsidR="00067253" w:rsidRPr="007522FE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62F961A2" w14:textId="596C43EB" w:rsidR="00067253" w:rsidRPr="007522FE" w:rsidRDefault="00067253" w:rsidP="0034417A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5C7530" w14:paraId="3C0F58C8" w14:textId="77777777" w:rsidTr="00263AFF">
        <w:tc>
          <w:tcPr>
            <w:tcW w:w="2518" w:type="dxa"/>
            <w:vAlign w:val="center"/>
          </w:tcPr>
          <w:p w14:paraId="3151817A" w14:textId="698B30AF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Садоводство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(1.5)</w:t>
            </w:r>
          </w:p>
        </w:tc>
        <w:tc>
          <w:tcPr>
            <w:tcW w:w="4394" w:type="dxa"/>
            <w:vAlign w:val="center"/>
          </w:tcPr>
          <w:p w14:paraId="1EE0E22A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хозяйственной деятельн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сти, в том числе на сельскохозяйственных угодьях, связанной с выращиванием мног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летних плодовых и ягодных культур, вин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града и иных многолетних культур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1FAB9477" w14:textId="77777777" w:rsidR="0034417A" w:rsidRPr="007522FE" w:rsidRDefault="0034417A" w:rsidP="0034417A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768C817E" w14:textId="0807CE4F" w:rsidR="00067253" w:rsidRPr="007522FE" w:rsidRDefault="0094649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0750A67A" w14:textId="29766D15" w:rsidR="00067253" w:rsidRPr="007522FE" w:rsidRDefault="00067253" w:rsidP="0034417A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5C7530" w14:paraId="01B8257E" w14:textId="77777777" w:rsidTr="00263AFF">
        <w:tc>
          <w:tcPr>
            <w:tcW w:w="2518" w:type="dxa"/>
            <w:vAlign w:val="center"/>
          </w:tcPr>
          <w:p w14:paraId="33CDCEEB" w14:textId="0B10B28E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Выращивание льна и конопли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(1.6)</w:t>
            </w:r>
          </w:p>
        </w:tc>
        <w:tc>
          <w:tcPr>
            <w:tcW w:w="4394" w:type="dxa"/>
            <w:vAlign w:val="center"/>
          </w:tcPr>
          <w:p w14:paraId="7987D42D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хозяйственной деятельн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сти, в том числе на сельскохозяйственных угодьях, связанной с выращиванием льна, конопли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0E51BE98" w14:textId="77777777" w:rsidR="0034417A" w:rsidRPr="007522FE" w:rsidRDefault="0034417A" w:rsidP="0034417A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047BFBEF" w14:textId="710991B3" w:rsidR="00067253" w:rsidRPr="007522FE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237CB1A7" w14:textId="3F4388E2" w:rsidR="00067253" w:rsidRPr="007522FE" w:rsidRDefault="00067253" w:rsidP="0034417A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5C7530" w14:paraId="74FDCF85" w14:textId="77777777" w:rsidTr="00263AFF">
        <w:tc>
          <w:tcPr>
            <w:tcW w:w="2518" w:type="dxa"/>
            <w:vAlign w:val="center"/>
          </w:tcPr>
          <w:p w14:paraId="108313BD" w14:textId="2A542E68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Скотоводство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(1.8)</w:t>
            </w:r>
          </w:p>
        </w:tc>
        <w:tc>
          <w:tcPr>
            <w:tcW w:w="4394" w:type="dxa"/>
            <w:vAlign w:val="center"/>
          </w:tcPr>
          <w:p w14:paraId="0F98FFA6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хозяйственной деятельн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сти, в том числе на сельскохозяйственных угодьях, связанной с разведением сельск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хозяйственных животных (крупного рог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того скота, овец, коз, лошадей, верблюдов, оленей);</w:t>
            </w:r>
          </w:p>
          <w:p w14:paraId="7B944071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сенокошение, выпас сельскохозяйственных животных, производство кормов, размещ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ние зданий, сооружений, используемых для содержания и разведения сельскохозя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й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ственных животных;</w:t>
            </w:r>
          </w:p>
          <w:p w14:paraId="225893E1" w14:textId="7A851ECD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разведение племенных животных, прои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водство и использование племенной пр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дукции (материала)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08E1A70B" w14:textId="77777777" w:rsidR="00156213" w:rsidRPr="007522FE" w:rsidRDefault="00156213" w:rsidP="00156213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lastRenderedPageBreak/>
              <w:t>Этажность – не выше 1 надземного этажа.</w:t>
            </w:r>
          </w:p>
          <w:p w14:paraId="53D204D8" w14:textId="77777777" w:rsidR="00156213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20, включая основное строение и вспомогательные, обеспечивающие функцион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рование объекта</w:t>
            </w:r>
          </w:p>
          <w:p w14:paraId="2B067B39" w14:textId="3B10C6FC" w:rsidR="00067253" w:rsidRPr="007522FE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32B215DF" w14:textId="1CE7202B" w:rsidR="00067253" w:rsidRPr="007522FE" w:rsidRDefault="00067253" w:rsidP="0034417A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34417A" w:rsidRPr="005C7530" w14:paraId="0AEB33A0" w14:textId="77777777" w:rsidTr="00263AFF">
        <w:tc>
          <w:tcPr>
            <w:tcW w:w="2518" w:type="dxa"/>
            <w:vAlign w:val="center"/>
          </w:tcPr>
          <w:p w14:paraId="480F1468" w14:textId="4888A9B0" w:rsidR="0034417A" w:rsidRPr="007522FE" w:rsidRDefault="0034417A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Звероводство (1.9)</w:t>
            </w:r>
          </w:p>
        </w:tc>
        <w:tc>
          <w:tcPr>
            <w:tcW w:w="4394" w:type="dxa"/>
            <w:vAlign w:val="center"/>
          </w:tcPr>
          <w:p w14:paraId="058EB3A0" w14:textId="77777777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хозяйственной деятельн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сти, связанной с разведением в неволе це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ных пушных зверей;</w:t>
            </w:r>
          </w:p>
          <w:p w14:paraId="4E8DAC6F" w14:textId="77777777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зданий, сооружений, использ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емых для содержания и разведения живо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ных, производства, хранения и первичной переработки продукции;</w:t>
            </w:r>
          </w:p>
          <w:p w14:paraId="2C1CF7B7" w14:textId="77777777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разведение племенных животных, прои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водство и использование племенной пр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дукции (материала)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05E9B0A2" w14:textId="77777777" w:rsidR="00156213" w:rsidRPr="007522FE" w:rsidRDefault="00156213" w:rsidP="00156213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7129FA6F" w14:textId="77777777" w:rsidR="00156213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20, включая основное строение и вспомогательные, обеспечивающие функцион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рование объекта</w:t>
            </w:r>
          </w:p>
          <w:p w14:paraId="2E51A2A5" w14:textId="72796E61" w:rsidR="0034417A" w:rsidRPr="007522FE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0CD96458" w14:textId="0F53465E" w:rsidR="0034417A" w:rsidRPr="007522FE" w:rsidRDefault="0034417A" w:rsidP="00E904E6">
            <w:pPr>
              <w:jc w:val="both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34417A" w:rsidRPr="005C7530" w14:paraId="518C89D9" w14:textId="77777777" w:rsidTr="00263AFF">
        <w:tc>
          <w:tcPr>
            <w:tcW w:w="2518" w:type="dxa"/>
            <w:vAlign w:val="center"/>
          </w:tcPr>
          <w:p w14:paraId="7C2848AE" w14:textId="2341D2FF" w:rsidR="0034417A" w:rsidRPr="007522FE" w:rsidRDefault="0034417A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Птицеводство (1.10)</w:t>
            </w:r>
          </w:p>
        </w:tc>
        <w:tc>
          <w:tcPr>
            <w:tcW w:w="4394" w:type="dxa"/>
            <w:vAlign w:val="center"/>
          </w:tcPr>
          <w:p w14:paraId="307926F6" w14:textId="77777777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хозяйственной деятельн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сти, связанной с разведением домашних пород птиц, в том числе водоплавающих;</w:t>
            </w:r>
          </w:p>
          <w:p w14:paraId="32D8667D" w14:textId="77777777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зданий, сооружений, использ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емых для содержания и разведения живо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ных, производства, хранения и первичной переработки продукции птицеводства;</w:t>
            </w:r>
          </w:p>
          <w:p w14:paraId="6AF2AD50" w14:textId="2F484BDE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разведение племенных животных, прои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водство и использование племенной пр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дукции (материала)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2A45FD22" w14:textId="77777777" w:rsidR="0034417A" w:rsidRPr="007522FE" w:rsidRDefault="0034417A" w:rsidP="0034417A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4DC77190" w14:textId="77777777" w:rsidR="0034417A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20, включая основное строение и вспомогательные, обеспечивающие функцион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рование объекта</w:t>
            </w:r>
          </w:p>
          <w:p w14:paraId="60833AF7" w14:textId="59734E28" w:rsidR="00156213" w:rsidRPr="007522FE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2579ED2C" w14:textId="08BF2C9D" w:rsidR="0034417A" w:rsidRPr="007522FE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34417A" w:rsidRPr="005C7530" w14:paraId="025BD6AC" w14:textId="77777777" w:rsidTr="00263AFF">
        <w:tc>
          <w:tcPr>
            <w:tcW w:w="2518" w:type="dxa"/>
            <w:vAlign w:val="center"/>
          </w:tcPr>
          <w:p w14:paraId="17913402" w14:textId="10B33872" w:rsidR="0034417A" w:rsidRPr="007522FE" w:rsidRDefault="0034417A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Свиноводство (1.11)</w:t>
            </w:r>
          </w:p>
        </w:tc>
        <w:tc>
          <w:tcPr>
            <w:tcW w:w="4394" w:type="dxa"/>
            <w:vAlign w:val="center"/>
          </w:tcPr>
          <w:p w14:paraId="75A19A29" w14:textId="5557E0D7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хозяйственной деятельн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сти, связанной с разведением свиней; ра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мещение зданий, сооружений, использу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мых для содержания и разведения живо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ных, производства, хранения и первичной переработки продукции; разведение пл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менных животных, производство и испол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ь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зование племенной продукции (материала)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543A8319" w14:textId="77777777" w:rsidR="00156213" w:rsidRPr="007522FE" w:rsidRDefault="00156213" w:rsidP="00156213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63C4498B" w14:textId="77777777" w:rsidR="00156213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20, включая основное строение и вспомогательные, обеспечивающие функцион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рование объекта</w:t>
            </w:r>
          </w:p>
          <w:p w14:paraId="4E79D9A4" w14:textId="7C46562C" w:rsidR="0034417A" w:rsidRPr="007522FE" w:rsidRDefault="00156213" w:rsidP="00156213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339F53BA" w14:textId="291F39CF" w:rsidR="0034417A" w:rsidRPr="007522FE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34417A" w:rsidRPr="005C7530" w14:paraId="40195B89" w14:textId="77777777" w:rsidTr="00263AFF">
        <w:tc>
          <w:tcPr>
            <w:tcW w:w="2518" w:type="dxa"/>
            <w:vAlign w:val="center"/>
          </w:tcPr>
          <w:p w14:paraId="18473EA2" w14:textId="0BFAA00B" w:rsidR="0034417A" w:rsidRPr="007522FE" w:rsidRDefault="0034417A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Пчеловодство (1.12)</w:t>
            </w:r>
          </w:p>
        </w:tc>
        <w:tc>
          <w:tcPr>
            <w:tcW w:w="4394" w:type="dxa"/>
            <w:vAlign w:val="center"/>
          </w:tcPr>
          <w:p w14:paraId="003A7E89" w14:textId="77777777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хозяйственной деятельн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сти, в том числе на сельскохозяйственных угодьях, по разведению, содержанию и 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пользованию пчел и иных полезных нас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комых;</w:t>
            </w:r>
          </w:p>
          <w:p w14:paraId="4405DDC0" w14:textId="2E2D495B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ульев, иных объектов и обор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дования, необходимого для пчеловодства и разведениях иных полезных насекомых;</w:t>
            </w:r>
            <w:r>
              <w:rPr>
                <w:rFonts w:ascii="Liberation Serif" w:hAnsi="Liberation Serif"/>
                <w:sz w:val="22"/>
                <w:szCs w:val="22"/>
              </w:rPr>
              <w:t xml:space="preserve"> 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сооружений, используемых для хранения и первичной переработки проду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ции пчеловодства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6D388223" w14:textId="77777777" w:rsidR="0034417A" w:rsidRPr="007522FE" w:rsidRDefault="0034417A" w:rsidP="0034417A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lastRenderedPageBreak/>
              <w:t>Этажность – не выше 1 надземного этажа.</w:t>
            </w:r>
          </w:p>
          <w:p w14:paraId="07FEB243" w14:textId="77777777" w:rsidR="0034417A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 xml:space="preserve">мельного участка – 20, включая основное строение 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и вспомогательные, обеспечивающие функцион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рование объекта</w:t>
            </w:r>
          </w:p>
          <w:p w14:paraId="175E2FF4" w14:textId="75B84234" w:rsidR="002B3733" w:rsidRPr="007522FE" w:rsidRDefault="002B3733" w:rsidP="002B3733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13626069" w14:textId="44B353C7" w:rsidR="0034417A" w:rsidRPr="007522FE" w:rsidRDefault="0034417A" w:rsidP="00E904E6">
            <w:pPr>
              <w:jc w:val="both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34417A" w:rsidRPr="005C7530" w14:paraId="54A6041C" w14:textId="77777777" w:rsidTr="00263AFF">
        <w:tc>
          <w:tcPr>
            <w:tcW w:w="2518" w:type="dxa"/>
            <w:vAlign w:val="center"/>
          </w:tcPr>
          <w:p w14:paraId="27D963DF" w14:textId="527C318A" w:rsidR="0034417A" w:rsidRPr="007522FE" w:rsidRDefault="0034417A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Рыбоводство (1.13)</w:t>
            </w:r>
          </w:p>
        </w:tc>
        <w:tc>
          <w:tcPr>
            <w:tcW w:w="4394" w:type="dxa"/>
            <w:vAlign w:val="center"/>
          </w:tcPr>
          <w:p w14:paraId="59D93854" w14:textId="77777777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хозяйственной деятельн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сти, связанной с разведением и (или) 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держанием, выращиванием объектов рыб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водства (</w:t>
            </w:r>
            <w:proofErr w:type="spellStart"/>
            <w:r w:rsidRPr="007522FE">
              <w:rPr>
                <w:rFonts w:ascii="Liberation Serif" w:hAnsi="Liberation Serif"/>
                <w:sz w:val="22"/>
                <w:szCs w:val="22"/>
              </w:rPr>
              <w:t>аквакультуры</w:t>
            </w:r>
            <w:proofErr w:type="spellEnd"/>
            <w:r w:rsidRPr="007522FE">
              <w:rPr>
                <w:rFonts w:ascii="Liberation Serif" w:hAnsi="Liberation Serif"/>
                <w:sz w:val="22"/>
                <w:szCs w:val="22"/>
              </w:rPr>
              <w:t>);</w:t>
            </w:r>
          </w:p>
          <w:p w14:paraId="7D52D1F1" w14:textId="77777777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зданий, сооружений, оборуд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вания, необходимых для осуществления рыбоводства (</w:t>
            </w:r>
            <w:proofErr w:type="spellStart"/>
            <w:r w:rsidRPr="007522FE">
              <w:rPr>
                <w:rFonts w:ascii="Liberation Serif" w:hAnsi="Liberation Serif"/>
                <w:sz w:val="22"/>
                <w:szCs w:val="22"/>
              </w:rPr>
              <w:t>аквакультуры</w:t>
            </w:r>
            <w:proofErr w:type="spellEnd"/>
            <w:r w:rsidRPr="007522FE">
              <w:rPr>
                <w:rFonts w:ascii="Liberation Serif" w:hAnsi="Liberation Serif"/>
                <w:sz w:val="22"/>
                <w:szCs w:val="22"/>
              </w:rPr>
              <w:t>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335236EA" w14:textId="77777777" w:rsidR="0034417A" w:rsidRPr="007522FE" w:rsidRDefault="0034417A" w:rsidP="004F4DEF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50D50D18" w14:textId="74117FA1" w:rsidR="0034417A" w:rsidRPr="007522FE" w:rsidRDefault="0034417A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1864232C" w14:textId="2EA1C6C5" w:rsidR="0034417A" w:rsidRPr="007522FE" w:rsidRDefault="0034417A" w:rsidP="00E904E6">
            <w:pPr>
              <w:jc w:val="both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5C7530" w14:paraId="14DA97B5" w14:textId="77777777" w:rsidTr="00263AFF">
        <w:tc>
          <w:tcPr>
            <w:tcW w:w="2518" w:type="dxa"/>
            <w:vAlign w:val="center"/>
          </w:tcPr>
          <w:p w14:paraId="7FF877B1" w14:textId="045DE2A1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Хранение и переработка сельскохозяйственной продукции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(1.15)</w:t>
            </w:r>
          </w:p>
        </w:tc>
        <w:tc>
          <w:tcPr>
            <w:tcW w:w="4394" w:type="dxa"/>
            <w:vAlign w:val="center"/>
          </w:tcPr>
          <w:p w14:paraId="7A14B31D" w14:textId="77777777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зданий, сооружений, использ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емых для производства, хранения, перви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ч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ной и глубокой переработки сельскохозя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й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ственной продукции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3BD6952E" w14:textId="77777777" w:rsidR="0034417A" w:rsidRPr="007522FE" w:rsidRDefault="0034417A" w:rsidP="0034417A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2674BF02" w14:textId="77777777" w:rsidR="00067253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 xml:space="preserve">мельного участка – </w:t>
            </w:r>
            <w:r>
              <w:rPr>
                <w:rFonts w:ascii="Liberation Serif" w:hAnsi="Liberation Serif"/>
                <w:sz w:val="22"/>
                <w:szCs w:val="22"/>
              </w:rPr>
              <w:t>8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0</w:t>
            </w:r>
          </w:p>
          <w:p w14:paraId="2496CF0B" w14:textId="67D08418" w:rsidR="0034417A" w:rsidRPr="007522FE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48919A55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Не допускается размещать оптовые склады продовол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ь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ственного сырья и пищевых продуктов в санитарно-защитной зоне и на террит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рии объектов других отраслей промышленности</w:t>
            </w:r>
          </w:p>
        </w:tc>
      </w:tr>
      <w:tr w:rsidR="00067253" w:rsidRPr="005C7530" w14:paraId="2F6C6F68" w14:textId="77777777" w:rsidTr="00263AFF">
        <w:tc>
          <w:tcPr>
            <w:tcW w:w="2518" w:type="dxa"/>
            <w:vAlign w:val="center"/>
          </w:tcPr>
          <w:p w14:paraId="20FAB2A7" w14:textId="61DAEB14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Ведение личного по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д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собного хозяйства на полевых участках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(1.16)</w:t>
            </w:r>
          </w:p>
        </w:tc>
        <w:tc>
          <w:tcPr>
            <w:tcW w:w="4394" w:type="dxa"/>
            <w:vAlign w:val="center"/>
          </w:tcPr>
          <w:p w14:paraId="4CA4777A" w14:textId="77777777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Производство сельскохозяйственной пр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дукции без права возведения объектов к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питального строительства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0949DAFE" w14:textId="77777777" w:rsidR="0034417A" w:rsidRPr="007522FE" w:rsidRDefault="0034417A" w:rsidP="0034417A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4AD6B813" w14:textId="593999F9" w:rsidR="00067253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20</w:t>
            </w:r>
          </w:p>
          <w:p w14:paraId="476187B5" w14:textId="0A758345" w:rsidR="0034417A" w:rsidRPr="007522FE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</w:tcPr>
          <w:p w14:paraId="03A015AE" w14:textId="77777777" w:rsidR="00067253" w:rsidRPr="007522FE" w:rsidRDefault="00067253" w:rsidP="00E904E6">
            <w:pPr>
              <w:jc w:val="both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5C7530" w14:paraId="0CE90ADD" w14:textId="77777777" w:rsidTr="00263AFF">
        <w:tc>
          <w:tcPr>
            <w:tcW w:w="2518" w:type="dxa"/>
            <w:vAlign w:val="center"/>
          </w:tcPr>
          <w:p w14:paraId="6DFAAF49" w14:textId="291CA172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Питомники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(1.17)</w:t>
            </w:r>
          </w:p>
        </w:tc>
        <w:tc>
          <w:tcPr>
            <w:tcW w:w="4394" w:type="dxa"/>
            <w:vAlign w:val="center"/>
          </w:tcPr>
          <w:p w14:paraId="452380CD" w14:textId="77777777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Выращивание и реализация подроста дер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вьев и кустарников, используемых в сел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ь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ском хозяйстве, а также иных сельскох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зяйственных культур для получения расс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ды и семян;</w:t>
            </w:r>
          </w:p>
          <w:p w14:paraId="7E1106EB" w14:textId="77777777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2C3E3A37" w14:textId="77777777" w:rsidR="0034417A" w:rsidRPr="007522FE" w:rsidRDefault="0034417A" w:rsidP="0034417A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lastRenderedPageBreak/>
              <w:t>Этажность – не выше 1 надземного этажа.</w:t>
            </w:r>
          </w:p>
          <w:p w14:paraId="11D4D03C" w14:textId="77777777" w:rsidR="00067253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20, включая основное строение и вспомогательные, обеспечивающие функцион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рование объекта</w:t>
            </w:r>
          </w:p>
          <w:p w14:paraId="6D2571CB" w14:textId="09CB25EA" w:rsidR="0034417A" w:rsidRPr="007522FE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</w:tcPr>
          <w:p w14:paraId="508B592E" w14:textId="77777777" w:rsidR="00067253" w:rsidRPr="007522FE" w:rsidRDefault="00067253" w:rsidP="00E904E6">
            <w:pPr>
              <w:jc w:val="both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5C7530" w14:paraId="0A0BE78E" w14:textId="77777777" w:rsidTr="00263AFF">
        <w:tc>
          <w:tcPr>
            <w:tcW w:w="2518" w:type="dxa"/>
            <w:vAlign w:val="center"/>
          </w:tcPr>
          <w:p w14:paraId="635268E5" w14:textId="22638DA6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Обеспечение сельск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хозяйственного прои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водства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(1.18)</w:t>
            </w:r>
          </w:p>
        </w:tc>
        <w:tc>
          <w:tcPr>
            <w:tcW w:w="4394" w:type="dxa"/>
            <w:vAlign w:val="center"/>
          </w:tcPr>
          <w:p w14:paraId="6B8F0443" w14:textId="77777777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машинно-транспортных и р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ния, используемого для ведения сельского хозяйства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2C686EB2" w14:textId="77777777" w:rsidR="0034417A" w:rsidRPr="007522FE" w:rsidRDefault="0034417A" w:rsidP="0034417A">
            <w:pPr>
              <w:pStyle w:val="ab"/>
              <w:rPr>
                <w:rFonts w:ascii="Liberation Serif" w:hAnsi="Liberation Serif"/>
                <w:lang w:eastAsia="ru-RU"/>
              </w:rPr>
            </w:pPr>
            <w:r w:rsidRPr="007522FE">
              <w:rPr>
                <w:rFonts w:ascii="Liberation Serif" w:hAnsi="Liberation Serif"/>
                <w:lang w:eastAsia="ru-RU"/>
              </w:rPr>
              <w:t>Этажность – не выше 1 надземного этажа.</w:t>
            </w:r>
          </w:p>
          <w:p w14:paraId="5B2B8BD1" w14:textId="77777777" w:rsidR="00067253" w:rsidRDefault="0034417A" w:rsidP="0034417A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20, включая основное строение и вспомогательные, обеспечивающие функцион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рование объекта</w:t>
            </w:r>
          </w:p>
          <w:p w14:paraId="0D526F1A" w14:textId="6154A9B0" w:rsidR="002B3733" w:rsidRPr="007522FE" w:rsidRDefault="002B3733" w:rsidP="002B3733">
            <w:pPr>
              <w:rPr>
                <w:rFonts w:ascii="Liberation Serif" w:hAnsi="Liberation Serif"/>
                <w:sz w:val="22"/>
                <w:szCs w:val="22"/>
              </w:rPr>
            </w:pPr>
            <w:r w:rsidRPr="0094649A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т</w:t>
            </w:r>
            <w:r w:rsidRPr="0094649A">
              <w:rPr>
                <w:rFonts w:ascii="Liberation Serif" w:hAnsi="Liberation Serif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</w:tcPr>
          <w:p w14:paraId="2E7CEFE5" w14:textId="77777777" w:rsidR="00067253" w:rsidRPr="007522FE" w:rsidRDefault="00067253" w:rsidP="00E904E6">
            <w:pPr>
              <w:jc w:val="both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5C7530" w14:paraId="538B53C2" w14:textId="77777777" w:rsidTr="00263AFF">
        <w:tc>
          <w:tcPr>
            <w:tcW w:w="2518" w:type="dxa"/>
            <w:vAlign w:val="center"/>
          </w:tcPr>
          <w:p w14:paraId="05BEF161" w14:textId="669E8281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Ведение огороднич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ства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(13.1)</w:t>
            </w:r>
          </w:p>
        </w:tc>
        <w:tc>
          <w:tcPr>
            <w:tcW w:w="4394" w:type="dxa"/>
            <w:vAlign w:val="center"/>
          </w:tcPr>
          <w:p w14:paraId="093ED1F6" w14:textId="77777777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деятельности, связанной с выращиванием ягодных, овощных, бахч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вых или иных сельскохозяйственных кул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ь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тур и картофеля;</w:t>
            </w:r>
          </w:p>
          <w:p w14:paraId="4A0974ED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некапитального жилого стро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ния и хозяйственных строений и сооруж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ний, предназначенных для хранения сел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ь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скохозяйственных орудий труда и выр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щенной сельскохозяйственной продукции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236CA354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Минимальные отступы от границ земельного участка до зданий, строений, сооружений:</w:t>
            </w:r>
          </w:p>
          <w:p w14:paraId="19C28EC8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со стороны красных линий проездов – 3 м;</w:t>
            </w:r>
          </w:p>
          <w:p w14:paraId="57EC4A26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со стороны красных линий улиц - 5 м;</w:t>
            </w:r>
          </w:p>
          <w:p w14:paraId="1EE57630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 xml:space="preserve">- со стороны смежного участка - 3 м. </w:t>
            </w:r>
          </w:p>
          <w:p w14:paraId="63F3D5DE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Минимальные отступы от границ земельного участка до хозяйственных построек:</w:t>
            </w:r>
          </w:p>
          <w:p w14:paraId="1C609BF6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со стороны красных линий проездов и улиц – 5м;</w:t>
            </w:r>
          </w:p>
          <w:p w14:paraId="414BFEF0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со стороны смежных участков – 1м.</w:t>
            </w:r>
          </w:p>
          <w:p w14:paraId="1B801D79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Размеры земельных участков:</w:t>
            </w:r>
          </w:p>
          <w:p w14:paraId="1CF76E18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минимальный – 0,04 га;</w:t>
            </w:r>
          </w:p>
          <w:p w14:paraId="5B475EF7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максимальный – 0,20 га.</w:t>
            </w:r>
          </w:p>
          <w:p w14:paraId="679296F6" w14:textId="5C13182C" w:rsidR="00067253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Высота ограждения земельных участков - до 2 м.</w:t>
            </w:r>
          </w:p>
        </w:tc>
        <w:tc>
          <w:tcPr>
            <w:tcW w:w="3119" w:type="dxa"/>
          </w:tcPr>
          <w:p w14:paraId="7DB63E92" w14:textId="77777777" w:rsidR="00067253" w:rsidRPr="007522FE" w:rsidRDefault="00067253" w:rsidP="00E904E6">
            <w:pPr>
              <w:jc w:val="both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067253" w:rsidRPr="005C7530" w14:paraId="0B6A8C09" w14:textId="77777777" w:rsidTr="00263AFF">
        <w:tc>
          <w:tcPr>
            <w:tcW w:w="2518" w:type="dxa"/>
            <w:vAlign w:val="center"/>
          </w:tcPr>
          <w:p w14:paraId="231928E6" w14:textId="56615823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Ведение садоводства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(13.2)</w:t>
            </w:r>
          </w:p>
        </w:tc>
        <w:tc>
          <w:tcPr>
            <w:tcW w:w="4394" w:type="dxa"/>
            <w:vAlign w:val="center"/>
          </w:tcPr>
          <w:p w14:paraId="1742B6DB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Осуществление деятельности, связанной с выращиванием плодовых, ягодных, ово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щ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ных, бахчевых или иных сельскохозя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й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ственных культур и картофеля;</w:t>
            </w:r>
          </w:p>
          <w:p w14:paraId="756DA4FB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садового дома, предназначе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 xml:space="preserve">ного для отдыха и не подлежащего разделу 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на квартиры;</w:t>
            </w:r>
          </w:p>
          <w:p w14:paraId="0A5F1E95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хозяйственных строений и 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оружений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25CBB1D9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Этажность – не выше 2 надземных этажей.</w:t>
            </w:r>
          </w:p>
          <w:p w14:paraId="5D3B1B19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Минимальные отступы от границ земельного участка до зданий, строений, сооружений:</w:t>
            </w:r>
          </w:p>
          <w:p w14:paraId="3F8B824C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со стороны красных линий проездов – 3 м;</w:t>
            </w:r>
          </w:p>
          <w:p w14:paraId="66126CE2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со стороны красных линий улиц - 5 м;</w:t>
            </w:r>
          </w:p>
          <w:p w14:paraId="6BE7FAAF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 xml:space="preserve">- со стороны смежного участка - 3 м. </w:t>
            </w:r>
          </w:p>
          <w:p w14:paraId="3D88EA95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Минимальные отступы от границ земельного участка до хозяйственных построек:</w:t>
            </w:r>
          </w:p>
          <w:p w14:paraId="489C3C42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со стороны красных линий проездов и улиц – 5м;</w:t>
            </w:r>
          </w:p>
          <w:p w14:paraId="2CC0798F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со стороны смежных участков – 1м.</w:t>
            </w:r>
          </w:p>
          <w:p w14:paraId="6F0424A9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Размеры земельных участков:</w:t>
            </w:r>
          </w:p>
          <w:p w14:paraId="0CFF4CB3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минимальный – 0,04 га;</w:t>
            </w:r>
          </w:p>
          <w:p w14:paraId="392E38AF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- максимальный – 0,20 га.</w:t>
            </w:r>
          </w:p>
          <w:p w14:paraId="17CAA804" w14:textId="3D415A41" w:rsidR="00067253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Высота ограждения земельных участков - до 2 м.</w:t>
            </w:r>
          </w:p>
        </w:tc>
        <w:tc>
          <w:tcPr>
            <w:tcW w:w="3119" w:type="dxa"/>
            <w:vAlign w:val="center"/>
          </w:tcPr>
          <w:p w14:paraId="549C4E09" w14:textId="6522A2D0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Не допускается размещение садовых домов в санитарно-защитных зонах, установле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ных в предусмотренном де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й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ствующим законодательством порядке</w:t>
            </w:r>
          </w:p>
        </w:tc>
      </w:tr>
      <w:tr w:rsidR="00067253" w:rsidRPr="005C7530" w14:paraId="37D81A74" w14:textId="77777777" w:rsidTr="00263AF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98C3DE" w14:textId="445DA80B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lastRenderedPageBreak/>
              <w:t>Пищевая промышле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ность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(6.4)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429ED246" w14:textId="77777777" w:rsidR="00067253" w:rsidRPr="007522FE" w:rsidRDefault="00067253" w:rsidP="00E904E6">
            <w:pPr>
              <w:autoSpaceDE w:val="0"/>
              <w:autoSpaceDN w:val="0"/>
              <w:adjustRightInd w:val="0"/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объектов пищевой промы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ш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ленности, по переработке сельскохозя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й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ственной продукции способом, привод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я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щим к их переработке в иную продукцию (консервирование, копчение, хлебопеч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ние), в том числе для производства напи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ков, алкогольных напитков и табачных 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делий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836F3DE" w14:textId="77777777" w:rsidR="00E904E6" w:rsidRPr="00E904E6" w:rsidRDefault="00E904E6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E904E6">
              <w:rPr>
                <w:rFonts w:ascii="Liberation Serif" w:hAnsi="Liberation Serif"/>
                <w:sz w:val="22"/>
                <w:szCs w:val="22"/>
              </w:rPr>
              <w:t>Максимальное количество этажей – 3;</w:t>
            </w:r>
          </w:p>
          <w:p w14:paraId="5F364A5D" w14:textId="77777777" w:rsidR="00E904E6" w:rsidRPr="00E904E6" w:rsidRDefault="00E904E6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E904E6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участка и красной линии до стен зданий, строений, сооружений – 3 м;</w:t>
            </w:r>
          </w:p>
          <w:p w14:paraId="40CFACE6" w14:textId="0541E92D" w:rsidR="00E904E6" w:rsidRPr="00E904E6" w:rsidRDefault="00E904E6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E904E6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E904E6">
              <w:rPr>
                <w:rFonts w:ascii="Liberation Serif" w:hAnsi="Liberation Serif"/>
                <w:sz w:val="22"/>
                <w:szCs w:val="22"/>
              </w:rPr>
              <w:t>е</w:t>
            </w:r>
            <w:r w:rsidRPr="00E904E6">
              <w:rPr>
                <w:rFonts w:ascii="Liberation Serif" w:hAnsi="Liberation Serif"/>
                <w:sz w:val="22"/>
                <w:szCs w:val="22"/>
              </w:rPr>
              <w:t xml:space="preserve">мельного участка – </w:t>
            </w:r>
            <w:r>
              <w:rPr>
                <w:rFonts w:ascii="Liberation Serif" w:hAnsi="Liberation Serif"/>
                <w:sz w:val="22"/>
                <w:szCs w:val="22"/>
              </w:rPr>
              <w:t>8</w:t>
            </w:r>
            <w:r w:rsidRPr="00E904E6">
              <w:rPr>
                <w:rFonts w:ascii="Liberation Serif" w:hAnsi="Liberation Serif"/>
                <w:sz w:val="22"/>
                <w:szCs w:val="22"/>
              </w:rPr>
              <w:t>0.</w:t>
            </w:r>
          </w:p>
          <w:p w14:paraId="55490522" w14:textId="7A28C898" w:rsidR="00067253" w:rsidRPr="007522FE" w:rsidRDefault="00E904E6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E904E6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E904E6">
              <w:rPr>
                <w:rFonts w:ascii="Liberation Serif" w:hAnsi="Liberation Serif"/>
                <w:sz w:val="22"/>
                <w:szCs w:val="22"/>
              </w:rPr>
              <w:t>н</w:t>
            </w:r>
            <w:r w:rsidRPr="00E904E6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56D938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Не допускается размещать объекты пищевых отраслей промышленности в санита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р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но-защитной зоне и на терр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тории объектов других отра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лей промышленности</w:t>
            </w:r>
          </w:p>
        </w:tc>
      </w:tr>
      <w:tr w:rsidR="00067253" w:rsidRPr="005C7530" w14:paraId="764A29F3" w14:textId="77777777" w:rsidTr="00263AFF">
        <w:tc>
          <w:tcPr>
            <w:tcW w:w="2518" w:type="dxa"/>
            <w:vAlign w:val="center"/>
          </w:tcPr>
          <w:p w14:paraId="787B9733" w14:textId="60E166F0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Коммунальное обсл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у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живание</w:t>
            </w:r>
            <w:r w:rsidR="00DC3655" w:rsidRPr="007522FE">
              <w:rPr>
                <w:rFonts w:ascii="Liberation Serif" w:hAnsi="Liberation Serif"/>
                <w:sz w:val="22"/>
                <w:szCs w:val="22"/>
              </w:rPr>
              <w:t xml:space="preserve"> (3.1)</w:t>
            </w:r>
          </w:p>
        </w:tc>
        <w:tc>
          <w:tcPr>
            <w:tcW w:w="4394" w:type="dxa"/>
            <w:vAlign w:val="center"/>
          </w:tcPr>
          <w:p w14:paraId="38646F2C" w14:textId="12C60923" w:rsidR="00067253" w:rsidRPr="007522FE" w:rsidRDefault="00B27EC8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Размещение объектов капитального стро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тельства в целях обеспечения физических и юридических лиц коммунальными услуг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а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DA3A5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Минимальный отступ от границ земельного учас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т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ка до зданий, строений, сооружений, не являющи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х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ся линейными объектами – 1 м;</w:t>
            </w:r>
          </w:p>
          <w:p w14:paraId="5D7BCBD4" w14:textId="77777777" w:rsidR="008F053E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мельного участка – 100;</w:t>
            </w:r>
          </w:p>
          <w:p w14:paraId="3DCAF479" w14:textId="5BCE365F" w:rsidR="00067253" w:rsidRPr="007522FE" w:rsidRDefault="008F053E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7522FE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н</w:t>
            </w:r>
            <w:r w:rsidRPr="007522FE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2E11A741" w14:textId="77777777" w:rsidR="00067253" w:rsidRPr="007522FE" w:rsidRDefault="00067253" w:rsidP="00E904E6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156213" w:rsidRPr="005C7530" w14:paraId="131F82C3" w14:textId="77777777" w:rsidTr="00263AFF">
        <w:tc>
          <w:tcPr>
            <w:tcW w:w="2518" w:type="dxa"/>
            <w:vAlign w:val="center"/>
          </w:tcPr>
          <w:p w14:paraId="72F8B682" w14:textId="2ACAA481" w:rsidR="00156213" w:rsidRPr="007522FE" w:rsidRDefault="0015621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394" w:type="dxa"/>
            <w:vAlign w:val="center"/>
          </w:tcPr>
          <w:p w14:paraId="4A7E86FF" w14:textId="3B15A508" w:rsidR="00156213" w:rsidRPr="007522FE" w:rsidRDefault="0015621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пешеходных тротуаров</w:t>
            </w:r>
            <w:proofErr w:type="gramEnd"/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 xml:space="preserve"> в границах населенных пунктов, пешеходных переходов, набережных, бер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е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говых полос водных объектов общего пол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ь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 xml:space="preserve">зования, скверов, бульваров, площадей, 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lastRenderedPageBreak/>
              <w:t>проездов, малых архитектурных форм бл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а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гоустройства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0DC285" w14:textId="4868F846" w:rsidR="00156213" w:rsidRPr="007522FE" w:rsidRDefault="00156213" w:rsidP="00E904E6">
            <w:pPr>
              <w:rPr>
                <w:rFonts w:ascii="Liberation Serif" w:hAnsi="Liberation Serif"/>
                <w:sz w:val="22"/>
                <w:szCs w:val="22"/>
              </w:rPr>
            </w:pP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lastRenderedPageBreak/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н</w:t>
            </w:r>
            <w:r w:rsidRPr="002146E2">
              <w:rPr>
                <w:rFonts w:ascii="Liberation Serif" w:hAnsi="Liberation Serif"/>
                <w:bCs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71EC5901" w14:textId="77777777" w:rsidR="00156213" w:rsidRPr="007522FE" w:rsidRDefault="00156213" w:rsidP="00E904E6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</w:tr>
    </w:tbl>
    <w:p w14:paraId="1638381B" w14:textId="77777777" w:rsidR="00067253" w:rsidRPr="00263AFF" w:rsidRDefault="00067253" w:rsidP="00E904E6">
      <w:pPr>
        <w:jc w:val="both"/>
        <w:rPr>
          <w:rFonts w:ascii="Liberation Serif" w:hAnsi="Liberation Serif" w:cs="Arial"/>
          <w:b/>
          <w:sz w:val="10"/>
          <w:szCs w:val="10"/>
        </w:rPr>
      </w:pPr>
    </w:p>
    <w:p w14:paraId="28AF956F" w14:textId="78CCA185" w:rsidR="00067253" w:rsidRPr="008F053E" w:rsidRDefault="007011FA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2. 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1513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677"/>
        <w:gridCol w:w="5103"/>
        <w:gridCol w:w="3118"/>
      </w:tblGrid>
      <w:tr w:rsidR="00067253" w:rsidRPr="007011FA" w14:paraId="2DE9CDF9" w14:textId="77777777" w:rsidTr="00263AFF">
        <w:trPr>
          <w:trHeight w:val="2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73048BA1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106D8432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8" w:type="dxa"/>
            <w:vMerge w:val="restart"/>
            <w:vAlign w:val="center"/>
          </w:tcPr>
          <w:p w14:paraId="54752A6F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7011FA" w14:paraId="1D3CFF26" w14:textId="77777777" w:rsidTr="00263AFF">
        <w:trPr>
          <w:trHeight w:val="20"/>
          <w:tblHeader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14:paraId="7D8FA7A3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использования</w:t>
            </w:r>
          </w:p>
        </w:tc>
        <w:tc>
          <w:tcPr>
            <w:tcW w:w="4677" w:type="dxa"/>
            <w:tcBorders>
              <w:top w:val="single" w:sz="4" w:space="0" w:color="auto"/>
            </w:tcBorders>
            <w:vAlign w:val="center"/>
          </w:tcPr>
          <w:p w14:paraId="0B1F24C9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522FE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44D2DD34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8" w:type="dxa"/>
            <w:vMerge/>
            <w:vAlign w:val="center"/>
          </w:tcPr>
          <w:p w14:paraId="687CF7D8" w14:textId="77777777" w:rsidR="00067253" w:rsidRPr="007522FE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067253" w:rsidRPr="007011FA" w14:paraId="4DA53D5D" w14:textId="77777777" w:rsidTr="00263AFF">
        <w:tc>
          <w:tcPr>
            <w:tcW w:w="2235" w:type="dxa"/>
            <w:vAlign w:val="center"/>
          </w:tcPr>
          <w:p w14:paraId="48151AF0" w14:textId="08609BF9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Склады</w:t>
            </w:r>
            <w:r w:rsidR="007011FA" w:rsidRPr="008F053E">
              <w:rPr>
                <w:rFonts w:ascii="Liberation Serif" w:hAnsi="Liberation Serif" w:cs="Arial"/>
                <w:sz w:val="22"/>
                <w:szCs w:val="22"/>
              </w:rPr>
              <w:t xml:space="preserve"> (6.9)</w:t>
            </w:r>
          </w:p>
        </w:tc>
        <w:tc>
          <w:tcPr>
            <w:tcW w:w="4677" w:type="dxa"/>
            <w:vAlign w:val="center"/>
          </w:tcPr>
          <w:p w14:paraId="6CB743A0" w14:textId="77777777" w:rsidR="00067253" w:rsidRPr="008F053E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8F053E">
              <w:rPr>
                <w:rFonts w:ascii="Liberation Serif" w:hAnsi="Liberation Serif" w:cs="Arial"/>
                <w:sz w:val="22"/>
                <w:szCs w:val="22"/>
              </w:rPr>
              <w:t>Размещение сооружений, имеющих назнач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ние по временному хранению, распределению и перевалке грузов (за исключением хранения стратегических запасов), не являющихся ч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стями производственных комплексов, на кот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5103" w:type="dxa"/>
            <w:vAlign w:val="center"/>
          </w:tcPr>
          <w:p w14:paraId="4DAA342E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6F12D755" w14:textId="77777777" w:rsidR="008F053E" w:rsidRPr="008F053E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8F053E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участка и красной линии до стен зданий, строений, сооружений – 3 м;</w:t>
            </w:r>
          </w:p>
          <w:p w14:paraId="40DBC6B3" w14:textId="0E694D71" w:rsidR="008F053E" w:rsidRPr="008F053E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8F053E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8F053E">
              <w:rPr>
                <w:rFonts w:ascii="Liberation Serif" w:hAnsi="Liberation Serif"/>
                <w:sz w:val="22"/>
                <w:szCs w:val="22"/>
              </w:rPr>
              <w:t>е</w:t>
            </w:r>
            <w:r w:rsidRPr="008F053E">
              <w:rPr>
                <w:rFonts w:ascii="Liberation Serif" w:hAnsi="Liberation Serif"/>
                <w:sz w:val="22"/>
                <w:szCs w:val="22"/>
              </w:rPr>
              <w:t>мельного участка – 80.</w:t>
            </w:r>
          </w:p>
          <w:p w14:paraId="31323DBD" w14:textId="4A628D61" w:rsidR="008F053E" w:rsidRPr="008F053E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8F053E">
              <w:rPr>
                <w:rFonts w:ascii="Liberation Serif" w:hAnsi="Liberation Serif"/>
                <w:sz w:val="22"/>
                <w:szCs w:val="22"/>
              </w:rPr>
              <w:t>н</w:t>
            </w:r>
            <w:r w:rsidRPr="008F053E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8" w:type="dxa"/>
            <w:vAlign w:val="center"/>
          </w:tcPr>
          <w:p w14:paraId="6F77452A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склады сырья и полупроду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к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тов для фармацевтических предприятий, оптовые склады продовольственного сырья и пищевых продуктов в сан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тарно-защитной зоне и на те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ритории объектов других о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раслей промышленности</w:t>
            </w:r>
          </w:p>
        </w:tc>
      </w:tr>
    </w:tbl>
    <w:p w14:paraId="57300235" w14:textId="77777777" w:rsidR="00067253" w:rsidRPr="00263AFF" w:rsidRDefault="00067253" w:rsidP="002146E2">
      <w:pPr>
        <w:rPr>
          <w:rFonts w:ascii="Liberation Serif" w:hAnsi="Liberation Serif" w:cs="Arial"/>
          <w:sz w:val="10"/>
          <w:szCs w:val="10"/>
        </w:rPr>
      </w:pPr>
    </w:p>
    <w:p w14:paraId="0C5B3E0B" w14:textId="5D5D515E" w:rsidR="001F651E" w:rsidRPr="001F651E" w:rsidRDefault="007011FA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3. Вспомогательные виды и параметры разрешённого использования земельных участков и объектов капитального строительства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4"/>
        <w:gridCol w:w="5103"/>
        <w:gridCol w:w="3119"/>
      </w:tblGrid>
      <w:tr w:rsidR="00067253" w:rsidRPr="007011FA" w14:paraId="600CEFAF" w14:textId="77777777" w:rsidTr="00263AFF">
        <w:trPr>
          <w:trHeight w:val="2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329FDA00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397AF489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3D041100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7011FA" w14:paraId="34246BF5" w14:textId="77777777" w:rsidTr="00263AFF">
        <w:trPr>
          <w:trHeight w:val="20"/>
          <w:tblHeader/>
        </w:trPr>
        <w:tc>
          <w:tcPr>
            <w:tcW w:w="2518" w:type="dxa"/>
            <w:tcBorders>
              <w:top w:val="single" w:sz="4" w:space="0" w:color="auto"/>
            </w:tcBorders>
            <w:vAlign w:val="center"/>
          </w:tcPr>
          <w:p w14:paraId="6B53FFBD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</w:t>
            </w: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с</w:t>
            </w: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пользования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1086D679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1FDE8726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36F37035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7011FA" w:rsidRPr="007011FA" w14:paraId="16F6F729" w14:textId="77777777" w:rsidTr="00263AFF">
        <w:trPr>
          <w:trHeight w:val="206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830ACE" w14:textId="5E4B17E4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Обеспечение сельск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хозяйственного прои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з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водства</w:t>
            </w:r>
            <w:r w:rsidR="007011FA" w:rsidRPr="007A3515">
              <w:rPr>
                <w:rFonts w:ascii="Liberation Serif" w:hAnsi="Liberation Serif" w:cs="Arial"/>
                <w:sz w:val="22"/>
                <w:szCs w:val="22"/>
              </w:rPr>
              <w:t xml:space="preserve"> (1.18)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425C9F" w14:textId="77777777" w:rsidR="00067253" w:rsidRPr="007A3515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 машинно-транспортных и р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ния, используемого для ведения сельского хозяйства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E82D28" w14:textId="77777777" w:rsidR="00067253" w:rsidRPr="007A3515" w:rsidRDefault="00067253" w:rsidP="002146E2">
            <w:pPr>
              <w:pStyle w:val="ab"/>
              <w:rPr>
                <w:rFonts w:ascii="Liberation Serif" w:hAnsi="Liberation Serif" w:cs="Arial"/>
                <w:lang w:eastAsia="ru-RU"/>
              </w:rPr>
            </w:pPr>
            <w:r w:rsidRPr="007A3515">
              <w:rPr>
                <w:rFonts w:ascii="Liberation Serif" w:hAnsi="Liberation Serif" w:cs="Arial"/>
                <w:lang w:eastAsia="ru-RU"/>
              </w:rPr>
              <w:t>Этажность – не выше 1 надземного этажа.</w:t>
            </w:r>
          </w:p>
          <w:p w14:paraId="0471D089" w14:textId="10447F35" w:rsidR="00067253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8F053E">
              <w:rPr>
                <w:rFonts w:ascii="Liberation Serif" w:hAnsi="Liberation Serif"/>
                <w:sz w:val="22"/>
                <w:szCs w:val="22"/>
              </w:rPr>
              <w:t>н</w:t>
            </w:r>
            <w:r w:rsidRPr="008F053E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59BEBC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4B9DB9C1" w14:textId="77777777" w:rsidR="001F651E" w:rsidRPr="00263AFF" w:rsidRDefault="001F651E" w:rsidP="002146E2">
      <w:pPr>
        <w:rPr>
          <w:rFonts w:ascii="Liberation Serif" w:hAnsi="Liberation Serif" w:cs="Arial"/>
          <w:b/>
          <w:bCs/>
          <w:kern w:val="32"/>
          <w:sz w:val="10"/>
          <w:szCs w:val="10"/>
        </w:rPr>
      </w:pPr>
    </w:p>
    <w:p w14:paraId="4FF57828" w14:textId="2367F50E" w:rsidR="007011FA" w:rsidRDefault="00067253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ЗОНА РЕКРЕАЦИОННОГО НАЗНАЧЕНИЯ (Р)</w:t>
      </w:r>
    </w:p>
    <w:p w14:paraId="6630D162" w14:textId="43B6C0D7" w:rsidR="001F651E" w:rsidRPr="001F651E" w:rsidRDefault="00F568A4" w:rsidP="002146E2">
      <w:pPr>
        <w:spacing w:line="276" w:lineRule="auto"/>
        <w:jc w:val="both"/>
        <w:rPr>
          <w:rFonts w:ascii="Liberation Serif" w:hAnsi="Liberation Serif"/>
          <w:b/>
        </w:rPr>
      </w:pPr>
      <w:r w:rsidRPr="00613B69">
        <w:rPr>
          <w:rFonts w:ascii="Liberation Serif" w:hAnsi="Liberation Serif"/>
        </w:rPr>
        <w:t xml:space="preserve">Ограничения использования земельных участков и объектов капитального строительства, расположенных в зоне </w:t>
      </w:r>
      <w:proofErr w:type="gramStart"/>
      <w:r>
        <w:rPr>
          <w:rFonts w:ascii="Liberation Serif" w:hAnsi="Liberation Serif"/>
        </w:rPr>
        <w:t>Р</w:t>
      </w:r>
      <w:proofErr w:type="gramEnd"/>
      <w:r w:rsidRPr="00613B69">
        <w:rPr>
          <w:rFonts w:ascii="Liberation Serif" w:hAnsi="Liberation Serif"/>
        </w:rPr>
        <w:t xml:space="preserve"> и попадающие в границы зон с особыми условиями использования территории, определяются Главой </w:t>
      </w:r>
      <w:r w:rsidR="004F4DEF">
        <w:rPr>
          <w:rFonts w:ascii="Liberation Serif" w:hAnsi="Liberation Serif"/>
        </w:rPr>
        <w:t>7</w:t>
      </w:r>
      <w:r w:rsidRPr="00613B69">
        <w:rPr>
          <w:rFonts w:ascii="Liberation Serif" w:hAnsi="Liberation Serif"/>
        </w:rPr>
        <w:t xml:space="preserve"> Правил.</w:t>
      </w:r>
    </w:p>
    <w:p w14:paraId="40605B5C" w14:textId="68C1AAF2" w:rsidR="001F651E" w:rsidRPr="001F651E" w:rsidRDefault="007011FA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lastRenderedPageBreak/>
        <w:t>1. 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4"/>
        <w:gridCol w:w="5103"/>
        <w:gridCol w:w="3119"/>
      </w:tblGrid>
      <w:tr w:rsidR="00067253" w:rsidRPr="007011FA" w14:paraId="037C7F41" w14:textId="77777777" w:rsidTr="00263AFF">
        <w:trPr>
          <w:trHeight w:val="2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3493CE8B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256774AD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0CF3E3F2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7011FA" w14:paraId="06786589" w14:textId="77777777" w:rsidTr="00263AFF">
        <w:trPr>
          <w:trHeight w:val="20"/>
          <w:tblHeader/>
        </w:trPr>
        <w:tc>
          <w:tcPr>
            <w:tcW w:w="2518" w:type="dxa"/>
            <w:tcBorders>
              <w:top w:val="single" w:sz="4" w:space="0" w:color="auto"/>
            </w:tcBorders>
            <w:vAlign w:val="center"/>
          </w:tcPr>
          <w:p w14:paraId="5A2A86E6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</w:t>
            </w: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с</w:t>
            </w: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пользования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2C861ECA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3058012D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3B31F45D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067253" w:rsidRPr="007011FA" w14:paraId="344FDB15" w14:textId="77777777" w:rsidTr="00263AFF">
        <w:tc>
          <w:tcPr>
            <w:tcW w:w="2518" w:type="dxa"/>
            <w:vAlign w:val="center"/>
          </w:tcPr>
          <w:p w14:paraId="53DBF2C3" w14:textId="33551959" w:rsidR="00067253" w:rsidRPr="007A3515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Спорт</w:t>
            </w:r>
            <w:r w:rsidR="007011FA" w:rsidRPr="007A3515">
              <w:rPr>
                <w:rFonts w:ascii="Liberation Serif" w:hAnsi="Liberation Serif" w:cs="Arial"/>
                <w:sz w:val="22"/>
                <w:szCs w:val="22"/>
              </w:rPr>
              <w:t xml:space="preserve"> (5.1)</w:t>
            </w:r>
          </w:p>
        </w:tc>
        <w:tc>
          <w:tcPr>
            <w:tcW w:w="4394" w:type="dxa"/>
            <w:vAlign w:val="center"/>
          </w:tcPr>
          <w:p w14:paraId="37FD134F" w14:textId="77777777" w:rsidR="00067253" w:rsidRPr="007A3515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тельства в качестве спортивных клубов, спортивных залов, бассейнов, устройство площадок для занятия спортом и физкул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турой (беговые дорожки, спортивные с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оружения, теннисные корты, поля для спо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тивной игры, автодромы, мотодромы, тра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м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14:paraId="02DA89D5" w14:textId="77777777" w:rsidR="00067253" w:rsidRPr="007A3515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 спортивных баз и лагерей</w:t>
            </w:r>
          </w:p>
        </w:tc>
        <w:tc>
          <w:tcPr>
            <w:tcW w:w="5103" w:type="dxa"/>
            <w:vAlign w:val="center"/>
          </w:tcPr>
          <w:p w14:paraId="1B1EA4A6" w14:textId="77777777" w:rsidR="00BC2697" w:rsidRPr="007A3515" w:rsidRDefault="00BC269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этажей;</w:t>
            </w:r>
          </w:p>
          <w:p w14:paraId="019F3AAB" w14:textId="77777777" w:rsidR="00BC2697" w:rsidRPr="007A3515" w:rsidRDefault="00BC2697" w:rsidP="002146E2">
            <w:pPr>
              <w:ind w:right="-108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ка до зданий, строений, сооружений – 3 м</w:t>
            </w:r>
          </w:p>
          <w:p w14:paraId="549A54BD" w14:textId="21510E2E" w:rsidR="00BC2697" w:rsidRPr="007A3515" w:rsidRDefault="00BC269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мельного участка – 80;</w:t>
            </w:r>
          </w:p>
          <w:p w14:paraId="1026C052" w14:textId="3FB1AD5B" w:rsidR="00067253" w:rsidRPr="007A3515" w:rsidRDefault="00BC2697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39ACC6B5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Не допускается размещать спортивные сооружения в с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нитарно-защитных зонах, установленных в предусмо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ренном действующим закон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дательством порядке</w:t>
            </w:r>
          </w:p>
        </w:tc>
      </w:tr>
      <w:tr w:rsidR="00067253" w:rsidRPr="007011FA" w14:paraId="41FF8028" w14:textId="77777777" w:rsidTr="00263AFF">
        <w:tc>
          <w:tcPr>
            <w:tcW w:w="2518" w:type="dxa"/>
            <w:vAlign w:val="center"/>
          </w:tcPr>
          <w:p w14:paraId="7694797C" w14:textId="26560CDD" w:rsidR="00067253" w:rsidRPr="007A3515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Природно-познавательный туризм</w:t>
            </w:r>
            <w:r w:rsidR="007011FA" w:rsidRPr="007A3515">
              <w:rPr>
                <w:rFonts w:ascii="Liberation Serif" w:hAnsi="Liberation Serif" w:cs="Arial"/>
                <w:sz w:val="22"/>
                <w:szCs w:val="22"/>
              </w:rPr>
              <w:t xml:space="preserve"> (5.2)</w:t>
            </w:r>
          </w:p>
        </w:tc>
        <w:tc>
          <w:tcPr>
            <w:tcW w:w="4394" w:type="dxa"/>
            <w:vAlign w:val="center"/>
          </w:tcPr>
          <w:p w14:paraId="4DFC602A" w14:textId="77777777" w:rsidR="00263AFF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 баз и палаточных лагерей для проведения походов и экскурсий по озн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комлению с природой, пеших и конных прогулок, устройство троп и дорожек, ра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з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мещение щитов с познавательными свед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ниями об окружающей природной среде;</w:t>
            </w:r>
            <w:r w:rsidR="00263AFF">
              <w:rPr>
                <w:rFonts w:ascii="Liberation Serif" w:hAnsi="Liberation Serif" w:cs="Arial"/>
                <w:sz w:val="22"/>
                <w:szCs w:val="22"/>
              </w:rPr>
              <w:t xml:space="preserve"> </w:t>
            </w:r>
            <w:proofErr w:type="gramEnd"/>
          </w:p>
          <w:p w14:paraId="242B2FB5" w14:textId="5234C87E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осуществление необходимых природ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 xml:space="preserve">охранных и </w:t>
            </w:r>
            <w:proofErr w:type="spellStart"/>
            <w:r w:rsidRPr="007A3515">
              <w:rPr>
                <w:rFonts w:ascii="Liberation Serif" w:hAnsi="Liberation Serif" w:cs="Arial"/>
                <w:sz w:val="22"/>
                <w:szCs w:val="22"/>
              </w:rPr>
              <w:t>природовосстановительных</w:t>
            </w:r>
            <w:proofErr w:type="spellEnd"/>
            <w:r w:rsidRPr="007A3515">
              <w:rPr>
                <w:rFonts w:ascii="Liberation Serif" w:hAnsi="Liberation Serif" w:cs="Arial"/>
                <w:sz w:val="22"/>
                <w:szCs w:val="22"/>
              </w:rPr>
              <w:t xml:space="preserve"> мероприятий</w:t>
            </w:r>
          </w:p>
        </w:tc>
        <w:tc>
          <w:tcPr>
            <w:tcW w:w="5103" w:type="dxa"/>
            <w:vAlign w:val="center"/>
          </w:tcPr>
          <w:p w14:paraId="5C2257D0" w14:textId="77777777" w:rsidR="007A3515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2C8FB7A1" w14:textId="77777777" w:rsidR="007A3515" w:rsidRPr="007A3515" w:rsidRDefault="007A3515" w:rsidP="002146E2">
            <w:pPr>
              <w:ind w:right="-108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ка до зданий, строений, сооружений – 3 м</w:t>
            </w:r>
          </w:p>
          <w:p w14:paraId="20847900" w14:textId="77777777" w:rsidR="007A3515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мельного участка – 80;</w:t>
            </w:r>
          </w:p>
          <w:p w14:paraId="46F1C2C8" w14:textId="1522C2DA" w:rsidR="00067253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43CA4680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7011FA" w14:paraId="7C72AB05" w14:textId="77777777" w:rsidTr="00263AFF">
        <w:tc>
          <w:tcPr>
            <w:tcW w:w="2518" w:type="dxa"/>
            <w:vAlign w:val="center"/>
          </w:tcPr>
          <w:p w14:paraId="01E44857" w14:textId="660215A7" w:rsidR="00067253" w:rsidRPr="007A3515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Туристическое обсл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живание</w:t>
            </w:r>
            <w:r w:rsidR="007011FA" w:rsidRPr="007A3515">
              <w:rPr>
                <w:rFonts w:ascii="Liberation Serif" w:hAnsi="Liberation Serif" w:cs="Arial"/>
                <w:sz w:val="22"/>
                <w:szCs w:val="22"/>
              </w:rPr>
              <w:t xml:space="preserve"> (5.2.1)</w:t>
            </w:r>
          </w:p>
        </w:tc>
        <w:tc>
          <w:tcPr>
            <w:tcW w:w="4394" w:type="dxa"/>
            <w:vAlign w:val="center"/>
          </w:tcPr>
          <w:p w14:paraId="2DB7E1DC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 пансионатов, туристических гостиниц, кемпингов, домов отдыха, не ок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зывающих услуги по лечению, а также иных зданий, используемых с целью извл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чения предпринимательской выгоды из предоставления жилого помещения для временного проживания в них;</w:t>
            </w:r>
          </w:p>
          <w:p w14:paraId="02608DDE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 детских лагерей</w:t>
            </w:r>
          </w:p>
        </w:tc>
        <w:tc>
          <w:tcPr>
            <w:tcW w:w="5103" w:type="dxa"/>
            <w:vAlign w:val="center"/>
          </w:tcPr>
          <w:p w14:paraId="1933CF10" w14:textId="57CFDB71" w:rsidR="007A3515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Этажность – не выше 3 надземных этажей.</w:t>
            </w:r>
          </w:p>
          <w:p w14:paraId="739B4E9C" w14:textId="77777777" w:rsidR="007A3515" w:rsidRPr="007A3515" w:rsidRDefault="007A3515" w:rsidP="002146E2">
            <w:pPr>
              <w:ind w:right="-108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ка до зданий, строений, сооружений – 3 м</w:t>
            </w:r>
          </w:p>
          <w:p w14:paraId="2823A08C" w14:textId="77777777" w:rsidR="007A3515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мельного участка – 80;</w:t>
            </w:r>
          </w:p>
          <w:p w14:paraId="51A9735F" w14:textId="79D2E7A8" w:rsidR="00067253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6CBBD1F6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7011FA" w14:paraId="12383184" w14:textId="77777777" w:rsidTr="00263AFF">
        <w:tc>
          <w:tcPr>
            <w:tcW w:w="2518" w:type="dxa"/>
            <w:vAlign w:val="center"/>
          </w:tcPr>
          <w:p w14:paraId="5617EB28" w14:textId="158AA2C8" w:rsidR="00067253" w:rsidRPr="007A3515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Охота и рыбалка</w:t>
            </w:r>
            <w:r w:rsidR="007011FA" w:rsidRPr="007A3515">
              <w:rPr>
                <w:rFonts w:ascii="Liberation Serif" w:hAnsi="Liberation Serif" w:cs="Arial"/>
                <w:sz w:val="22"/>
                <w:szCs w:val="22"/>
              </w:rPr>
              <w:t xml:space="preserve"> (5.3)</w:t>
            </w:r>
          </w:p>
        </w:tc>
        <w:tc>
          <w:tcPr>
            <w:tcW w:w="4394" w:type="dxa"/>
            <w:vAlign w:val="center"/>
          </w:tcPr>
          <w:p w14:paraId="6EA53F9C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Обустройство мест охоты и рыбалки, в том числе размещение дома охотника или р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ы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lastRenderedPageBreak/>
              <w:t>болова, сооружений, необходимых для во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с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становления и поддержания поголовья зв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рей или количества рыбы</w:t>
            </w:r>
          </w:p>
        </w:tc>
        <w:tc>
          <w:tcPr>
            <w:tcW w:w="5103" w:type="dxa"/>
            <w:vAlign w:val="center"/>
          </w:tcPr>
          <w:p w14:paraId="45F7F2FA" w14:textId="77777777" w:rsidR="007A3515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lastRenderedPageBreak/>
              <w:t>Этажность – не выше 2 надземных этажей.</w:t>
            </w:r>
          </w:p>
          <w:p w14:paraId="54313CE8" w14:textId="77777777" w:rsidR="007A3515" w:rsidRPr="007A3515" w:rsidRDefault="007A3515" w:rsidP="002146E2">
            <w:pPr>
              <w:ind w:right="-108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lastRenderedPageBreak/>
              <w:t>ка до зданий, строений, сооружений – 3 м</w:t>
            </w:r>
          </w:p>
          <w:p w14:paraId="7FFA732F" w14:textId="77777777" w:rsidR="007A3515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мельного участка – 80;</w:t>
            </w:r>
          </w:p>
          <w:p w14:paraId="4AFA46D8" w14:textId="4621C949" w:rsidR="00067253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7E7CBBA9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7011FA" w14:paraId="2221C1AB" w14:textId="77777777" w:rsidTr="00263AFF">
        <w:tc>
          <w:tcPr>
            <w:tcW w:w="2518" w:type="dxa"/>
            <w:vAlign w:val="center"/>
          </w:tcPr>
          <w:p w14:paraId="10D056D1" w14:textId="4F2C87C6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proofErr w:type="spellStart"/>
            <w:r w:rsidRPr="007A3515">
              <w:rPr>
                <w:rFonts w:ascii="Liberation Serif" w:hAnsi="Liberation Serif" w:cs="Arial"/>
                <w:sz w:val="22"/>
                <w:szCs w:val="22"/>
              </w:rPr>
              <w:lastRenderedPageBreak/>
              <w:t>Выставочно</w:t>
            </w:r>
            <w:proofErr w:type="spellEnd"/>
            <w:r w:rsidRPr="007A3515">
              <w:rPr>
                <w:rFonts w:ascii="Liberation Serif" w:hAnsi="Liberation Serif" w:cs="Arial"/>
                <w:sz w:val="22"/>
                <w:szCs w:val="22"/>
              </w:rPr>
              <w:t>-ярмарочная деятел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ность</w:t>
            </w:r>
            <w:r w:rsidR="007011FA" w:rsidRPr="007A3515">
              <w:rPr>
                <w:rFonts w:ascii="Liberation Serif" w:hAnsi="Liberation Serif" w:cs="Arial"/>
                <w:sz w:val="22"/>
                <w:szCs w:val="22"/>
              </w:rPr>
              <w:t xml:space="preserve"> (4.10)</w:t>
            </w:r>
          </w:p>
        </w:tc>
        <w:tc>
          <w:tcPr>
            <w:tcW w:w="4394" w:type="dxa"/>
            <w:vAlign w:val="center"/>
          </w:tcPr>
          <w:p w14:paraId="239F5CCE" w14:textId="77777777" w:rsidR="00067253" w:rsidRPr="007A3515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 xml:space="preserve">тельства, сооружений, предназначенных для осуществления </w:t>
            </w:r>
            <w:proofErr w:type="spellStart"/>
            <w:r w:rsidRPr="007A3515">
              <w:rPr>
                <w:rFonts w:ascii="Liberation Serif" w:hAnsi="Liberation Serif" w:cs="Arial"/>
                <w:sz w:val="22"/>
                <w:szCs w:val="22"/>
              </w:rPr>
              <w:t>выставочно</w:t>
            </w:r>
            <w:proofErr w:type="spellEnd"/>
            <w:r w:rsidRPr="007A3515">
              <w:rPr>
                <w:rFonts w:ascii="Liberation Serif" w:hAnsi="Liberation Serif" w:cs="Arial"/>
                <w:sz w:val="22"/>
                <w:szCs w:val="22"/>
              </w:rPr>
              <w:t xml:space="preserve">-ярмарочной и </w:t>
            </w:r>
            <w:proofErr w:type="spellStart"/>
            <w:r w:rsidRPr="007A3515">
              <w:rPr>
                <w:rFonts w:ascii="Liberation Serif" w:hAnsi="Liberation Serif" w:cs="Arial"/>
                <w:sz w:val="22"/>
                <w:szCs w:val="22"/>
              </w:rPr>
              <w:t>конгрессной</w:t>
            </w:r>
            <w:proofErr w:type="spellEnd"/>
            <w:r w:rsidRPr="007A3515">
              <w:rPr>
                <w:rFonts w:ascii="Liberation Serif" w:hAnsi="Liberation Serif" w:cs="Arial"/>
                <w:sz w:val="22"/>
                <w:szCs w:val="22"/>
              </w:rPr>
              <w:t xml:space="preserve"> деятельности, включая де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я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тельность, необходимую для обслуживания указанных мероприятий (застройка эксп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зиционной площади, организация питания участников мероприятий)</w:t>
            </w:r>
          </w:p>
        </w:tc>
        <w:tc>
          <w:tcPr>
            <w:tcW w:w="5103" w:type="dxa"/>
            <w:vAlign w:val="center"/>
          </w:tcPr>
          <w:p w14:paraId="33B80C40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10822303" w14:textId="77777777" w:rsidR="007A3515" w:rsidRPr="007A3515" w:rsidRDefault="007A3515" w:rsidP="002146E2">
            <w:pPr>
              <w:ind w:right="-108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ка до зданий, строений, сооружений – 3 м</w:t>
            </w:r>
          </w:p>
          <w:p w14:paraId="6B85DFBC" w14:textId="77777777" w:rsidR="007A3515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мельного участка – 80;</w:t>
            </w:r>
          </w:p>
          <w:p w14:paraId="58D5F8E0" w14:textId="09E5319A" w:rsidR="00067253" w:rsidRPr="007A3515" w:rsidRDefault="007A3515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23B998A5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7011FA" w14:paraId="11B20D3A" w14:textId="77777777" w:rsidTr="00263AF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0F7ACB" w14:textId="136438DD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Коммунальное обсл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живание</w:t>
            </w:r>
            <w:r w:rsidR="007011FA" w:rsidRPr="007A3515">
              <w:rPr>
                <w:rFonts w:ascii="Liberation Serif" w:hAnsi="Liberation Serif" w:cs="Arial"/>
                <w:sz w:val="22"/>
                <w:szCs w:val="22"/>
              </w:rPr>
              <w:t xml:space="preserve"> (3.1)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E65DAA" w14:textId="459B4DF8" w:rsidR="00067253" w:rsidRPr="007A3515" w:rsidRDefault="00B27EC8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тельства в целях обеспечения физических и юридических лиц коммунальными услуг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C9FB05" w14:textId="77777777" w:rsidR="008F053E" w:rsidRPr="007A3515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 земельного учас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ка до зданий, строений, сооружений, не являющи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х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ся линейными объектами – 1 м;</w:t>
            </w:r>
          </w:p>
          <w:p w14:paraId="51AFA2BE" w14:textId="77777777" w:rsidR="008F053E" w:rsidRPr="007A3515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мельного участка – 100;</w:t>
            </w:r>
          </w:p>
          <w:p w14:paraId="6D0DA860" w14:textId="4627D41B" w:rsidR="00067253" w:rsidRPr="007A3515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016CA7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E54DD3" w:rsidRPr="007011FA" w14:paraId="2B54EA56" w14:textId="77777777" w:rsidTr="00263AFF">
        <w:tc>
          <w:tcPr>
            <w:tcW w:w="2518" w:type="dxa"/>
            <w:vAlign w:val="center"/>
          </w:tcPr>
          <w:p w14:paraId="76B21347" w14:textId="3C89CA7F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289A8740" w14:textId="1947587D" w:rsidR="00E54DD3" w:rsidRPr="007A3515" w:rsidRDefault="00E54DD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тротуаров</w:t>
            </w:r>
            <w:proofErr w:type="gramEnd"/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пешеходных переходов, набережных, бер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говых полос водных объектов общего пол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ь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зования, скверов, бульваров, площадей, проездов, малых архитектурных форм бл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гоустройства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B4370D9" w14:textId="5022DF05" w:rsidR="00E54DD3" w:rsidRPr="007A3515" w:rsidRDefault="00E54DD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54D236C" w14:textId="77777777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586893" w:rsidRPr="007011FA" w14:paraId="13F810A6" w14:textId="77777777" w:rsidTr="00263AFF">
        <w:tc>
          <w:tcPr>
            <w:tcW w:w="2518" w:type="dxa"/>
            <w:vAlign w:val="center"/>
          </w:tcPr>
          <w:p w14:paraId="27295A34" w14:textId="069906C6" w:rsidR="00586893" w:rsidRPr="007A3515" w:rsidRDefault="0058689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lastRenderedPageBreak/>
              <w:t>Благоустройство терр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тории (12.0.2)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8764F15" w14:textId="3E759A2A" w:rsidR="00586893" w:rsidRPr="007A3515" w:rsidRDefault="0058689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Размещение декоративных, технических, планировочных, конструктивных устройств, элементов озеленения, разли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ч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ных видов оборудования и оформления, малых архитектурных форм, некапитал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ь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ных нестационарных строений и сооруж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ний, информационных щитов и указателей, применяемых как составные части благ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устройства территории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DC4E2CB" w14:textId="60297E99" w:rsidR="00586893" w:rsidRPr="007A3515" w:rsidRDefault="008F053E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53D83DA" w14:textId="77777777" w:rsidR="00586893" w:rsidRPr="007A3515" w:rsidRDefault="0058689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0A295BAA" w14:textId="77777777" w:rsidR="00586893" w:rsidRPr="002146E2" w:rsidRDefault="00586893" w:rsidP="002146E2">
      <w:pPr>
        <w:rPr>
          <w:rFonts w:ascii="Liberation Serif" w:hAnsi="Liberation Serif" w:cs="Arial"/>
          <w:sz w:val="10"/>
          <w:szCs w:val="10"/>
        </w:rPr>
      </w:pPr>
    </w:p>
    <w:p w14:paraId="4AF3F039" w14:textId="4AF441B7" w:rsidR="00067253" w:rsidRPr="007A3515" w:rsidRDefault="001F651E" w:rsidP="002146E2">
      <w:pPr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2. </w:t>
      </w:r>
      <w:r w:rsidR="007011FA" w:rsidRPr="00036426">
        <w:rPr>
          <w:rFonts w:ascii="Liberation Serif" w:hAnsi="Liberation Serif"/>
          <w:b/>
        </w:rPr>
        <w:t>Условно разрешённые виды и параметры использования земельных участков и объектов капитального строительства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4"/>
        <w:gridCol w:w="5103"/>
        <w:gridCol w:w="3119"/>
      </w:tblGrid>
      <w:tr w:rsidR="00067253" w:rsidRPr="007011FA" w14:paraId="7D4784BF" w14:textId="77777777" w:rsidTr="00263AFF">
        <w:trPr>
          <w:trHeight w:val="20"/>
          <w:tblHeader/>
        </w:trPr>
        <w:tc>
          <w:tcPr>
            <w:tcW w:w="691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538F88" w14:textId="77777777" w:rsidR="00067253" w:rsidRPr="007A3515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FB5F933" w14:textId="77777777" w:rsidR="00067253" w:rsidRPr="007A3515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325D420" w14:textId="77777777" w:rsidR="00067253" w:rsidRPr="007A3515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7011FA" w14:paraId="4B4D2C04" w14:textId="77777777" w:rsidTr="00263AFF">
        <w:trPr>
          <w:trHeight w:val="20"/>
          <w:tblHeader/>
        </w:trPr>
        <w:tc>
          <w:tcPr>
            <w:tcW w:w="25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BBC8B46" w14:textId="77777777" w:rsidR="00067253" w:rsidRPr="007A3515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</w:t>
            </w: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с</w:t>
            </w: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пользования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37C7E2" w14:textId="77777777" w:rsidR="00067253" w:rsidRPr="007A3515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5FBFF92" w14:textId="77777777" w:rsidR="00067253" w:rsidRPr="007A3515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884F0B" w14:textId="77777777" w:rsidR="00067253" w:rsidRPr="007A3515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067253" w:rsidRPr="007011FA" w14:paraId="669156AF" w14:textId="77777777" w:rsidTr="00263AFF">
        <w:trPr>
          <w:trHeight w:val="673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A9E792E" w14:textId="456A8261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Культурное развитие</w:t>
            </w:r>
            <w:r w:rsidR="007011FA" w:rsidRPr="008F053E">
              <w:rPr>
                <w:rFonts w:ascii="Liberation Serif" w:hAnsi="Liberation Serif" w:cs="Arial"/>
                <w:sz w:val="22"/>
                <w:szCs w:val="22"/>
              </w:rPr>
              <w:t xml:space="preserve"> (3.6)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24625AD5" w14:textId="4D809346" w:rsidR="00067253" w:rsidRPr="008F053E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8F053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размещения в них музеев, выставочных залов, худож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ственных галерей, домов культуры, би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лиотек, кинотеатров и кинозалов, театров, филармоний, планетариев;</w:t>
            </w:r>
            <w:r w:rsidR="008F053E">
              <w:rPr>
                <w:rFonts w:ascii="Liberation Serif" w:hAnsi="Liberation Serif" w:cs="Arial"/>
                <w:sz w:val="22"/>
                <w:szCs w:val="22"/>
              </w:rPr>
              <w:t xml:space="preserve"> 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устройство площадок для празднеств и гуляний;</w:t>
            </w:r>
            <w:r w:rsidR="008F053E">
              <w:rPr>
                <w:rFonts w:ascii="Liberation Serif" w:hAnsi="Liberation Serif" w:cs="Arial"/>
                <w:sz w:val="22"/>
                <w:szCs w:val="22"/>
              </w:rPr>
              <w:t xml:space="preserve"> 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ра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з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мещение зданий и сооружений для разм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щения цирков, зверинцев, зоопарков, оке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нариумов</w:t>
            </w:r>
            <w:proofErr w:type="gramEnd"/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6C4364A2" w14:textId="77777777" w:rsidR="00067253" w:rsidRPr="008F053E" w:rsidRDefault="00067253" w:rsidP="002146E2">
            <w:pPr>
              <w:keepNext/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70789116" w14:textId="77777777" w:rsidR="00067253" w:rsidRPr="008F053E" w:rsidRDefault="00067253" w:rsidP="002146E2">
            <w:pPr>
              <w:keepNext/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Минимальные отступы от границ земельного участка не подлежат установлению.</w:t>
            </w:r>
          </w:p>
          <w:p w14:paraId="5C62EAF5" w14:textId="77777777" w:rsidR="00067253" w:rsidRPr="008F053E" w:rsidRDefault="00067253" w:rsidP="002146E2">
            <w:pPr>
              <w:keepNext/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 xml:space="preserve">Размеры земельных участков: </w:t>
            </w:r>
          </w:p>
          <w:p w14:paraId="59DC9D7B" w14:textId="77777777" w:rsidR="00067253" w:rsidRPr="008F053E" w:rsidRDefault="00067253" w:rsidP="002146E2">
            <w:pPr>
              <w:keepNext/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- минимальный - 0,2 га.</w:t>
            </w:r>
          </w:p>
          <w:p w14:paraId="7F9267C6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мельного участка не подлежит установлению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2EA40CF1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7011FA" w14:paraId="0754EB8B" w14:textId="77777777" w:rsidTr="00263AFF">
        <w:trPr>
          <w:trHeight w:val="1399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0B76F4F" w14:textId="4209447C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Общественное питание</w:t>
            </w:r>
            <w:r w:rsidR="007011FA" w:rsidRPr="008F053E">
              <w:rPr>
                <w:rFonts w:ascii="Liberation Serif" w:hAnsi="Liberation Serif" w:cs="Arial"/>
                <w:sz w:val="22"/>
                <w:szCs w:val="22"/>
              </w:rPr>
              <w:t xml:space="preserve"> (4.6)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8360D94" w14:textId="77777777" w:rsidR="00067253" w:rsidRPr="008F053E" w:rsidRDefault="00067253" w:rsidP="002146E2">
            <w:pPr>
              <w:autoSpaceDE w:val="0"/>
              <w:autoSpaceDN w:val="0"/>
              <w:adjustRightInd w:val="0"/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тельства в целях устройства мест общ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ственного питания (рестораны, кафе, стол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вые, закусочные, бары)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5CB3C58C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Этажность – не выше 2 надземных этажей.</w:t>
            </w:r>
          </w:p>
          <w:p w14:paraId="77AE8371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Минимальные отступы от границ земельного участка – 3 м.</w:t>
            </w:r>
          </w:p>
          <w:p w14:paraId="7CF5825A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Размеры земельных участков:</w:t>
            </w:r>
          </w:p>
          <w:p w14:paraId="7196C415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- минимальный - 0,1 га.</w:t>
            </w:r>
          </w:p>
          <w:p w14:paraId="3FED508A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Максимальный процент застройки в границах з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мельного участка – 50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E37A22A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067253" w:rsidRPr="007011FA" w14:paraId="21B701EA" w14:textId="77777777" w:rsidTr="00263AFF">
        <w:trPr>
          <w:trHeight w:val="206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DCF582" w14:textId="657EA8E9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Развлечения</w:t>
            </w:r>
            <w:r w:rsidR="007011FA" w:rsidRPr="008F053E">
              <w:rPr>
                <w:rFonts w:ascii="Liberation Serif" w:hAnsi="Liberation Serif" w:cs="Arial"/>
                <w:sz w:val="22"/>
                <w:szCs w:val="22"/>
              </w:rPr>
              <w:t xml:space="preserve"> (4.8)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3570A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8F053E">
              <w:rPr>
                <w:rFonts w:ascii="Liberation Serif" w:hAnsi="Liberation Serif" w:cs="Arial"/>
                <w:sz w:val="22"/>
                <w:szCs w:val="22"/>
              </w:rPr>
              <w:t>Размещение объектов капитального стро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тельства, предназначенных для размещ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ния: дискотек и танцевальных площадок, ночных клубов, аквапарков, боулинга, а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lastRenderedPageBreak/>
              <w:t>тракционов, ипподромов, игровых автом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тов (кроме игрового оборудования, испол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зуемого для проведения азартных игр) и игровых площадок</w:t>
            </w:r>
            <w:proofErr w:type="gramEnd"/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E013253" w14:textId="77777777" w:rsidR="008F053E" w:rsidRPr="008F053E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lastRenderedPageBreak/>
              <w:t>Этажность – не выше 2 надземных этажей.</w:t>
            </w:r>
          </w:p>
          <w:p w14:paraId="5EF46035" w14:textId="77777777" w:rsidR="008F053E" w:rsidRPr="008F053E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Минимальный отступ от границы земельного участка и красной линии до стен зданий, строений, сооружений – 3 м;</w:t>
            </w:r>
          </w:p>
          <w:p w14:paraId="601BCB16" w14:textId="77777777" w:rsidR="008F053E" w:rsidRPr="008F053E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lastRenderedPageBreak/>
              <w:t>Максимальный процент застройки в границах з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мельного участка – 60.</w:t>
            </w:r>
          </w:p>
          <w:p w14:paraId="6A39595F" w14:textId="254AF22C" w:rsidR="00067253" w:rsidRPr="008F053E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8F053E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8F053E">
              <w:rPr>
                <w:rFonts w:ascii="Liberation Serif" w:hAnsi="Liberation Serif" w:cs="Arial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5268487" w14:textId="77777777" w:rsidR="00067253" w:rsidRPr="008F053E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04D143CE" w14:textId="77777777" w:rsidR="00067253" w:rsidRPr="00263AFF" w:rsidRDefault="00067253" w:rsidP="002146E2">
      <w:pPr>
        <w:rPr>
          <w:rFonts w:ascii="Liberation Serif" w:hAnsi="Liberation Serif" w:cs="Arial"/>
          <w:sz w:val="10"/>
          <w:szCs w:val="10"/>
        </w:rPr>
      </w:pPr>
    </w:p>
    <w:p w14:paraId="6B22E87C" w14:textId="686D72ED" w:rsidR="00067253" w:rsidRPr="00036426" w:rsidRDefault="001F651E" w:rsidP="002146E2">
      <w:pPr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3. </w:t>
      </w:r>
      <w:r w:rsidR="007011FA" w:rsidRPr="00036426">
        <w:rPr>
          <w:rFonts w:ascii="Liberation Serif" w:hAnsi="Liberation Serif"/>
          <w:b/>
        </w:rPr>
        <w:t xml:space="preserve">Вспомогательные виды и параметры разрешённого использования земельных участков и объектов капитального строительства: 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4"/>
        <w:gridCol w:w="5103"/>
        <w:gridCol w:w="3119"/>
      </w:tblGrid>
      <w:tr w:rsidR="00067253" w:rsidRPr="007011FA" w14:paraId="1B1121D8" w14:textId="77777777" w:rsidTr="00263AFF">
        <w:trPr>
          <w:trHeight w:val="20"/>
          <w:tblHeader/>
        </w:trPr>
        <w:tc>
          <w:tcPr>
            <w:tcW w:w="691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3DD528" w14:textId="77777777" w:rsidR="00067253" w:rsidRPr="00F15AAD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F15AAD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0273FF7" w14:textId="77777777" w:rsidR="00067253" w:rsidRPr="00F15AAD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F15AAD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CCDB7CE" w14:textId="77777777" w:rsidR="00067253" w:rsidRPr="00F15AAD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F15AAD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7011FA" w14:paraId="3A060E53" w14:textId="77777777" w:rsidTr="00263AFF">
        <w:trPr>
          <w:trHeight w:val="20"/>
          <w:tblHeader/>
        </w:trPr>
        <w:tc>
          <w:tcPr>
            <w:tcW w:w="25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B4C244C" w14:textId="77777777" w:rsidR="00067253" w:rsidRPr="00F15AAD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F15AAD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</w:t>
            </w:r>
            <w:r w:rsidRPr="00F15AAD">
              <w:rPr>
                <w:rFonts w:ascii="Liberation Serif" w:hAnsi="Liberation Serif" w:cs="Arial"/>
                <w:b/>
                <w:sz w:val="20"/>
                <w:szCs w:val="20"/>
              </w:rPr>
              <w:t>с</w:t>
            </w:r>
            <w:r w:rsidRPr="00F15AAD">
              <w:rPr>
                <w:rFonts w:ascii="Liberation Serif" w:hAnsi="Liberation Serif" w:cs="Arial"/>
                <w:b/>
                <w:sz w:val="20"/>
                <w:szCs w:val="20"/>
              </w:rPr>
              <w:t>пользования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1966BB" w14:textId="77777777" w:rsidR="00067253" w:rsidRPr="00F15AAD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F15AAD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86D5CB" w14:textId="77777777" w:rsidR="00067253" w:rsidRPr="00F15AAD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C4BFFB" w14:textId="77777777" w:rsidR="00067253" w:rsidRPr="00F15AAD" w:rsidRDefault="00067253" w:rsidP="002146E2">
            <w:pPr>
              <w:tabs>
                <w:tab w:val="center" w:pos="4677"/>
                <w:tab w:val="right" w:pos="9355"/>
              </w:tabs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E54DD3" w:rsidRPr="007011FA" w14:paraId="1A1E2E02" w14:textId="77777777" w:rsidTr="00263AFF">
        <w:trPr>
          <w:trHeight w:val="206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5604FA9" w14:textId="3DF61380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Служебные гаражи (4.9)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ADCC124" w14:textId="235818A6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у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смотренных видами разрешенного испол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зования с кодами 3.0, 4.0, а также для ст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янки и хранения транспортных средств 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б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щего пользования, в том числе в депо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F5A9440" w14:textId="77777777" w:rsidR="00E54DD3" w:rsidRPr="007A3515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7A3515">
              <w:rPr>
                <w:rFonts w:ascii="Liberation Serif" w:hAnsi="Liberation Serif"/>
                <w:sz w:val="22"/>
                <w:szCs w:val="22"/>
              </w:rPr>
              <w:t>Максимальное количество этажей – 1;</w:t>
            </w:r>
          </w:p>
          <w:p w14:paraId="10F62116" w14:textId="77777777" w:rsidR="00E54DD3" w:rsidRPr="007A3515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7A3515">
              <w:rPr>
                <w:rFonts w:ascii="Liberation Serif" w:hAnsi="Liberation Serif"/>
                <w:sz w:val="22"/>
                <w:szCs w:val="22"/>
              </w:rPr>
              <w:t>Минимальный отступ от границы земельного участка и красной линии до стен зданий, строений, сооружений – 3 м;</w:t>
            </w:r>
          </w:p>
          <w:p w14:paraId="4D60078F" w14:textId="77777777" w:rsidR="00E54DD3" w:rsidRPr="007A3515" w:rsidRDefault="00E54DD3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7A3515">
              <w:rPr>
                <w:rFonts w:ascii="Liberation Serif" w:hAnsi="Liberation Serif"/>
                <w:sz w:val="22"/>
                <w:szCs w:val="22"/>
              </w:rPr>
              <w:t>Максимальный процент застройки в границах з</w:t>
            </w:r>
            <w:r w:rsidRPr="007A3515">
              <w:rPr>
                <w:rFonts w:ascii="Liberation Serif" w:hAnsi="Liberation Serif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/>
                <w:sz w:val="22"/>
                <w:szCs w:val="22"/>
              </w:rPr>
              <w:t>мельного участка – 30.</w:t>
            </w:r>
          </w:p>
          <w:p w14:paraId="03A2618E" w14:textId="780EC61F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07852662" w14:textId="77777777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  <w:tr w:rsidR="00E54DD3" w:rsidRPr="007011FA" w14:paraId="5F56E6F1" w14:textId="77777777" w:rsidTr="00263AFF">
        <w:trPr>
          <w:trHeight w:val="206"/>
        </w:trPr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FDB6C1" w14:textId="2BACAB61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58FE68" w14:textId="69ED87F5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тротуаров</w:t>
            </w:r>
            <w:proofErr w:type="gramEnd"/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пешеходных переходов, набережных, бер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говых полос водных объектов общего пол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ь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зования, скверов, бульваров, площадей, проездов, малых архитектурных форм бл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гоустройства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248BA8" w14:textId="198775D5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0EAEDB" w14:textId="77777777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23E68E29" w14:textId="77777777" w:rsidR="00067253" w:rsidRPr="002021CA" w:rsidRDefault="00067253" w:rsidP="002146E2">
      <w:pPr>
        <w:rPr>
          <w:rFonts w:ascii="Liberation Serif" w:hAnsi="Liberation Serif" w:cs="Arial"/>
          <w:sz w:val="10"/>
          <w:szCs w:val="10"/>
        </w:rPr>
      </w:pPr>
    </w:p>
    <w:p w14:paraId="5EE86FDE" w14:textId="77777777" w:rsidR="00067253" w:rsidRDefault="00067253" w:rsidP="002146E2">
      <w:pPr>
        <w:rPr>
          <w:b/>
        </w:rPr>
      </w:pPr>
      <w:r w:rsidRPr="00036426">
        <w:rPr>
          <w:b/>
        </w:rPr>
        <w:t>ЗОНА СПЕЦИАЛЬНОГО НАЗНАЧЕНИЯ, СВЯЗАННАЯ С ЗАХОРОНЕНИЯМИ (Сп</w:t>
      </w:r>
      <w:proofErr w:type="gramStart"/>
      <w:r w:rsidRPr="00036426">
        <w:rPr>
          <w:b/>
        </w:rPr>
        <w:t>1</w:t>
      </w:r>
      <w:proofErr w:type="gramEnd"/>
      <w:r w:rsidRPr="00036426">
        <w:rPr>
          <w:b/>
        </w:rPr>
        <w:t>)</w:t>
      </w:r>
    </w:p>
    <w:p w14:paraId="3CC08A8F" w14:textId="34781654" w:rsidR="008F053E" w:rsidRPr="008F053E" w:rsidRDefault="008F053E" w:rsidP="002146E2">
      <w:pPr>
        <w:jc w:val="both"/>
        <w:rPr>
          <w:rFonts w:ascii="Liberation Serif" w:hAnsi="Liberation Serif"/>
          <w:b/>
        </w:rPr>
      </w:pPr>
      <w:r w:rsidRPr="00613B69">
        <w:rPr>
          <w:rFonts w:ascii="Liberation Serif" w:hAnsi="Liberation Serif"/>
        </w:rPr>
        <w:t>Ограничения использования земельных участков и объектов капитального строите</w:t>
      </w:r>
      <w:r>
        <w:rPr>
          <w:rFonts w:ascii="Liberation Serif" w:hAnsi="Liberation Serif"/>
        </w:rPr>
        <w:t>льства, расположенных в зоне Сп</w:t>
      </w:r>
      <w:proofErr w:type="gramStart"/>
      <w:r w:rsidRPr="00613B69">
        <w:rPr>
          <w:rFonts w:ascii="Liberation Serif" w:hAnsi="Liberation Serif"/>
        </w:rPr>
        <w:t>1</w:t>
      </w:r>
      <w:proofErr w:type="gramEnd"/>
      <w:r w:rsidRPr="00613B69">
        <w:rPr>
          <w:rFonts w:ascii="Liberation Serif" w:hAnsi="Liberation Serif"/>
        </w:rPr>
        <w:t xml:space="preserve"> и попадающие в гр</w:t>
      </w:r>
      <w:r w:rsidRPr="00613B69">
        <w:rPr>
          <w:rFonts w:ascii="Liberation Serif" w:hAnsi="Liberation Serif"/>
        </w:rPr>
        <w:t>а</w:t>
      </w:r>
      <w:r w:rsidRPr="00613B69">
        <w:rPr>
          <w:rFonts w:ascii="Liberation Serif" w:hAnsi="Liberation Serif"/>
        </w:rPr>
        <w:t>ницы зон с особыми условиями использования территории, определяются Главой</w:t>
      </w:r>
      <w:r w:rsidR="004F4DEF">
        <w:rPr>
          <w:rFonts w:ascii="Liberation Serif" w:hAnsi="Liberation Serif"/>
        </w:rPr>
        <w:t xml:space="preserve"> 7 </w:t>
      </w:r>
      <w:r w:rsidRPr="00613B69">
        <w:rPr>
          <w:rFonts w:ascii="Liberation Serif" w:hAnsi="Liberation Serif"/>
        </w:rPr>
        <w:t>Правил.</w:t>
      </w:r>
    </w:p>
    <w:p w14:paraId="03BF578D" w14:textId="11BF043F" w:rsidR="001F651E" w:rsidRPr="001F651E" w:rsidRDefault="001F651E" w:rsidP="002146E2">
      <w:pPr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1. </w:t>
      </w:r>
      <w:r w:rsidR="002D660C" w:rsidRPr="00036426">
        <w:rPr>
          <w:rFonts w:ascii="Liberation Serif" w:hAnsi="Liberation Serif"/>
          <w:b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4"/>
        <w:gridCol w:w="5103"/>
        <w:gridCol w:w="3119"/>
      </w:tblGrid>
      <w:tr w:rsidR="00067253" w:rsidRPr="002D660C" w14:paraId="732FE27B" w14:textId="77777777" w:rsidTr="00263AFF">
        <w:trPr>
          <w:trHeight w:val="2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7534DF82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lastRenderedPageBreak/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086F76A4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37272129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7253" w:rsidRPr="002D660C" w14:paraId="481C4EC9" w14:textId="77777777" w:rsidTr="00263AFF">
        <w:trPr>
          <w:trHeight w:val="20"/>
          <w:tblHeader/>
        </w:trPr>
        <w:tc>
          <w:tcPr>
            <w:tcW w:w="2518" w:type="dxa"/>
            <w:tcBorders>
              <w:top w:val="single" w:sz="4" w:space="0" w:color="auto"/>
            </w:tcBorders>
            <w:vAlign w:val="center"/>
          </w:tcPr>
          <w:p w14:paraId="0F10788E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</w:t>
            </w: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с</w:t>
            </w: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пользования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05ED9A69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074951D0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22D45DB9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067253" w:rsidRPr="002D660C" w14:paraId="107DE84F" w14:textId="77777777" w:rsidTr="00263AFF">
        <w:tc>
          <w:tcPr>
            <w:tcW w:w="2518" w:type="dxa"/>
            <w:vAlign w:val="center"/>
          </w:tcPr>
          <w:p w14:paraId="010740ED" w14:textId="261F7408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Ритуальная деятел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 xml:space="preserve">ность </w:t>
            </w:r>
            <w:r w:rsidR="002D660C" w:rsidRPr="007A3515">
              <w:rPr>
                <w:rFonts w:ascii="Liberation Serif" w:hAnsi="Liberation Serif" w:cs="Arial"/>
                <w:sz w:val="22"/>
                <w:szCs w:val="22"/>
              </w:rPr>
              <w:t>(12.1)</w:t>
            </w:r>
          </w:p>
        </w:tc>
        <w:tc>
          <w:tcPr>
            <w:tcW w:w="4394" w:type="dxa"/>
            <w:vAlign w:val="center"/>
          </w:tcPr>
          <w:p w14:paraId="0E5277A7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 кладбищ, крематориев и мест захоронения;</w:t>
            </w:r>
          </w:p>
          <w:p w14:paraId="0CC4F3F3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 соответствующих культовых сооружений</w:t>
            </w:r>
          </w:p>
        </w:tc>
        <w:tc>
          <w:tcPr>
            <w:tcW w:w="5103" w:type="dxa"/>
            <w:vAlign w:val="center"/>
          </w:tcPr>
          <w:p w14:paraId="1F762E00" w14:textId="77777777" w:rsidR="008F053E" w:rsidRPr="007A3515" w:rsidRDefault="008F053E" w:rsidP="002146E2">
            <w:pPr>
              <w:rPr>
                <w:rFonts w:ascii="Liberation Serif" w:hAnsi="Liberation Serif"/>
                <w:sz w:val="22"/>
                <w:szCs w:val="22"/>
              </w:rPr>
            </w:pPr>
            <w:r w:rsidRPr="007A3515">
              <w:rPr>
                <w:rFonts w:ascii="Liberation Serif" w:hAnsi="Liberation Serif"/>
                <w:sz w:val="22"/>
                <w:szCs w:val="22"/>
              </w:rPr>
              <w:t>Максимальная площадь земельных участков – 40 га;</w:t>
            </w:r>
          </w:p>
          <w:p w14:paraId="13CF6E20" w14:textId="77777777" w:rsidR="008F053E" w:rsidRPr="007A3515" w:rsidRDefault="008F053E" w:rsidP="002146E2">
            <w:pPr>
              <w:autoSpaceDE w:val="0"/>
              <w:autoSpaceDN w:val="0"/>
              <w:adjustRightInd w:val="0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Максимальный процент застройки в границах з</w:t>
            </w: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е</w:t>
            </w: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мельного участка - не подлежат установлению.</w:t>
            </w:r>
          </w:p>
          <w:p w14:paraId="17C076FA" w14:textId="3C64B19E" w:rsidR="008F053E" w:rsidRPr="007A3515" w:rsidRDefault="008F053E" w:rsidP="002146E2">
            <w:pPr>
              <w:autoSpaceDE w:val="0"/>
              <w:autoSpaceDN w:val="0"/>
              <w:adjustRightInd w:val="0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Предельные (минимальные и (или) максимальные) размеры земельных участков определяются в соо</w:t>
            </w: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т</w:t>
            </w: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ветствии с местными нормативами градостро</w:t>
            </w: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и</w:t>
            </w: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 xml:space="preserve">тельного проектирования сельского поселения </w:t>
            </w:r>
            <w:proofErr w:type="spellStart"/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Усть-Юган</w:t>
            </w:r>
            <w:proofErr w:type="spellEnd"/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.</w:t>
            </w:r>
          </w:p>
          <w:p w14:paraId="4DA114E2" w14:textId="1FBA1F02" w:rsidR="008F053E" w:rsidRPr="007A3515" w:rsidRDefault="008F053E" w:rsidP="002146E2">
            <w:pPr>
              <w:autoSpaceDE w:val="0"/>
              <w:autoSpaceDN w:val="0"/>
              <w:adjustRightInd w:val="0"/>
              <w:rPr>
                <w:rFonts w:ascii="Liberation Serif" w:eastAsia="Calibri" w:hAnsi="Liberation Serif"/>
                <w:sz w:val="22"/>
                <w:szCs w:val="22"/>
                <w:lang w:eastAsia="en-US"/>
              </w:rPr>
            </w:pP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Минимальные отступы от границ земельных участков - определяются в соответствии с местн</w:t>
            </w: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ы</w:t>
            </w: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ми нормативами градостроительного проектиров</w:t>
            </w: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а</w:t>
            </w:r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 xml:space="preserve">ния сельского поселения </w:t>
            </w:r>
            <w:proofErr w:type="spellStart"/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Усть-Юган</w:t>
            </w:r>
            <w:proofErr w:type="spellEnd"/>
            <w:r w:rsidRPr="007A3515">
              <w:rPr>
                <w:rFonts w:ascii="Liberation Serif" w:eastAsia="Calibri" w:hAnsi="Liberation Serif"/>
                <w:sz w:val="22"/>
                <w:szCs w:val="22"/>
                <w:lang w:eastAsia="en-US"/>
              </w:rPr>
              <w:t>.</w:t>
            </w:r>
          </w:p>
          <w:p w14:paraId="0455AE22" w14:textId="37AB078E" w:rsidR="00067253" w:rsidRPr="007A3515" w:rsidRDefault="008F053E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eastAsia="Calibri" w:hAnsi="Liberation Serif"/>
                <w:bCs/>
                <w:sz w:val="22"/>
                <w:szCs w:val="22"/>
                <w:lang w:eastAsia="en-US"/>
              </w:rPr>
              <w:t>Предельное количество этажей, предельная высота зданий, строений, сооружений не подлежит уст</w:t>
            </w:r>
            <w:r w:rsidRPr="007A3515">
              <w:rPr>
                <w:rFonts w:ascii="Liberation Serif" w:eastAsia="Calibri" w:hAnsi="Liberation Serif"/>
                <w:bCs/>
                <w:sz w:val="22"/>
                <w:szCs w:val="22"/>
                <w:lang w:eastAsia="en-US"/>
              </w:rPr>
              <w:t>а</w:t>
            </w:r>
            <w:r w:rsidRPr="007A3515">
              <w:rPr>
                <w:rFonts w:ascii="Liberation Serif" w:eastAsia="Calibri" w:hAnsi="Liberation Serif"/>
                <w:bCs/>
                <w:sz w:val="22"/>
                <w:szCs w:val="22"/>
                <w:lang w:eastAsia="en-US"/>
              </w:rPr>
              <w:t>новлению.</w:t>
            </w:r>
          </w:p>
        </w:tc>
        <w:tc>
          <w:tcPr>
            <w:tcW w:w="3119" w:type="dxa"/>
            <w:vAlign w:val="center"/>
          </w:tcPr>
          <w:p w14:paraId="6606086B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Использование земельных участков осуществлять в с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ответствии с требованиями Федерального закона от 12.01.1996 №8 «О погребении и похоронном деле», Пост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новления Главного госуда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ственного санитарного врача РФ от 28.06.2011 №84 «Об утверждении СанПиН 2.1.2882-11 «Гигиенические требования к размещению, устройству и содержанию кладбищ, зданий и сооруж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ний похоронного назначения»</w:t>
            </w:r>
          </w:p>
        </w:tc>
      </w:tr>
      <w:tr w:rsidR="00067253" w:rsidRPr="002D660C" w14:paraId="3E623108" w14:textId="77777777" w:rsidTr="00263AFF">
        <w:tc>
          <w:tcPr>
            <w:tcW w:w="2518" w:type="dxa"/>
            <w:vAlign w:val="center"/>
          </w:tcPr>
          <w:p w14:paraId="4945E6B4" w14:textId="0BD77A6C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Специальная деятел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ь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ность</w:t>
            </w:r>
            <w:r w:rsidR="002D660C" w:rsidRPr="007A3515">
              <w:rPr>
                <w:rFonts w:ascii="Liberation Serif" w:hAnsi="Liberation Serif" w:cs="Arial"/>
                <w:sz w:val="22"/>
                <w:szCs w:val="22"/>
              </w:rPr>
              <w:t xml:space="preserve"> (12.2)</w:t>
            </w:r>
          </w:p>
        </w:tc>
        <w:tc>
          <w:tcPr>
            <w:tcW w:w="4394" w:type="dxa"/>
            <w:vAlign w:val="center"/>
          </w:tcPr>
          <w:p w14:paraId="19B07696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proofErr w:type="gramStart"/>
            <w:r w:rsidRPr="007A3515">
              <w:rPr>
                <w:rFonts w:ascii="Liberation Serif" w:hAnsi="Liberation Serif" w:cs="Arial"/>
                <w:sz w:val="22"/>
                <w:szCs w:val="22"/>
              </w:rPr>
              <w:t>Размещение, хранение, захоронение, утил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зация, накопление, обработка, обезвреж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вание отходов производства и потребления, медицинских отходов, биологических отх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дов, радиоактивных отходов, веществ, ра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з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рушающих озоновый слой, а также разм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щение объектов размещения отходов, зах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ронения, хранения, обезвреживания таких отходов (скотомогильников, мусоросжиг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тельных и мусороперерабатывающих зав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дов, полигонов по захоронению и сорт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и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5103" w:type="dxa"/>
            <w:vAlign w:val="center"/>
          </w:tcPr>
          <w:p w14:paraId="21C22140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Предельные (минимальные и (или) максимальные) размеры земельных участков, предельные параме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ры разрешенного строительства, реконструкции объектов капитального строительства не подлежат установлению</w:t>
            </w:r>
          </w:p>
        </w:tc>
        <w:tc>
          <w:tcPr>
            <w:tcW w:w="3119" w:type="dxa"/>
            <w:vAlign w:val="center"/>
          </w:tcPr>
          <w:p w14:paraId="2F82560A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Использование земельных участков осуществлять в с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ответствии с требованиями «СП 2.1.7.1038-01. 2.1.7. По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ч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ва, очистка населенных мест, отходы производства и п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требления, санитарная охрана почвы. Гигиенические треб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о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вания к устройству и соде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р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жанию полигонов для твердых бытовых отходов. Санитарные правила».</w:t>
            </w:r>
          </w:p>
          <w:p w14:paraId="362B838B" w14:textId="77777777" w:rsidR="00067253" w:rsidRPr="007A3515" w:rsidRDefault="0006725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 xml:space="preserve">Запрещается </w:t>
            </w:r>
            <w:proofErr w:type="gramStart"/>
            <w:r w:rsidRPr="007A3515">
              <w:rPr>
                <w:rFonts w:ascii="Liberation Serif" w:hAnsi="Liberation Serif" w:cs="Arial"/>
                <w:sz w:val="22"/>
                <w:szCs w:val="22"/>
              </w:rPr>
              <w:t>захороненные</w:t>
            </w:r>
            <w:proofErr w:type="gramEnd"/>
            <w:r w:rsidRPr="007A3515">
              <w:rPr>
                <w:rFonts w:ascii="Liberation Serif" w:hAnsi="Liberation Serif" w:cs="Arial"/>
                <w:sz w:val="22"/>
                <w:szCs w:val="22"/>
              </w:rPr>
              <w:t xml:space="preserve"> отходов в границах населе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sz w:val="22"/>
                <w:szCs w:val="22"/>
              </w:rPr>
              <w:t>ных пунктов</w:t>
            </w:r>
          </w:p>
        </w:tc>
      </w:tr>
      <w:tr w:rsidR="00E54DD3" w:rsidRPr="002D660C" w14:paraId="1B7479FB" w14:textId="77777777" w:rsidTr="00263AFF">
        <w:tc>
          <w:tcPr>
            <w:tcW w:w="25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7FFC8F6" w14:textId="65BB57F3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3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CD6308" w14:textId="66ACAA7A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тротуаров</w:t>
            </w:r>
            <w:proofErr w:type="gramEnd"/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пешеходных переходов, набережных, бер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говых полос водных объектов общего пол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ь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зования, скверов, бульваров, площадей, проездов, малых архитектурных форм бл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гоустройства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45CDF56" w14:textId="049E06BF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lastRenderedPageBreak/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9F086E8" w14:textId="77777777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4507E371" w14:textId="54EACF51" w:rsidR="007A3515" w:rsidRPr="00036426" w:rsidRDefault="004F669A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lastRenderedPageBreak/>
        <w:t>2. Условно разрешённые виды и параметры использования земельных участков и объектов капитального строительства</w:t>
      </w:r>
      <w:r w:rsidR="007A3515">
        <w:rPr>
          <w:rFonts w:ascii="Liberation Serif" w:hAnsi="Liberation Serif"/>
          <w:b/>
        </w:rPr>
        <w:t xml:space="preserve"> не уст</w:t>
      </w:r>
      <w:r w:rsidR="007A3515">
        <w:rPr>
          <w:rFonts w:ascii="Liberation Serif" w:hAnsi="Liberation Serif"/>
          <w:b/>
        </w:rPr>
        <w:t>а</w:t>
      </w:r>
      <w:r w:rsidR="007A3515">
        <w:rPr>
          <w:rFonts w:ascii="Liberation Serif" w:hAnsi="Liberation Serif"/>
          <w:b/>
        </w:rPr>
        <w:t>новлены.</w:t>
      </w:r>
    </w:p>
    <w:p w14:paraId="30B98A19" w14:textId="58F3BF44" w:rsidR="004F669A" w:rsidRPr="00036426" w:rsidRDefault="004F669A" w:rsidP="002021CA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 xml:space="preserve">3. Вспомогательные виды и параметры разрешённого использования земельных участков и объектов капитального строительства: 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394"/>
        <w:gridCol w:w="5103"/>
        <w:gridCol w:w="3119"/>
      </w:tblGrid>
      <w:tr w:rsidR="00586893" w:rsidRPr="00586893" w14:paraId="1354D51E" w14:textId="77777777" w:rsidTr="00263AFF">
        <w:trPr>
          <w:trHeight w:val="2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6717FBD0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1E2448B6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7106220A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586893" w:rsidRPr="00586893" w14:paraId="272C5105" w14:textId="77777777" w:rsidTr="00263AFF">
        <w:trPr>
          <w:trHeight w:val="20"/>
          <w:tblHeader/>
        </w:trPr>
        <w:tc>
          <w:tcPr>
            <w:tcW w:w="2518" w:type="dxa"/>
            <w:tcBorders>
              <w:top w:val="single" w:sz="4" w:space="0" w:color="auto"/>
            </w:tcBorders>
            <w:vAlign w:val="center"/>
          </w:tcPr>
          <w:p w14:paraId="3880A090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Наименование вида и</w:t>
            </w: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с</w:t>
            </w: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пользования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14:paraId="399C84C9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  <w:szCs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449EF001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206A402A" w14:textId="77777777" w:rsidR="00067253" w:rsidRPr="007A3515" w:rsidRDefault="00067253" w:rsidP="002146E2">
            <w:pPr>
              <w:jc w:val="center"/>
              <w:rPr>
                <w:rFonts w:ascii="Liberation Serif" w:hAnsi="Liberation Serif" w:cs="Arial"/>
                <w:b/>
                <w:sz w:val="20"/>
                <w:szCs w:val="20"/>
              </w:rPr>
            </w:pPr>
          </w:p>
        </w:tc>
      </w:tr>
      <w:tr w:rsidR="00E54DD3" w:rsidRPr="00586893" w14:paraId="00A3DE3A" w14:textId="77777777" w:rsidTr="00263AFF">
        <w:trPr>
          <w:trHeight w:val="206"/>
        </w:trPr>
        <w:tc>
          <w:tcPr>
            <w:tcW w:w="2518" w:type="dxa"/>
            <w:vAlign w:val="center"/>
          </w:tcPr>
          <w:p w14:paraId="6A2CE469" w14:textId="5CC66DF8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394" w:type="dxa"/>
            <w:vAlign w:val="center"/>
          </w:tcPr>
          <w:p w14:paraId="574387CE" w14:textId="6885A777" w:rsidR="00E54DD3" w:rsidRPr="007A3515" w:rsidRDefault="00E54DD3" w:rsidP="002146E2">
            <w:pPr>
              <w:rPr>
                <w:rFonts w:ascii="Liberation Serif" w:hAnsi="Liberation Serif" w:cs="Arial"/>
                <w:bCs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тротуаров</w:t>
            </w:r>
            <w:proofErr w:type="gramEnd"/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пешеходных переходов, набережных, бер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говых полос водных объектов общего пол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ь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зования, скверов, бульваров, площадей, проездов, малых архитектурных форм бл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гоустройства</w:t>
            </w:r>
          </w:p>
        </w:tc>
        <w:tc>
          <w:tcPr>
            <w:tcW w:w="5103" w:type="dxa"/>
            <w:vAlign w:val="center"/>
          </w:tcPr>
          <w:p w14:paraId="54BDC6BF" w14:textId="5F243441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vAlign w:val="center"/>
          </w:tcPr>
          <w:p w14:paraId="0F7E7038" w14:textId="77777777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29910E4B" w14:textId="77777777" w:rsidR="00067253" w:rsidRPr="00665CBB" w:rsidRDefault="00067253" w:rsidP="002146E2">
      <w:pPr>
        <w:rPr>
          <w:rFonts w:ascii="Liberation Serif" w:hAnsi="Liberation Serif" w:cs="Arial"/>
          <w:b/>
          <w:sz w:val="10"/>
          <w:szCs w:val="10"/>
          <w:u w:val="single"/>
        </w:rPr>
      </w:pPr>
    </w:p>
    <w:p w14:paraId="0F219A85" w14:textId="3FFF3430" w:rsidR="007A3515" w:rsidRDefault="007A3515" w:rsidP="002146E2">
      <w:pPr>
        <w:rPr>
          <w:rFonts w:ascii="Liberation Serif" w:hAnsi="Liberation Serif"/>
          <w:b/>
        </w:rPr>
      </w:pPr>
      <w:r w:rsidRPr="007A3515">
        <w:rPr>
          <w:rFonts w:ascii="Liberation Serif" w:hAnsi="Liberation Serif" w:cs="Arial"/>
          <w:b/>
          <w:szCs w:val="26"/>
        </w:rPr>
        <w:t>Зона транспортной инфраструктуры, предназначенная под размещение улично-дорожной сети</w:t>
      </w:r>
      <w:r w:rsidRPr="007A3515">
        <w:rPr>
          <w:rFonts w:ascii="Liberation Serif" w:hAnsi="Liberation Serif"/>
          <w:b/>
        </w:rPr>
        <w:t xml:space="preserve"> (Т</w:t>
      </w:r>
      <w:proofErr w:type="gramStart"/>
      <w:r w:rsidRPr="007A3515">
        <w:rPr>
          <w:rFonts w:ascii="Liberation Serif" w:hAnsi="Liberation Serif"/>
          <w:b/>
        </w:rPr>
        <w:t>2</w:t>
      </w:r>
      <w:proofErr w:type="gramEnd"/>
      <w:r w:rsidRPr="007A3515">
        <w:rPr>
          <w:rFonts w:ascii="Liberation Serif" w:hAnsi="Liberation Serif"/>
          <w:b/>
        </w:rPr>
        <w:t>)</w:t>
      </w:r>
    </w:p>
    <w:p w14:paraId="717349D2" w14:textId="7AEA73FB" w:rsidR="007A3515" w:rsidRPr="007A3515" w:rsidRDefault="007A3515" w:rsidP="002146E2">
      <w:pPr>
        <w:jc w:val="both"/>
        <w:rPr>
          <w:rFonts w:ascii="Liberation Serif" w:hAnsi="Liberation Serif"/>
        </w:rPr>
      </w:pPr>
      <w:r w:rsidRPr="00613B69">
        <w:rPr>
          <w:rFonts w:ascii="Liberation Serif" w:hAnsi="Liberation Serif"/>
        </w:rPr>
        <w:t>Ограничения использования земельных участков и объектов капитального строите</w:t>
      </w:r>
      <w:r>
        <w:rPr>
          <w:rFonts w:ascii="Liberation Serif" w:hAnsi="Liberation Serif"/>
        </w:rPr>
        <w:t>льства, расположенных в зоне Т</w:t>
      </w:r>
      <w:proofErr w:type="gramStart"/>
      <w:r>
        <w:rPr>
          <w:rFonts w:ascii="Liberation Serif" w:hAnsi="Liberation Serif"/>
        </w:rPr>
        <w:t>2</w:t>
      </w:r>
      <w:proofErr w:type="gramEnd"/>
      <w:r w:rsidRPr="00613B69">
        <w:rPr>
          <w:rFonts w:ascii="Liberation Serif" w:hAnsi="Liberation Serif"/>
        </w:rPr>
        <w:t xml:space="preserve"> и попадающие в гран</w:t>
      </w:r>
      <w:r w:rsidRPr="00613B69">
        <w:rPr>
          <w:rFonts w:ascii="Liberation Serif" w:hAnsi="Liberation Serif"/>
        </w:rPr>
        <w:t>и</w:t>
      </w:r>
      <w:r w:rsidRPr="00613B69">
        <w:rPr>
          <w:rFonts w:ascii="Liberation Serif" w:hAnsi="Liberation Serif"/>
        </w:rPr>
        <w:t xml:space="preserve">цы зон с особыми условиями использования территории, определяются Главой </w:t>
      </w:r>
      <w:r w:rsidR="004F4DEF">
        <w:rPr>
          <w:rFonts w:ascii="Liberation Serif" w:hAnsi="Liberation Serif"/>
        </w:rPr>
        <w:t>7</w:t>
      </w:r>
      <w:r w:rsidRPr="00613B69">
        <w:rPr>
          <w:rFonts w:ascii="Liberation Serif" w:hAnsi="Liberation Serif"/>
        </w:rPr>
        <w:t xml:space="preserve"> Правил.</w:t>
      </w:r>
    </w:p>
    <w:p w14:paraId="368F4B1F" w14:textId="1731A4A7" w:rsidR="00665CBB" w:rsidRPr="001F651E" w:rsidRDefault="00665CBB" w:rsidP="002146E2">
      <w:pPr>
        <w:rPr>
          <w:rFonts w:ascii="Liberation Serif" w:hAnsi="Liberation Serif"/>
          <w:b/>
        </w:rPr>
      </w:pPr>
      <w:r>
        <w:rPr>
          <w:rFonts w:ascii="Liberation Serif" w:hAnsi="Liberation Serif"/>
          <w:b/>
        </w:rPr>
        <w:t xml:space="preserve">1. </w:t>
      </w:r>
      <w:r w:rsidRPr="00036426">
        <w:rPr>
          <w:rFonts w:ascii="Liberation Serif" w:hAnsi="Liberation Serif"/>
          <w:b/>
        </w:rPr>
        <w:t>Основные виды и параметры разрешённого использования земельных участков и объектов капитального строительства</w:t>
      </w:r>
    </w:p>
    <w:tbl>
      <w:tblPr>
        <w:tblW w:w="151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4536"/>
        <w:gridCol w:w="5103"/>
        <w:gridCol w:w="3119"/>
      </w:tblGrid>
      <w:tr w:rsidR="00665CBB" w:rsidRPr="002D660C" w14:paraId="01C9998F" w14:textId="77777777" w:rsidTr="00263AFF">
        <w:trPr>
          <w:trHeight w:val="20"/>
          <w:tblHeader/>
        </w:trPr>
        <w:tc>
          <w:tcPr>
            <w:tcW w:w="6912" w:type="dxa"/>
            <w:gridSpan w:val="2"/>
            <w:tcBorders>
              <w:bottom w:val="single" w:sz="4" w:space="0" w:color="auto"/>
            </w:tcBorders>
            <w:vAlign w:val="center"/>
          </w:tcPr>
          <w:p w14:paraId="3241AF1E" w14:textId="77777777" w:rsidR="00665CBB" w:rsidRPr="007A3515" w:rsidRDefault="00665CBB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</w:rPr>
              <w:t>Виды использования</w:t>
            </w:r>
          </w:p>
        </w:tc>
        <w:tc>
          <w:tcPr>
            <w:tcW w:w="5103" w:type="dxa"/>
            <w:vMerge w:val="restart"/>
            <w:vAlign w:val="center"/>
          </w:tcPr>
          <w:p w14:paraId="1CE7D6FC" w14:textId="77777777" w:rsidR="00665CBB" w:rsidRPr="007A3515" w:rsidRDefault="00665CBB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</w:rPr>
              <w:t>Параметры разрешенного использования</w:t>
            </w:r>
          </w:p>
        </w:tc>
        <w:tc>
          <w:tcPr>
            <w:tcW w:w="3119" w:type="dxa"/>
            <w:vMerge w:val="restart"/>
            <w:vAlign w:val="center"/>
          </w:tcPr>
          <w:p w14:paraId="052F4729" w14:textId="77777777" w:rsidR="00665CBB" w:rsidRPr="007A3515" w:rsidRDefault="00665CBB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665CBB" w:rsidRPr="002D660C" w14:paraId="74B0B7A4" w14:textId="77777777" w:rsidTr="00263AFF">
        <w:trPr>
          <w:trHeight w:val="20"/>
          <w:tblHeader/>
        </w:trPr>
        <w:tc>
          <w:tcPr>
            <w:tcW w:w="2376" w:type="dxa"/>
            <w:tcBorders>
              <w:top w:val="single" w:sz="4" w:space="0" w:color="auto"/>
            </w:tcBorders>
            <w:vAlign w:val="center"/>
          </w:tcPr>
          <w:p w14:paraId="2E14B620" w14:textId="77777777" w:rsidR="00665CBB" w:rsidRPr="007A3515" w:rsidRDefault="00665CBB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</w:rPr>
              <w:t>Наименование вида использования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6B9BC5C9" w14:textId="77777777" w:rsidR="00665CBB" w:rsidRPr="007A3515" w:rsidRDefault="00665CBB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  <w:r w:rsidRPr="007A3515">
              <w:rPr>
                <w:rFonts w:ascii="Liberation Serif" w:hAnsi="Liberation Serif" w:cs="Arial"/>
                <w:b/>
                <w:sz w:val="20"/>
              </w:rPr>
              <w:t>Описание вида использования</w:t>
            </w:r>
          </w:p>
        </w:tc>
        <w:tc>
          <w:tcPr>
            <w:tcW w:w="5103" w:type="dxa"/>
            <w:vMerge/>
            <w:vAlign w:val="center"/>
          </w:tcPr>
          <w:p w14:paraId="51FFB0E5" w14:textId="77777777" w:rsidR="00665CBB" w:rsidRPr="007A3515" w:rsidRDefault="00665CBB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  <w:tc>
          <w:tcPr>
            <w:tcW w:w="3119" w:type="dxa"/>
            <w:vMerge/>
            <w:vAlign w:val="center"/>
          </w:tcPr>
          <w:p w14:paraId="59322B37" w14:textId="77777777" w:rsidR="00665CBB" w:rsidRPr="007A3515" w:rsidRDefault="00665CBB" w:rsidP="002146E2">
            <w:pPr>
              <w:jc w:val="center"/>
              <w:rPr>
                <w:rFonts w:ascii="Liberation Serif" w:hAnsi="Liberation Serif" w:cs="Arial"/>
                <w:b/>
                <w:sz w:val="20"/>
              </w:rPr>
            </w:pPr>
          </w:p>
        </w:tc>
      </w:tr>
      <w:tr w:rsidR="00E54DD3" w:rsidRPr="002D660C" w14:paraId="418073DE" w14:textId="77777777" w:rsidTr="00263AFF"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2E1C09" w14:textId="77777777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F65211" w14:textId="0FAB9DAB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Размещение объектов улично-дорожной сети, автомобильных дорог и </w:t>
            </w:r>
            <w:proofErr w:type="gramStart"/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пешеходных троту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ров</w:t>
            </w:r>
            <w:proofErr w:type="gramEnd"/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 xml:space="preserve"> в границах населенных пунктов, пеш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е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ходных переходов, набережных, береговых полос водных объектов общего пользования, скверов, бульваров, площадей, проездов, м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а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лых архитектурных форм благоустройства</w:t>
            </w:r>
          </w:p>
        </w:tc>
        <w:tc>
          <w:tcPr>
            <w:tcW w:w="51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AB75D59" w14:textId="4D8A59EC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Предельные (минимальные и (или) максимальные) размеры земельных участков, иные предельные параметры разрешенного строительства, реко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н</w:t>
            </w:r>
            <w:r w:rsidRPr="007A3515">
              <w:rPr>
                <w:rFonts w:ascii="Liberation Serif" w:hAnsi="Liberation Serif" w:cs="Arial"/>
                <w:bCs/>
                <w:sz w:val="22"/>
                <w:szCs w:val="22"/>
              </w:rPr>
              <w:t>струкции объектов капитального строительства не подлежат установлению.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84ECE1" w14:textId="77777777" w:rsidR="00E54DD3" w:rsidRPr="007A3515" w:rsidRDefault="00E54DD3" w:rsidP="002146E2">
            <w:pPr>
              <w:rPr>
                <w:rFonts w:ascii="Liberation Serif" w:hAnsi="Liberation Serif" w:cs="Arial"/>
                <w:sz w:val="22"/>
                <w:szCs w:val="22"/>
              </w:rPr>
            </w:pPr>
          </w:p>
        </w:tc>
      </w:tr>
    </w:tbl>
    <w:p w14:paraId="509A771B" w14:textId="36217DF9" w:rsidR="00665CBB" w:rsidRPr="00036426" w:rsidRDefault="00665CBB" w:rsidP="002146E2">
      <w:pPr>
        <w:rPr>
          <w:rFonts w:ascii="Liberation Serif" w:hAnsi="Liberation Serif"/>
          <w:b/>
        </w:rPr>
      </w:pPr>
      <w:r w:rsidRPr="00036426">
        <w:rPr>
          <w:rFonts w:ascii="Liberation Serif" w:hAnsi="Liberation Serif"/>
          <w:b/>
        </w:rPr>
        <w:t>2. Условно разрешённые виды и параметры использования земельных участков и объек</w:t>
      </w:r>
      <w:r w:rsidR="007A3515">
        <w:rPr>
          <w:rFonts w:ascii="Liberation Serif" w:hAnsi="Liberation Serif"/>
          <w:b/>
        </w:rPr>
        <w:t>тов капитального строительства не уст</w:t>
      </w:r>
      <w:r w:rsidR="007A3515">
        <w:rPr>
          <w:rFonts w:ascii="Liberation Serif" w:hAnsi="Liberation Serif"/>
          <w:b/>
        </w:rPr>
        <w:t>а</w:t>
      </w:r>
      <w:r w:rsidR="007A3515">
        <w:rPr>
          <w:rFonts w:ascii="Liberation Serif" w:hAnsi="Liberation Serif"/>
          <w:b/>
        </w:rPr>
        <w:t>новлены.</w:t>
      </w:r>
    </w:p>
    <w:p w14:paraId="1225DCEC" w14:textId="77777777" w:rsidR="007A3515" w:rsidRDefault="007A3515" w:rsidP="002146E2">
      <w:pPr>
        <w:rPr>
          <w:rFonts w:ascii="Liberation Serif" w:hAnsi="Liberation Serif"/>
          <w:b/>
        </w:rPr>
      </w:pPr>
    </w:p>
    <w:p w14:paraId="28158E49" w14:textId="5B6E57AB" w:rsidR="00665CBB" w:rsidRPr="00665CBB" w:rsidRDefault="00665CBB" w:rsidP="002146E2">
      <w:pPr>
        <w:rPr>
          <w:rFonts w:ascii="Liberation Serif" w:hAnsi="Liberation Serif"/>
          <w:b/>
        </w:rPr>
        <w:sectPr w:rsidR="00665CBB" w:rsidRPr="00665CBB" w:rsidSect="004440F7">
          <w:pgSz w:w="16840" w:h="11907" w:orient="landscape" w:code="9"/>
          <w:pgMar w:top="567" w:right="1134" w:bottom="709" w:left="1134" w:header="709" w:footer="709" w:gutter="0"/>
          <w:cols w:space="708"/>
          <w:titlePg/>
          <w:docGrid w:linePitch="360"/>
        </w:sectPr>
      </w:pPr>
      <w:r w:rsidRPr="00036426">
        <w:rPr>
          <w:rFonts w:ascii="Liberation Serif" w:hAnsi="Liberation Serif"/>
          <w:b/>
        </w:rPr>
        <w:lastRenderedPageBreak/>
        <w:t>3. Вспомогательные виды и параметры разрешённого использования земельных участков и объек</w:t>
      </w:r>
      <w:r>
        <w:rPr>
          <w:rFonts w:ascii="Liberation Serif" w:hAnsi="Liberation Serif"/>
          <w:b/>
        </w:rPr>
        <w:t>тов капитального строительства</w:t>
      </w:r>
      <w:r w:rsidR="007A3515" w:rsidRPr="007A3515">
        <w:rPr>
          <w:rFonts w:ascii="Liberation Serif" w:hAnsi="Liberation Serif"/>
          <w:b/>
        </w:rPr>
        <w:t xml:space="preserve"> </w:t>
      </w:r>
      <w:r w:rsidR="007A3515">
        <w:rPr>
          <w:rFonts w:ascii="Liberation Serif" w:hAnsi="Liberation Serif"/>
          <w:b/>
        </w:rPr>
        <w:t>не установлены.</w:t>
      </w:r>
    </w:p>
    <w:p w14:paraId="7B773040" w14:textId="257C787E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b/>
          <w:sz w:val="22"/>
          <w:szCs w:val="22"/>
        </w:rPr>
      </w:pPr>
      <w:r w:rsidRPr="007A3515">
        <w:rPr>
          <w:rFonts w:ascii="Liberation Serif" w:hAnsi="Liberation Serif"/>
          <w:b/>
          <w:sz w:val="22"/>
          <w:szCs w:val="22"/>
        </w:rPr>
        <w:lastRenderedPageBreak/>
        <w:t>Требования к архитектурному облику многоквартирных жилых домов:</w:t>
      </w:r>
    </w:p>
    <w:p w14:paraId="548C1A5C" w14:textId="7298FA78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зависимость и связь с историей общества и города в данной местности;</w:t>
      </w:r>
    </w:p>
    <w:p w14:paraId="1DDC12A4" w14:textId="71CDCA6C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использование для создания архитектурно-художественного образа здания современных, долг</w:t>
      </w:r>
      <w:r w:rsidRPr="007A3515">
        <w:rPr>
          <w:rFonts w:ascii="Liberation Serif" w:hAnsi="Liberation Serif"/>
          <w:sz w:val="22"/>
          <w:szCs w:val="22"/>
        </w:rPr>
        <w:t>о</w:t>
      </w:r>
      <w:r w:rsidRPr="007A3515">
        <w:rPr>
          <w:rFonts w:ascii="Liberation Serif" w:hAnsi="Liberation Serif"/>
          <w:sz w:val="22"/>
          <w:szCs w:val="22"/>
        </w:rPr>
        <w:t>вечных строительных материалов;</w:t>
      </w:r>
    </w:p>
    <w:p w14:paraId="1EC3E18A" w14:textId="7EDB8299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применение для стеновых панелей и оконных заполнений алюминия, нержавеющей стали, ме</w:t>
      </w:r>
      <w:r w:rsidRPr="007A3515">
        <w:rPr>
          <w:rFonts w:ascii="Liberation Serif" w:hAnsi="Liberation Serif"/>
          <w:sz w:val="22"/>
          <w:szCs w:val="22"/>
        </w:rPr>
        <w:t>д</w:t>
      </w:r>
      <w:r w:rsidRPr="007A3515">
        <w:rPr>
          <w:rFonts w:ascii="Liberation Serif" w:hAnsi="Liberation Serif"/>
          <w:sz w:val="22"/>
          <w:szCs w:val="22"/>
        </w:rPr>
        <w:t>ных сплавов, эмалей, стекла, пластиков и других новых материалов;</w:t>
      </w:r>
    </w:p>
    <w:p w14:paraId="5BB03B4E" w14:textId="462E210A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при введении цвета предпочтение отдавать естественным цветам различных материалов.</w:t>
      </w:r>
    </w:p>
    <w:p w14:paraId="12E006D1" w14:textId="72B66767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архитектурный облик должен в первую очередь отражать назначение здания, его функционал</w:t>
      </w:r>
      <w:r w:rsidRPr="007A3515">
        <w:rPr>
          <w:rFonts w:ascii="Liberation Serif" w:hAnsi="Liberation Serif"/>
          <w:sz w:val="22"/>
          <w:szCs w:val="22"/>
        </w:rPr>
        <w:t>ь</w:t>
      </w:r>
      <w:r w:rsidRPr="007A3515">
        <w:rPr>
          <w:rFonts w:ascii="Liberation Serif" w:hAnsi="Liberation Serif"/>
          <w:sz w:val="22"/>
          <w:szCs w:val="22"/>
        </w:rPr>
        <w:t>ную структуру, организацию внутренних пространств, связь с внешней средой, замкнутость или откр</w:t>
      </w:r>
      <w:r w:rsidRPr="007A3515">
        <w:rPr>
          <w:rFonts w:ascii="Liberation Serif" w:hAnsi="Liberation Serif"/>
          <w:sz w:val="22"/>
          <w:szCs w:val="22"/>
        </w:rPr>
        <w:t>ы</w:t>
      </w:r>
      <w:r w:rsidRPr="007A3515">
        <w:rPr>
          <w:rFonts w:ascii="Liberation Serif" w:hAnsi="Liberation Serif"/>
          <w:sz w:val="22"/>
          <w:szCs w:val="22"/>
        </w:rPr>
        <w:t>тость во внешнее пространство;</w:t>
      </w:r>
    </w:p>
    <w:p w14:paraId="37722D7C" w14:textId="5AA9D466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proofErr w:type="gramStart"/>
      <w:r w:rsidRPr="007A3515">
        <w:rPr>
          <w:rFonts w:ascii="Liberation Serif" w:hAnsi="Liberation Serif"/>
          <w:sz w:val="22"/>
          <w:szCs w:val="22"/>
        </w:rPr>
        <w:t>- архитектурный облик должен отражать климатические особенности региона (световой климат, направления преобладающих ветров в разное время года, низкие температуры воздуха и снегозаносы в северных районах, высокие температуры – в южных).</w:t>
      </w:r>
      <w:proofErr w:type="gramEnd"/>
    </w:p>
    <w:p w14:paraId="3247B24F" w14:textId="4046422B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разнообразие формы и материалов;</w:t>
      </w:r>
    </w:p>
    <w:p w14:paraId="03904663" w14:textId="626541C9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создание художественной выразительности архитектурного образа посредством ритмического повторения отдельных деталей и частей (колонн, балконов, эркеров и т.д.) или, наоборот, резким выд</w:t>
      </w:r>
      <w:r w:rsidRPr="007A3515">
        <w:rPr>
          <w:rFonts w:ascii="Liberation Serif" w:hAnsi="Liberation Serif"/>
          <w:sz w:val="22"/>
          <w:szCs w:val="22"/>
        </w:rPr>
        <w:t>е</w:t>
      </w:r>
      <w:r w:rsidRPr="007A3515">
        <w:rPr>
          <w:rFonts w:ascii="Liberation Serif" w:hAnsi="Liberation Serif"/>
          <w:sz w:val="22"/>
          <w:szCs w:val="22"/>
        </w:rPr>
        <w:t>лением главных или иных частей здания;</w:t>
      </w:r>
    </w:p>
    <w:p w14:paraId="50E8F498" w14:textId="6199B7E0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применение разной этажности в одном объекте;</w:t>
      </w:r>
    </w:p>
    <w:p w14:paraId="13FC40A4" w14:textId="612FEFE1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устройство входных групп на уровне земли для исключения излишних конструкций выполня</w:t>
      </w:r>
      <w:r w:rsidRPr="007A3515">
        <w:rPr>
          <w:rFonts w:ascii="Liberation Serif" w:hAnsi="Liberation Serif"/>
          <w:sz w:val="22"/>
          <w:szCs w:val="22"/>
        </w:rPr>
        <w:t>е</w:t>
      </w:r>
      <w:r w:rsidRPr="007A3515">
        <w:rPr>
          <w:rFonts w:ascii="Liberation Serif" w:hAnsi="Liberation Serif"/>
          <w:sz w:val="22"/>
          <w:szCs w:val="22"/>
        </w:rPr>
        <w:t>мых в целях соблюдения требований по маломобильным группам населения;</w:t>
      </w:r>
    </w:p>
    <w:p w14:paraId="090186F7" w14:textId="07126CF9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в жилых домах выше 7 этажей используя архитектурными приёмами стараться визуально уменьшить этажность для более комфортного их восприятия;</w:t>
      </w:r>
    </w:p>
    <w:p w14:paraId="46176C0B" w14:textId="68EB44F3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встроенные помещения планировать только у жилых домов, выходящих на магистральные ул</w:t>
      </w:r>
      <w:r w:rsidRPr="007A3515">
        <w:rPr>
          <w:rFonts w:ascii="Liberation Serif" w:hAnsi="Liberation Serif"/>
          <w:sz w:val="22"/>
          <w:szCs w:val="22"/>
        </w:rPr>
        <w:t>и</w:t>
      </w:r>
      <w:r w:rsidRPr="007A3515">
        <w:rPr>
          <w:rFonts w:ascii="Liberation Serif" w:hAnsi="Liberation Serif"/>
          <w:sz w:val="22"/>
          <w:szCs w:val="22"/>
        </w:rPr>
        <w:t>цы;</w:t>
      </w:r>
    </w:p>
    <w:p w14:paraId="0B98C2A8" w14:textId="24C11CD5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тщательная проработка вопросов загрузки и обслуживания встроенных помещений;</w:t>
      </w:r>
    </w:p>
    <w:p w14:paraId="7E7066A4" w14:textId="1F7BE934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разработка концепций цветовых решений и конструкций фасадов в границах улицы или кварт</w:t>
      </w:r>
      <w:r w:rsidRPr="007A3515">
        <w:rPr>
          <w:rFonts w:ascii="Liberation Serif" w:hAnsi="Liberation Serif"/>
          <w:sz w:val="22"/>
          <w:szCs w:val="22"/>
        </w:rPr>
        <w:t>а</w:t>
      </w:r>
      <w:r w:rsidRPr="007A3515">
        <w:rPr>
          <w:rFonts w:ascii="Liberation Serif" w:hAnsi="Liberation Serif"/>
          <w:sz w:val="22"/>
          <w:szCs w:val="22"/>
        </w:rPr>
        <w:t>ла;</w:t>
      </w:r>
    </w:p>
    <w:p w14:paraId="391EA9F3" w14:textId="6FAE30DA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проработка вопроса использования дополнительных преимуще</w:t>
      </w:r>
      <w:proofErr w:type="gramStart"/>
      <w:r w:rsidRPr="007A3515">
        <w:rPr>
          <w:rFonts w:ascii="Liberation Serif" w:hAnsi="Liberation Serif"/>
          <w:sz w:val="22"/>
          <w:szCs w:val="22"/>
        </w:rPr>
        <w:t>ств дл</w:t>
      </w:r>
      <w:proofErr w:type="gramEnd"/>
      <w:r w:rsidRPr="007A3515">
        <w:rPr>
          <w:rFonts w:ascii="Liberation Serif" w:hAnsi="Liberation Serif"/>
          <w:sz w:val="22"/>
          <w:szCs w:val="22"/>
        </w:rPr>
        <w:t>я жильцов первых этажей;</w:t>
      </w:r>
    </w:p>
    <w:p w14:paraId="686A993B" w14:textId="0895078C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при наличии встроенных помещений приведение к однообразию информационных носителей;</w:t>
      </w:r>
    </w:p>
    <w:p w14:paraId="5C8550FC" w14:textId="584F2BFF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неукоснительное соблюдение противопожарных требований – для гарантированной, при соо</w:t>
      </w:r>
      <w:r w:rsidRPr="007A3515">
        <w:rPr>
          <w:rFonts w:ascii="Liberation Serif" w:hAnsi="Liberation Serif"/>
          <w:sz w:val="22"/>
          <w:szCs w:val="22"/>
        </w:rPr>
        <w:t>т</w:t>
      </w:r>
      <w:r w:rsidRPr="007A3515">
        <w:rPr>
          <w:rFonts w:ascii="Liberation Serif" w:hAnsi="Liberation Serif"/>
          <w:sz w:val="22"/>
          <w:szCs w:val="22"/>
        </w:rPr>
        <w:t>ветствующем подборе конструкций, степени огнестойкости;</w:t>
      </w:r>
    </w:p>
    <w:p w14:paraId="0180CA9D" w14:textId="7057C0EE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надежность всех конструкций узлов и механизмов – способность безотказно выполнять заданные функции в течение всего периода эксплуатации;</w:t>
      </w:r>
    </w:p>
    <w:p w14:paraId="2CD9711B" w14:textId="71916EDB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обязательное наличие лоджий или закрытых балконов.</w:t>
      </w:r>
    </w:p>
    <w:p w14:paraId="5C37C47F" w14:textId="332733D8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b/>
          <w:sz w:val="22"/>
          <w:szCs w:val="22"/>
        </w:rPr>
      </w:pPr>
      <w:r w:rsidRPr="007A3515">
        <w:rPr>
          <w:rFonts w:ascii="Liberation Serif" w:hAnsi="Liberation Serif"/>
          <w:b/>
          <w:sz w:val="22"/>
          <w:szCs w:val="22"/>
        </w:rPr>
        <w:t>Требования к качественным характеристикам жилых помещений:</w:t>
      </w:r>
    </w:p>
    <w:p w14:paraId="627A2FF9" w14:textId="01FCB68C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планирование всех жилых помещений в соответствии с требованиями маломобильных групп населения (независимо на каком этаже расположено помещение);</w:t>
      </w:r>
    </w:p>
    <w:p w14:paraId="048F5C9F" w14:textId="56F3BA80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применение свободной планировки с выделением прихожих, туалетных и ванных комнат;</w:t>
      </w:r>
    </w:p>
    <w:p w14:paraId="0AE0E83A" w14:textId="5F46AFB2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применение качественных отделочных материалов и конструкций;</w:t>
      </w:r>
    </w:p>
    <w:p w14:paraId="7139AFD7" w14:textId="35CF1F6C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 xml:space="preserve">- устройство </w:t>
      </w:r>
      <w:proofErr w:type="gramStart"/>
      <w:r w:rsidRPr="007A3515">
        <w:rPr>
          <w:rFonts w:ascii="Liberation Serif" w:hAnsi="Liberation Serif"/>
          <w:sz w:val="22"/>
          <w:szCs w:val="22"/>
        </w:rPr>
        <w:t>межквартирной</w:t>
      </w:r>
      <w:proofErr w:type="gramEnd"/>
      <w:r w:rsidRPr="007A3515">
        <w:rPr>
          <w:rFonts w:ascii="Liberation Serif" w:hAnsi="Liberation Serif"/>
          <w:sz w:val="22"/>
          <w:szCs w:val="22"/>
        </w:rPr>
        <w:t xml:space="preserve"> и межэтажной </w:t>
      </w:r>
      <w:proofErr w:type="spellStart"/>
      <w:r w:rsidRPr="007A3515">
        <w:rPr>
          <w:rFonts w:ascii="Liberation Serif" w:hAnsi="Liberation Serif"/>
          <w:sz w:val="22"/>
          <w:szCs w:val="22"/>
        </w:rPr>
        <w:t>шумоизоляции</w:t>
      </w:r>
      <w:proofErr w:type="spellEnd"/>
      <w:r w:rsidRPr="007A3515">
        <w:rPr>
          <w:rFonts w:ascii="Liberation Serif" w:hAnsi="Liberation Serif"/>
          <w:sz w:val="22"/>
          <w:szCs w:val="22"/>
        </w:rPr>
        <w:t>;</w:t>
      </w:r>
    </w:p>
    <w:p w14:paraId="4D1BC2D7" w14:textId="65F55151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применение современных материалов и оборудования систем инженерного обеспечения;</w:t>
      </w:r>
    </w:p>
    <w:p w14:paraId="3D0E95FC" w14:textId="0F3D7D86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индивидуальные приборы учёта потребления ресурсов;</w:t>
      </w:r>
    </w:p>
    <w:p w14:paraId="4F0117F7" w14:textId="45054323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строгое соблюдение высоты жилых помещений в соответствии с установленными санитарными требованиями;</w:t>
      </w:r>
    </w:p>
    <w:p w14:paraId="0F60CC37" w14:textId="75ED7E29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 xml:space="preserve">- использование </w:t>
      </w:r>
      <w:proofErr w:type="spellStart"/>
      <w:r w:rsidRPr="007A3515">
        <w:rPr>
          <w:rFonts w:ascii="Liberation Serif" w:hAnsi="Liberation Serif"/>
          <w:sz w:val="22"/>
          <w:szCs w:val="22"/>
        </w:rPr>
        <w:t>экологичных</w:t>
      </w:r>
      <w:proofErr w:type="spellEnd"/>
      <w:r w:rsidRPr="007A3515">
        <w:rPr>
          <w:rFonts w:ascii="Liberation Serif" w:hAnsi="Liberation Serif"/>
          <w:sz w:val="22"/>
          <w:szCs w:val="22"/>
        </w:rPr>
        <w:t xml:space="preserve"> материалов;</w:t>
      </w:r>
    </w:p>
    <w:p w14:paraId="0F871D6B" w14:textId="330DF30A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размеры и конфигурацию жилых помещений планировать с условием комфортного нахождения и удобства расстановки мебели и оборудования;</w:t>
      </w:r>
    </w:p>
    <w:p w14:paraId="4D8057A1" w14:textId="3931A21F" w:rsidR="007141BF" w:rsidRPr="007A3515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особое внимание уделить требованиям по освещённости помещений в дневное время;</w:t>
      </w:r>
    </w:p>
    <w:p w14:paraId="14453C4E" w14:textId="402550C9" w:rsidR="007141BF" w:rsidRDefault="007141BF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  <w:r w:rsidRPr="007A3515">
        <w:rPr>
          <w:rFonts w:ascii="Liberation Serif" w:hAnsi="Liberation Serif"/>
          <w:sz w:val="22"/>
          <w:szCs w:val="22"/>
        </w:rPr>
        <w:t>- обязательное наличие кладовых помещений.</w:t>
      </w:r>
    </w:p>
    <w:p w14:paraId="31609BBA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242EE2F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CB86315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8BDE696" w14:textId="49C897EC" w:rsidR="006D7200" w:rsidRDefault="006D7200" w:rsidP="006D7200">
      <w:pPr>
        <w:spacing w:line="276" w:lineRule="auto"/>
        <w:jc w:val="both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noProof/>
          <w:sz w:val="22"/>
          <w:szCs w:val="22"/>
        </w:rPr>
        <w:lastRenderedPageBreak/>
        <w:drawing>
          <wp:inline distT="0" distB="0" distL="0" distR="0" wp14:anchorId="2F7919EB" wp14:editId="53E41666">
            <wp:extent cx="6300470" cy="7351110"/>
            <wp:effectExtent l="0" t="0" r="5080" b="2540"/>
            <wp:docPr id="2" name="Рисунок 2" descr="\\192.168.0.110\common\БОГОМОЛОВА И.Н\Щербакова\ПГ № 20 от 10.08.2020  о назначении ПС по проекту ПЗЗ\приложение ча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10\common\БОГОМОЛОВА И.Н\Щербакова\ПГ № 20 от 10.08.2020  о назначении ПС по проекту ПЗЗ\приложение часть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35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3C6AE" w14:textId="41276249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10D79DF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D091715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0C76DE0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DCF094F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AA4FADB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638979F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41D9676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E2215B2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CA7058F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E8D2C1F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8E26DB0" w14:textId="72149D84" w:rsidR="006D7200" w:rsidRDefault="006D7200" w:rsidP="006D7200">
      <w:pPr>
        <w:spacing w:line="276" w:lineRule="auto"/>
        <w:jc w:val="both"/>
        <w:rPr>
          <w:rFonts w:ascii="Liberation Serif" w:hAnsi="Liberation Serif"/>
          <w:sz w:val="22"/>
          <w:szCs w:val="22"/>
        </w:rPr>
      </w:pPr>
      <w:r>
        <w:rPr>
          <w:rFonts w:ascii="Liberation Serif" w:hAnsi="Liberation Serif"/>
          <w:noProof/>
          <w:sz w:val="22"/>
          <w:szCs w:val="22"/>
        </w:rPr>
        <w:lastRenderedPageBreak/>
        <w:drawing>
          <wp:inline distT="0" distB="0" distL="0" distR="0" wp14:anchorId="4F9A3BD2" wp14:editId="51EA702F">
            <wp:extent cx="6300470" cy="7351110"/>
            <wp:effectExtent l="0" t="0" r="5080" b="2540"/>
            <wp:docPr id="3" name="Рисунок 3" descr="\\192.168.0.110\common\БОГОМОЛОВА И.Н\Щербакова\ПГ № 20 от 10.08.2020  о назначении ПС по проекту ПЗЗ\приложение част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10\common\БОГОМОЛОВА И.Н\Щербакова\ПГ № 20 от 10.08.2020  о назначении ПС по проекту ПЗЗ\приложение часть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35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6DD45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9DE924B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A9F0B34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27DC06E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D4BFD13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73895D2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0D883E9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D496DC5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504D62A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598DA8E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4055680" w14:textId="77777777" w:rsidR="006D7200" w:rsidRDefault="006D7200" w:rsidP="002146E2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7C50FFEB" w14:textId="77777777" w:rsidTr="000A66EF">
        <w:tc>
          <w:tcPr>
            <w:tcW w:w="9069" w:type="dxa"/>
            <w:gridSpan w:val="3"/>
          </w:tcPr>
          <w:p w14:paraId="6BE19AB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lastRenderedPageBreak/>
              <w:t xml:space="preserve">ОПИСАНИЕ МЕСТОПОЛОЖЕНИЯ ГРАНИЦ </w:t>
            </w:r>
          </w:p>
          <w:p w14:paraId="48F8653F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территориальной зоны </w:t>
            </w:r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</w:t>
            </w:r>
            <w:proofErr w:type="gramStart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proofErr w:type="gramEnd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Зона застройк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 индивидуальными жилыми домами</w:t>
            </w:r>
            <w:r>
              <w:t xml:space="preserve"> </w:t>
            </w:r>
            <w:r w:rsidRPr="000D59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поселка </w:t>
            </w:r>
            <w:proofErr w:type="spellStart"/>
            <w:r w:rsidRPr="000D59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0D59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сельского поселения </w:t>
            </w:r>
            <w:proofErr w:type="spellStart"/>
            <w:r w:rsidRPr="000D59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0D59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D59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0D599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6D7200" w:rsidRPr="00397044" w14:paraId="4C6FADF0" w14:textId="77777777" w:rsidTr="000A66EF">
        <w:tc>
          <w:tcPr>
            <w:tcW w:w="9069" w:type="dxa"/>
            <w:gridSpan w:val="3"/>
          </w:tcPr>
          <w:p w14:paraId="4A76D900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47B597FF" w14:textId="77777777" w:rsidTr="000A66EF">
        <w:trPr>
          <w:trHeight w:val="39"/>
        </w:trPr>
        <w:tc>
          <w:tcPr>
            <w:tcW w:w="9069" w:type="dxa"/>
            <w:gridSpan w:val="3"/>
          </w:tcPr>
          <w:p w14:paraId="7370C154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48D01997" w14:textId="77777777" w:rsidTr="000A66EF">
        <w:tc>
          <w:tcPr>
            <w:tcW w:w="680" w:type="dxa"/>
          </w:tcPr>
          <w:p w14:paraId="1C94DB7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15B354AC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1BC3FD1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2EB796DF" w14:textId="77777777" w:rsidTr="000A66EF">
        <w:trPr>
          <w:trHeight w:val="39"/>
        </w:trPr>
        <w:tc>
          <w:tcPr>
            <w:tcW w:w="680" w:type="dxa"/>
          </w:tcPr>
          <w:p w14:paraId="72729A5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31979EF9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20BA861C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17C1AA89" w14:textId="77777777" w:rsidTr="000A66EF">
        <w:tc>
          <w:tcPr>
            <w:tcW w:w="680" w:type="dxa"/>
          </w:tcPr>
          <w:p w14:paraId="5423B36A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78A6D181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bookmarkStart w:id="79" w:name="P60"/>
            <w:bookmarkEnd w:id="79"/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32C04690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155FD02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E0255">
              <w:rPr>
                <w:rFonts w:ascii="Times New Roman" w:hAnsi="Times New Roman" w:cs="Times New Roman"/>
              </w:rPr>
              <w:t xml:space="preserve">поселок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565F9814" w14:textId="77777777" w:rsidTr="000A66EF">
        <w:tc>
          <w:tcPr>
            <w:tcW w:w="680" w:type="dxa"/>
          </w:tcPr>
          <w:p w14:paraId="7BB803FC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5D7DDFEB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bookmarkStart w:id="80" w:name="P63"/>
            <w:bookmarkEnd w:id="80"/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4104208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178 430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E84AEF">
              <w:rPr>
                <w:rFonts w:ascii="Times New Roman" w:hAnsi="Times New Roman" w:cs="Times New Roman"/>
                <w:sz w:val="24"/>
                <w:szCs w:val="24"/>
              </w:rPr>
              <w:t xml:space="preserve">+/-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E84AEF">
              <w:rPr>
                <w:rFonts w:ascii="Times New Roman" w:hAnsi="Times New Roman" w:cs="Times New Roman"/>
                <w:sz w:val="24"/>
                <w:szCs w:val="24"/>
              </w:rPr>
              <w:t>8 кв. м</w:t>
            </w:r>
          </w:p>
        </w:tc>
      </w:tr>
      <w:tr w:rsidR="006D7200" w:rsidRPr="00397044" w14:paraId="61312FA7" w14:textId="77777777" w:rsidTr="000A66EF">
        <w:tc>
          <w:tcPr>
            <w:tcW w:w="680" w:type="dxa"/>
          </w:tcPr>
          <w:p w14:paraId="2C5A1F5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187131E9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bookmarkStart w:id="81" w:name="P67"/>
            <w:bookmarkEnd w:id="81"/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4994814C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2BD428F8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6FDFADA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128240B1" w14:textId="77777777" w:rsidTr="000A66EF">
        <w:tc>
          <w:tcPr>
            <w:tcW w:w="9069" w:type="dxa"/>
            <w:gridSpan w:val="3"/>
          </w:tcPr>
          <w:p w14:paraId="25365DF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ОПИСАНИЕ МЕСТОПОЛОЖЕНИЯ ГРАНИЦ </w:t>
            </w:r>
          </w:p>
          <w:p w14:paraId="31BF49E2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территориальной зоны </w:t>
            </w:r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</w:t>
            </w:r>
            <w:proofErr w:type="gramStart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proofErr w:type="gramEnd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Зона застройк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 индивидуальными жилыми домами</w:t>
            </w:r>
            <w:r>
              <w:t xml:space="preserve"> </w:t>
            </w:r>
            <w:r w:rsidRPr="00D368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поселка Юганская Обь сельского поселения </w:t>
            </w:r>
            <w:proofErr w:type="spellStart"/>
            <w:r w:rsidRPr="00D368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D368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368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D368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6D7200" w:rsidRPr="00397044" w14:paraId="3BA401A1" w14:textId="77777777" w:rsidTr="000A66EF">
        <w:tc>
          <w:tcPr>
            <w:tcW w:w="9069" w:type="dxa"/>
            <w:gridSpan w:val="3"/>
          </w:tcPr>
          <w:p w14:paraId="29F874C2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1D3716E7" w14:textId="77777777" w:rsidTr="000A66EF">
        <w:trPr>
          <w:trHeight w:val="39"/>
        </w:trPr>
        <w:tc>
          <w:tcPr>
            <w:tcW w:w="9069" w:type="dxa"/>
            <w:gridSpan w:val="3"/>
          </w:tcPr>
          <w:p w14:paraId="1DDF5E73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164C51E3" w14:textId="77777777" w:rsidTr="000A66EF">
        <w:tc>
          <w:tcPr>
            <w:tcW w:w="680" w:type="dxa"/>
          </w:tcPr>
          <w:p w14:paraId="65766D7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0B51538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49FD525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2232B9DC" w14:textId="77777777" w:rsidTr="000A66EF">
        <w:trPr>
          <w:trHeight w:val="39"/>
        </w:trPr>
        <w:tc>
          <w:tcPr>
            <w:tcW w:w="680" w:type="dxa"/>
          </w:tcPr>
          <w:p w14:paraId="08EE1E2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32066EFE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3BDCD70C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58BEA863" w14:textId="77777777" w:rsidTr="000A66EF">
        <w:tc>
          <w:tcPr>
            <w:tcW w:w="680" w:type="dxa"/>
          </w:tcPr>
          <w:p w14:paraId="0F10DFE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15695BA2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05ED25BB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75CD1C2C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E0255">
              <w:rPr>
                <w:rFonts w:ascii="Times New Roman" w:hAnsi="Times New Roman" w:cs="Times New Roman"/>
              </w:rPr>
              <w:t xml:space="preserve">поселок </w:t>
            </w:r>
            <w:r>
              <w:rPr>
                <w:rFonts w:ascii="Times New Roman" w:hAnsi="Times New Roman" w:cs="Times New Roman"/>
              </w:rPr>
              <w:t>Юганская Обь</w:t>
            </w:r>
          </w:p>
        </w:tc>
      </w:tr>
      <w:tr w:rsidR="006D7200" w:rsidRPr="00397044" w14:paraId="57E9ABFD" w14:textId="77777777" w:rsidTr="000A66EF">
        <w:tc>
          <w:tcPr>
            <w:tcW w:w="680" w:type="dxa"/>
          </w:tcPr>
          <w:p w14:paraId="254EC71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5A38912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4724555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103 267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D368B2">
              <w:rPr>
                <w:rFonts w:ascii="Times New Roman" w:hAnsi="Times New Roman" w:cs="Times New Roman"/>
                <w:sz w:val="24"/>
                <w:szCs w:val="24"/>
              </w:rPr>
              <w:t>+/- 112 кв. м</w:t>
            </w:r>
          </w:p>
        </w:tc>
      </w:tr>
      <w:tr w:rsidR="006D7200" w:rsidRPr="00397044" w14:paraId="699B9F9D" w14:textId="77777777" w:rsidTr="000A66EF">
        <w:tc>
          <w:tcPr>
            <w:tcW w:w="680" w:type="dxa"/>
          </w:tcPr>
          <w:p w14:paraId="3A77DF2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23B8B7A2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00697AE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488D4739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EF2413A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EBD4102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D73DC25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0D138E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2474BBE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43163A1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5C80CC1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69E05DA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7536FC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6F53C74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7DB8C5D3" w14:textId="77777777" w:rsidTr="000A66EF">
        <w:tc>
          <w:tcPr>
            <w:tcW w:w="9069" w:type="dxa"/>
            <w:gridSpan w:val="3"/>
          </w:tcPr>
          <w:p w14:paraId="278A72BA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lastRenderedPageBreak/>
              <w:t xml:space="preserve">ОПИСАНИЕ МЕСТОПОЛОЖЕНИЯ ГРАНИЦ </w:t>
            </w:r>
          </w:p>
          <w:p w14:paraId="056000CC" w14:textId="77777777" w:rsidR="006D7200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 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proofErr w:type="gramEnd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8437F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застройки малоэтажными жилыми домами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14:paraId="4F0B4090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 w:rsidRPr="00BD76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поселка </w:t>
            </w:r>
            <w:proofErr w:type="spellStart"/>
            <w:r w:rsidRPr="00BD76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BD76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сельского поселения </w:t>
            </w:r>
            <w:proofErr w:type="spellStart"/>
            <w:r w:rsidRPr="00BD76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BD76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BD76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BD769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6D7200" w:rsidRPr="00397044" w14:paraId="356BCA18" w14:textId="77777777" w:rsidTr="000A66EF">
        <w:tc>
          <w:tcPr>
            <w:tcW w:w="9069" w:type="dxa"/>
            <w:gridSpan w:val="3"/>
          </w:tcPr>
          <w:p w14:paraId="348A36F9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1DA2D9ED" w14:textId="77777777" w:rsidTr="000A66EF">
        <w:trPr>
          <w:trHeight w:val="39"/>
        </w:trPr>
        <w:tc>
          <w:tcPr>
            <w:tcW w:w="9069" w:type="dxa"/>
            <w:gridSpan w:val="3"/>
          </w:tcPr>
          <w:p w14:paraId="0334DA2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5DF657CE" w14:textId="77777777" w:rsidTr="000A66EF">
        <w:tc>
          <w:tcPr>
            <w:tcW w:w="680" w:type="dxa"/>
          </w:tcPr>
          <w:p w14:paraId="0B8F09F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097DB09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35ECF16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1CCB5D94" w14:textId="77777777" w:rsidTr="000A66EF">
        <w:trPr>
          <w:trHeight w:val="39"/>
        </w:trPr>
        <w:tc>
          <w:tcPr>
            <w:tcW w:w="680" w:type="dxa"/>
          </w:tcPr>
          <w:p w14:paraId="4E93740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09D7ADA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322DA979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4E3524E3" w14:textId="77777777" w:rsidTr="000A66EF">
        <w:tc>
          <w:tcPr>
            <w:tcW w:w="680" w:type="dxa"/>
          </w:tcPr>
          <w:p w14:paraId="40D1A95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465A5FBF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141806DE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78CC3C6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E0255">
              <w:rPr>
                <w:rFonts w:ascii="Times New Roman" w:hAnsi="Times New Roman" w:cs="Times New Roman"/>
              </w:rPr>
              <w:t xml:space="preserve">поселок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2A0AB01F" w14:textId="77777777" w:rsidTr="000A66EF">
        <w:tc>
          <w:tcPr>
            <w:tcW w:w="680" w:type="dxa"/>
          </w:tcPr>
          <w:p w14:paraId="67D4F599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6FDEE651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5536954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F8425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8425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C52A6F">
              <w:rPr>
                <w:rFonts w:ascii="Times New Roman" w:hAnsi="Times New Roman" w:cs="Times New Roman"/>
                <w:sz w:val="24"/>
                <w:szCs w:val="24"/>
              </w:rPr>
              <w:t>+/- 44 кв. м</w:t>
            </w:r>
          </w:p>
        </w:tc>
      </w:tr>
      <w:tr w:rsidR="006D7200" w:rsidRPr="00397044" w14:paraId="27838FAA" w14:textId="77777777" w:rsidTr="000A66EF">
        <w:tc>
          <w:tcPr>
            <w:tcW w:w="680" w:type="dxa"/>
          </w:tcPr>
          <w:p w14:paraId="7713667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3E4F78FD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09E168F1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791D0953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9FBB786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1592B320" w14:textId="77777777" w:rsidTr="000A66EF">
        <w:tc>
          <w:tcPr>
            <w:tcW w:w="9069" w:type="dxa"/>
            <w:gridSpan w:val="3"/>
          </w:tcPr>
          <w:p w14:paraId="4AB1A30F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ОПИСАНИЕ МЕСТОПОЛОЖЕНИЯ ГРАНИЦ </w:t>
            </w:r>
          </w:p>
          <w:p w14:paraId="1BC95370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 Ж</w:t>
            </w:r>
            <w:proofErr w:type="gramStart"/>
            <w:r w:rsidRPr="005C33C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proofErr w:type="gramEnd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94532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застройки малоэтажными жилыми домами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селка </w:t>
            </w:r>
            <w:r w:rsidRPr="00AD0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Юганская Обь сельского поселения </w:t>
            </w:r>
            <w:proofErr w:type="spellStart"/>
            <w:r w:rsidRPr="00AD0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AD0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AD0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AD010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6D7200" w:rsidRPr="00397044" w14:paraId="5758C58F" w14:textId="77777777" w:rsidTr="000A66EF">
        <w:tc>
          <w:tcPr>
            <w:tcW w:w="9069" w:type="dxa"/>
            <w:gridSpan w:val="3"/>
          </w:tcPr>
          <w:p w14:paraId="37EE9862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2AC49B96" w14:textId="77777777" w:rsidTr="000A66EF">
        <w:trPr>
          <w:trHeight w:val="39"/>
        </w:trPr>
        <w:tc>
          <w:tcPr>
            <w:tcW w:w="9069" w:type="dxa"/>
            <w:gridSpan w:val="3"/>
          </w:tcPr>
          <w:p w14:paraId="039FF69D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4DD404C6" w14:textId="77777777" w:rsidTr="000A66EF">
        <w:tc>
          <w:tcPr>
            <w:tcW w:w="680" w:type="dxa"/>
          </w:tcPr>
          <w:p w14:paraId="539185F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10CCF84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225C6679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7DC90498" w14:textId="77777777" w:rsidTr="000A66EF">
        <w:trPr>
          <w:trHeight w:val="39"/>
        </w:trPr>
        <w:tc>
          <w:tcPr>
            <w:tcW w:w="680" w:type="dxa"/>
          </w:tcPr>
          <w:p w14:paraId="59C8117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6B52235E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4923CF0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2B21BC15" w14:textId="77777777" w:rsidTr="000A66EF">
        <w:tc>
          <w:tcPr>
            <w:tcW w:w="680" w:type="dxa"/>
          </w:tcPr>
          <w:p w14:paraId="23C2340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6C51DCB5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1B8CFD7F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0AE5C0C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E0255">
              <w:rPr>
                <w:rFonts w:ascii="Times New Roman" w:hAnsi="Times New Roman" w:cs="Times New Roman"/>
              </w:rPr>
              <w:t xml:space="preserve">поселок </w:t>
            </w:r>
            <w:r>
              <w:rPr>
                <w:rFonts w:ascii="Times New Roman" w:hAnsi="Times New Roman" w:cs="Times New Roman"/>
              </w:rPr>
              <w:t>Юганская Обь</w:t>
            </w:r>
          </w:p>
        </w:tc>
      </w:tr>
      <w:tr w:rsidR="006D7200" w:rsidRPr="00397044" w14:paraId="2EC0EB2D" w14:textId="77777777" w:rsidTr="000A66EF">
        <w:tc>
          <w:tcPr>
            <w:tcW w:w="680" w:type="dxa"/>
          </w:tcPr>
          <w:p w14:paraId="48393C0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56C0E6E8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4167309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75 279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</w:t>
            </w:r>
            <w:r w:rsidRPr="00AD0102">
              <w:rPr>
                <w:rFonts w:ascii="Times New Roman" w:hAnsi="Times New Roman" w:cs="Times New Roman"/>
                <w:sz w:val="24"/>
                <w:szCs w:val="24"/>
              </w:rPr>
              <w:t>м +/- 96 кв. м</w:t>
            </w:r>
          </w:p>
        </w:tc>
      </w:tr>
      <w:tr w:rsidR="006D7200" w:rsidRPr="00397044" w14:paraId="02504018" w14:textId="77777777" w:rsidTr="000A66EF">
        <w:tc>
          <w:tcPr>
            <w:tcW w:w="680" w:type="dxa"/>
          </w:tcPr>
          <w:p w14:paraId="3A0AE5A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4F191C5F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11624726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7581D2DB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08317F2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03A4BA6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774E3A4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BB7908A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C30E457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AB49ECA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E3CACA3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8B7A95A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8E8CE1D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638285E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219232E6" w14:textId="77777777" w:rsidTr="000A66EF">
        <w:tc>
          <w:tcPr>
            <w:tcW w:w="9069" w:type="dxa"/>
            <w:gridSpan w:val="3"/>
          </w:tcPr>
          <w:p w14:paraId="6EC0032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lastRenderedPageBreak/>
              <w:t xml:space="preserve">ОПИСАНИЕ МЕСТОПОЛОЖЕНИЯ ГРАНИЦ </w:t>
            </w:r>
          </w:p>
          <w:p w14:paraId="5745887E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И</w:t>
            </w:r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C2611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инженерной инфраструктуры</w:t>
            </w:r>
          </w:p>
        </w:tc>
      </w:tr>
      <w:tr w:rsidR="006D7200" w:rsidRPr="00397044" w14:paraId="191CCDD7" w14:textId="77777777" w:rsidTr="000A66EF">
        <w:tc>
          <w:tcPr>
            <w:tcW w:w="9069" w:type="dxa"/>
            <w:gridSpan w:val="3"/>
          </w:tcPr>
          <w:p w14:paraId="00B77554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174337A7" w14:textId="77777777" w:rsidTr="000A66EF">
        <w:trPr>
          <w:trHeight w:val="39"/>
        </w:trPr>
        <w:tc>
          <w:tcPr>
            <w:tcW w:w="9069" w:type="dxa"/>
            <w:gridSpan w:val="3"/>
          </w:tcPr>
          <w:p w14:paraId="01117F09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40456247" w14:textId="77777777" w:rsidTr="000A66EF">
        <w:tc>
          <w:tcPr>
            <w:tcW w:w="680" w:type="dxa"/>
          </w:tcPr>
          <w:p w14:paraId="08BAC66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005ABBCF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33E3ABDF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4A7205DB" w14:textId="77777777" w:rsidTr="000A66EF">
        <w:trPr>
          <w:trHeight w:val="39"/>
        </w:trPr>
        <w:tc>
          <w:tcPr>
            <w:tcW w:w="680" w:type="dxa"/>
          </w:tcPr>
          <w:p w14:paraId="40D824F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3F0F1C8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41C5559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4FCC1952" w14:textId="77777777" w:rsidTr="000A66EF">
        <w:tc>
          <w:tcPr>
            <w:tcW w:w="680" w:type="dxa"/>
          </w:tcPr>
          <w:p w14:paraId="135787A4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1FFB5354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07B89290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4EDB5802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48EAB63F" w14:textId="77777777" w:rsidTr="000A66EF">
        <w:tc>
          <w:tcPr>
            <w:tcW w:w="680" w:type="dxa"/>
          </w:tcPr>
          <w:p w14:paraId="63F43B66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2B97A56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73B02E3C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56 118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5F10D0">
              <w:rPr>
                <w:rFonts w:ascii="Times New Roman" w:hAnsi="Times New Roman" w:cs="Times New Roman"/>
                <w:sz w:val="24"/>
                <w:szCs w:val="24"/>
              </w:rPr>
              <w:t>+/- 2073 кв. м</w:t>
            </w:r>
          </w:p>
        </w:tc>
      </w:tr>
      <w:tr w:rsidR="006D7200" w:rsidRPr="00397044" w14:paraId="6082CFF8" w14:textId="77777777" w:rsidTr="000A66EF">
        <w:tc>
          <w:tcPr>
            <w:tcW w:w="680" w:type="dxa"/>
          </w:tcPr>
          <w:p w14:paraId="6F5E71DD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15432978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4C9A8F93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73718552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5714792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347F8EFA" w14:textId="77777777" w:rsidTr="000A66EF">
        <w:tc>
          <w:tcPr>
            <w:tcW w:w="9069" w:type="dxa"/>
            <w:gridSpan w:val="3"/>
          </w:tcPr>
          <w:p w14:paraId="6E2FB573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ОПИСАНИЕ МЕСТОПОЛОЖЕНИЯ ГРАНИЦ </w:t>
            </w:r>
          </w:p>
          <w:p w14:paraId="3750DEC9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7851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</w:t>
            </w:r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78516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инженерной инфраструктуры</w:t>
            </w:r>
          </w:p>
        </w:tc>
      </w:tr>
      <w:tr w:rsidR="006D7200" w:rsidRPr="00397044" w14:paraId="462502CA" w14:textId="77777777" w:rsidTr="000A66EF">
        <w:tc>
          <w:tcPr>
            <w:tcW w:w="9069" w:type="dxa"/>
            <w:gridSpan w:val="3"/>
          </w:tcPr>
          <w:p w14:paraId="1C9CCB03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41BD2A15" w14:textId="77777777" w:rsidTr="006D7200">
        <w:trPr>
          <w:trHeight w:val="114"/>
        </w:trPr>
        <w:tc>
          <w:tcPr>
            <w:tcW w:w="9069" w:type="dxa"/>
            <w:gridSpan w:val="3"/>
          </w:tcPr>
          <w:p w14:paraId="14E8CAE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51E4FFA5" w14:textId="77777777" w:rsidTr="000A66EF">
        <w:tc>
          <w:tcPr>
            <w:tcW w:w="680" w:type="dxa"/>
          </w:tcPr>
          <w:p w14:paraId="11042E84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68792AFC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0B72E5C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54FFAEB4" w14:textId="77777777" w:rsidTr="000A66EF">
        <w:trPr>
          <w:trHeight w:val="39"/>
        </w:trPr>
        <w:tc>
          <w:tcPr>
            <w:tcW w:w="680" w:type="dxa"/>
          </w:tcPr>
          <w:p w14:paraId="5930314F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28E091C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4A4505E3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72E6DADA" w14:textId="77777777" w:rsidTr="000A66EF">
        <w:tc>
          <w:tcPr>
            <w:tcW w:w="680" w:type="dxa"/>
          </w:tcPr>
          <w:p w14:paraId="6FDE160A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360077F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4B081693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1056F44D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18AA6DE6" w14:textId="77777777" w:rsidTr="000A66EF">
        <w:tc>
          <w:tcPr>
            <w:tcW w:w="680" w:type="dxa"/>
          </w:tcPr>
          <w:p w14:paraId="1D66D5D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0D2610F1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0864A8BF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24 026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5B0D47">
              <w:rPr>
                <w:rFonts w:ascii="Times New Roman" w:hAnsi="Times New Roman" w:cs="Times New Roman"/>
                <w:sz w:val="24"/>
                <w:szCs w:val="24"/>
              </w:rPr>
              <w:t>+/- 1356 кв. м</w:t>
            </w:r>
          </w:p>
        </w:tc>
      </w:tr>
      <w:tr w:rsidR="006D7200" w:rsidRPr="00397044" w14:paraId="63AD17FF" w14:textId="77777777" w:rsidTr="000A66EF">
        <w:tc>
          <w:tcPr>
            <w:tcW w:w="680" w:type="dxa"/>
          </w:tcPr>
          <w:p w14:paraId="5D46C11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7E6B1D9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6E5C3D6B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4A4DD73B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9885E15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F8E3850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E132DC6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0D00788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7BDB6F7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420CAF2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91655A5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8E06977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43AE1DB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1F7707D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CA354C3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0F77F4D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1DB8B3C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E79439B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17759723" w14:textId="77777777" w:rsidTr="000A66EF">
        <w:tc>
          <w:tcPr>
            <w:tcW w:w="9069" w:type="dxa"/>
            <w:gridSpan w:val="3"/>
          </w:tcPr>
          <w:p w14:paraId="3D8CCEE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ОПИСАНИЕ МЕСТОПОЛОЖЕНИЯ ГРАНИЦ </w:t>
            </w:r>
          </w:p>
          <w:p w14:paraId="5DEAE58F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 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proofErr w:type="gramEnd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FD5F4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делового, обществе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нного и коммерческого назначения </w:t>
            </w:r>
            <w:r w:rsidRPr="00D709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поселка </w:t>
            </w:r>
            <w:proofErr w:type="spellStart"/>
            <w:r w:rsidRPr="00D709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D709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сельского поселения </w:t>
            </w:r>
            <w:proofErr w:type="spellStart"/>
            <w:r w:rsidRPr="00D709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D709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D709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D709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6D7200" w:rsidRPr="00397044" w14:paraId="01590B33" w14:textId="77777777" w:rsidTr="000A66EF">
        <w:tc>
          <w:tcPr>
            <w:tcW w:w="9069" w:type="dxa"/>
            <w:gridSpan w:val="3"/>
          </w:tcPr>
          <w:p w14:paraId="1533DAAE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7589EA0E" w14:textId="77777777" w:rsidTr="000A66EF">
        <w:trPr>
          <w:trHeight w:val="39"/>
        </w:trPr>
        <w:tc>
          <w:tcPr>
            <w:tcW w:w="9069" w:type="dxa"/>
            <w:gridSpan w:val="3"/>
          </w:tcPr>
          <w:p w14:paraId="500F49A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44A3A69B" w14:textId="77777777" w:rsidTr="000A66EF">
        <w:tc>
          <w:tcPr>
            <w:tcW w:w="680" w:type="dxa"/>
          </w:tcPr>
          <w:p w14:paraId="46E50496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5AEDBEBD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6DBB471A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08E5E4FB" w14:textId="77777777" w:rsidTr="000A66EF">
        <w:trPr>
          <w:trHeight w:val="39"/>
        </w:trPr>
        <w:tc>
          <w:tcPr>
            <w:tcW w:w="680" w:type="dxa"/>
          </w:tcPr>
          <w:p w14:paraId="553B736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64C63FB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2487CD9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3FE003D3" w14:textId="77777777" w:rsidTr="000A66EF">
        <w:tc>
          <w:tcPr>
            <w:tcW w:w="680" w:type="dxa"/>
          </w:tcPr>
          <w:p w14:paraId="768E3896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491DD6A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18C1217C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442E50D6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E0255">
              <w:rPr>
                <w:rFonts w:ascii="Times New Roman" w:hAnsi="Times New Roman" w:cs="Times New Roman"/>
              </w:rPr>
              <w:t xml:space="preserve">поселок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72A630EE" w14:textId="77777777" w:rsidTr="000A66EF">
        <w:tc>
          <w:tcPr>
            <w:tcW w:w="680" w:type="dxa"/>
          </w:tcPr>
          <w:p w14:paraId="0FFF8694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58DA95D5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54B303D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44 562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507B8D">
              <w:rPr>
                <w:rFonts w:ascii="Times New Roman" w:hAnsi="Times New Roman" w:cs="Times New Roman"/>
                <w:sz w:val="24"/>
                <w:szCs w:val="24"/>
              </w:rPr>
              <w:t>+/- 74 кв. м</w:t>
            </w:r>
          </w:p>
        </w:tc>
      </w:tr>
      <w:tr w:rsidR="006D7200" w:rsidRPr="00397044" w14:paraId="0FE852C4" w14:textId="77777777" w:rsidTr="000A66EF">
        <w:tc>
          <w:tcPr>
            <w:tcW w:w="680" w:type="dxa"/>
          </w:tcPr>
          <w:p w14:paraId="6CB009A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386F3AC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1E2F193F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7D235DBB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0A4368DA" w14:textId="77777777" w:rsidTr="000A66EF">
        <w:tc>
          <w:tcPr>
            <w:tcW w:w="9069" w:type="dxa"/>
            <w:gridSpan w:val="3"/>
          </w:tcPr>
          <w:p w14:paraId="55DCDB6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ОПИСАНИЕ МЕСТОПОЛОЖЕНИЯ ГРАНИЦ </w:t>
            </w:r>
          </w:p>
          <w:p w14:paraId="14DA001F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 О</w:t>
            </w:r>
            <w:proofErr w:type="gramStart"/>
            <w:r w:rsidRPr="005C59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proofErr w:type="gramEnd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6E78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делового, общественного и коммерческого назначения</w:t>
            </w:r>
            <w:r>
              <w:t xml:space="preserve"> </w:t>
            </w:r>
            <w:r w:rsidRPr="005C59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поселка Юганская Обь сельского пос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еления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 </w:t>
            </w:r>
            <w:r w:rsidRPr="005C59C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района</w:t>
            </w:r>
          </w:p>
        </w:tc>
      </w:tr>
      <w:tr w:rsidR="006D7200" w:rsidRPr="00397044" w14:paraId="205EB0C3" w14:textId="77777777" w:rsidTr="000A66EF">
        <w:tc>
          <w:tcPr>
            <w:tcW w:w="9069" w:type="dxa"/>
            <w:gridSpan w:val="3"/>
          </w:tcPr>
          <w:p w14:paraId="571A2087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5938AC55" w14:textId="77777777" w:rsidTr="000A66EF">
        <w:trPr>
          <w:trHeight w:val="39"/>
        </w:trPr>
        <w:tc>
          <w:tcPr>
            <w:tcW w:w="9069" w:type="dxa"/>
            <w:gridSpan w:val="3"/>
          </w:tcPr>
          <w:p w14:paraId="6BAFFAE2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6E9D6A0A" w14:textId="77777777" w:rsidTr="000A66EF">
        <w:tc>
          <w:tcPr>
            <w:tcW w:w="680" w:type="dxa"/>
          </w:tcPr>
          <w:p w14:paraId="6E38190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792463A6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040FD65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1B6F6D02" w14:textId="77777777" w:rsidTr="000A66EF">
        <w:trPr>
          <w:trHeight w:val="39"/>
        </w:trPr>
        <w:tc>
          <w:tcPr>
            <w:tcW w:w="680" w:type="dxa"/>
          </w:tcPr>
          <w:p w14:paraId="27F9FD9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3C8167F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4B7D27DF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3AAE6B1F" w14:textId="77777777" w:rsidTr="000A66EF">
        <w:tc>
          <w:tcPr>
            <w:tcW w:w="680" w:type="dxa"/>
          </w:tcPr>
          <w:p w14:paraId="1CB594C9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7D19993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5A16D327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38AF5DC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E0255">
              <w:rPr>
                <w:rFonts w:ascii="Times New Roman" w:hAnsi="Times New Roman" w:cs="Times New Roman"/>
              </w:rPr>
              <w:t xml:space="preserve">поселок </w:t>
            </w:r>
            <w:r>
              <w:rPr>
                <w:rFonts w:ascii="Times New Roman" w:hAnsi="Times New Roman" w:cs="Times New Roman"/>
              </w:rPr>
              <w:t>Юганская Обь</w:t>
            </w:r>
          </w:p>
        </w:tc>
      </w:tr>
      <w:tr w:rsidR="006D7200" w:rsidRPr="00397044" w14:paraId="37FB8DDF" w14:textId="77777777" w:rsidTr="000A66EF">
        <w:tc>
          <w:tcPr>
            <w:tcW w:w="680" w:type="dxa"/>
          </w:tcPr>
          <w:p w14:paraId="5050627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36DD959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6DC19EF2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52 683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5C59CA">
              <w:rPr>
                <w:rFonts w:ascii="Times New Roman" w:hAnsi="Times New Roman" w:cs="Times New Roman"/>
                <w:sz w:val="24"/>
                <w:szCs w:val="24"/>
              </w:rPr>
              <w:t>+/- 80 кв. м</w:t>
            </w:r>
          </w:p>
        </w:tc>
      </w:tr>
      <w:tr w:rsidR="006D7200" w:rsidRPr="00397044" w14:paraId="7CB7B97B" w14:textId="77777777" w:rsidTr="000A66EF">
        <w:tc>
          <w:tcPr>
            <w:tcW w:w="680" w:type="dxa"/>
          </w:tcPr>
          <w:p w14:paraId="487E637A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33BB1364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2AE3B587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75FF1530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471A20E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662DB76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98A18A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1E1AAB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9602B91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9742CC6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8E66C44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AD4395A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3CDC9604" w14:textId="77777777" w:rsidTr="000A66EF">
        <w:tc>
          <w:tcPr>
            <w:tcW w:w="9069" w:type="dxa"/>
            <w:gridSpan w:val="3"/>
          </w:tcPr>
          <w:p w14:paraId="06E0C26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lastRenderedPageBreak/>
              <w:t xml:space="preserve">ОПИСАНИЕ МЕСТОПОЛОЖЕНИЯ ГРАНИЦ </w:t>
            </w:r>
          </w:p>
          <w:p w14:paraId="778ED05E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 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proofErr w:type="gramEnd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Производственная зона </w:t>
            </w:r>
            <w:r w:rsidRPr="004938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сельского поселения </w:t>
            </w:r>
            <w:proofErr w:type="spellStart"/>
            <w:r w:rsidRPr="004938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4938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938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4938D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6D7200" w:rsidRPr="00397044" w14:paraId="7D164F3E" w14:textId="77777777" w:rsidTr="000A66EF">
        <w:tc>
          <w:tcPr>
            <w:tcW w:w="9069" w:type="dxa"/>
            <w:gridSpan w:val="3"/>
          </w:tcPr>
          <w:p w14:paraId="7573F8A2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5DFB3E02" w14:textId="77777777" w:rsidTr="000A66EF">
        <w:trPr>
          <w:trHeight w:val="39"/>
        </w:trPr>
        <w:tc>
          <w:tcPr>
            <w:tcW w:w="9069" w:type="dxa"/>
            <w:gridSpan w:val="3"/>
          </w:tcPr>
          <w:p w14:paraId="5BEAE90B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2F0A2765" w14:textId="77777777" w:rsidTr="000A66EF">
        <w:tc>
          <w:tcPr>
            <w:tcW w:w="680" w:type="dxa"/>
          </w:tcPr>
          <w:p w14:paraId="0A86CBF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704B722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196767E9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22651B15" w14:textId="77777777" w:rsidTr="000A66EF">
        <w:trPr>
          <w:trHeight w:val="39"/>
        </w:trPr>
        <w:tc>
          <w:tcPr>
            <w:tcW w:w="680" w:type="dxa"/>
          </w:tcPr>
          <w:p w14:paraId="339607B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1DB1B50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457B332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54E2E0E1" w14:textId="77777777" w:rsidTr="000A66EF">
        <w:tc>
          <w:tcPr>
            <w:tcW w:w="680" w:type="dxa"/>
          </w:tcPr>
          <w:p w14:paraId="1BCCC0E9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19115AAD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49D062E2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5A6E4F3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4E17647C" w14:textId="77777777" w:rsidTr="000A66EF">
        <w:tc>
          <w:tcPr>
            <w:tcW w:w="680" w:type="dxa"/>
          </w:tcPr>
          <w:p w14:paraId="1ED9EC09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2940D602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375EE22B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39 061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081AE8">
              <w:rPr>
                <w:rFonts w:ascii="Times New Roman" w:hAnsi="Times New Roman" w:cs="Times New Roman"/>
                <w:sz w:val="24"/>
                <w:szCs w:val="24"/>
              </w:rPr>
              <w:t xml:space="preserve">+/-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  <w:r w:rsidRPr="00081AE8">
              <w:rPr>
                <w:rFonts w:ascii="Times New Roman" w:hAnsi="Times New Roman" w:cs="Times New Roman"/>
                <w:sz w:val="24"/>
                <w:szCs w:val="24"/>
              </w:rPr>
              <w:t>9 кв. м</w:t>
            </w:r>
          </w:p>
        </w:tc>
      </w:tr>
      <w:tr w:rsidR="006D7200" w:rsidRPr="00397044" w14:paraId="6ED5AE3C" w14:textId="77777777" w:rsidTr="000A66EF">
        <w:tc>
          <w:tcPr>
            <w:tcW w:w="680" w:type="dxa"/>
          </w:tcPr>
          <w:p w14:paraId="7276D33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5391F3F1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21485445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3AA92AEE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76F61D76" w14:textId="77777777" w:rsidTr="000A66EF">
        <w:tc>
          <w:tcPr>
            <w:tcW w:w="9069" w:type="dxa"/>
            <w:gridSpan w:val="3"/>
          </w:tcPr>
          <w:p w14:paraId="295FFDB3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ОПИСАНИЕ МЕСТОПОЛОЖЕНИЯ ГРАНИЦ </w:t>
            </w:r>
          </w:p>
          <w:p w14:paraId="6294866E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 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E0080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Производственная зона</w:t>
            </w:r>
            <w:r>
              <w:t xml:space="preserve"> </w:t>
            </w:r>
            <w:r w:rsidRPr="00095D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сельского поселения </w:t>
            </w:r>
            <w:proofErr w:type="spellStart"/>
            <w:r w:rsidRPr="00095D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095D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095D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095DB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6D7200" w:rsidRPr="00397044" w14:paraId="3DF21D99" w14:textId="77777777" w:rsidTr="000A66EF">
        <w:tc>
          <w:tcPr>
            <w:tcW w:w="9069" w:type="dxa"/>
            <w:gridSpan w:val="3"/>
          </w:tcPr>
          <w:p w14:paraId="5AD524D0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4BEBB39F" w14:textId="77777777" w:rsidTr="000A66EF">
        <w:trPr>
          <w:trHeight w:val="39"/>
        </w:trPr>
        <w:tc>
          <w:tcPr>
            <w:tcW w:w="9069" w:type="dxa"/>
            <w:gridSpan w:val="3"/>
          </w:tcPr>
          <w:p w14:paraId="0C664ED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20283BF5" w14:textId="77777777" w:rsidTr="000A66EF">
        <w:tc>
          <w:tcPr>
            <w:tcW w:w="680" w:type="dxa"/>
          </w:tcPr>
          <w:p w14:paraId="2C56BDF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16C29974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4285C01F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5C6FF36D" w14:textId="77777777" w:rsidTr="000A66EF">
        <w:trPr>
          <w:trHeight w:val="39"/>
        </w:trPr>
        <w:tc>
          <w:tcPr>
            <w:tcW w:w="680" w:type="dxa"/>
          </w:tcPr>
          <w:p w14:paraId="4290DF8D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4ADCEAE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182B9E9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38CB0868" w14:textId="77777777" w:rsidTr="000A66EF">
        <w:tc>
          <w:tcPr>
            <w:tcW w:w="680" w:type="dxa"/>
          </w:tcPr>
          <w:p w14:paraId="4DDA7E0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5220CB4C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4F2401C5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3364B045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11F46A72" w14:textId="77777777" w:rsidTr="000A66EF">
        <w:tc>
          <w:tcPr>
            <w:tcW w:w="680" w:type="dxa"/>
          </w:tcPr>
          <w:p w14:paraId="600E403E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1DC368C9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6C97ADD3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190 516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r w:rsidRPr="005F686F">
              <w:rPr>
                <w:rFonts w:ascii="Times New Roman" w:hAnsi="Times New Roman" w:cs="Times New Roman"/>
                <w:sz w:val="24"/>
                <w:szCs w:val="24"/>
              </w:rPr>
              <w:t>. м +/- 3819 кв. м</w:t>
            </w:r>
          </w:p>
        </w:tc>
      </w:tr>
      <w:tr w:rsidR="006D7200" w:rsidRPr="00397044" w14:paraId="738CAE70" w14:textId="77777777" w:rsidTr="000A66EF">
        <w:tc>
          <w:tcPr>
            <w:tcW w:w="680" w:type="dxa"/>
          </w:tcPr>
          <w:p w14:paraId="68A4556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036C4C66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6CBB9694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65DB4219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B16856B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A09289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C6831E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4504CF5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7A51025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2693DAC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A6FCE58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E4BDE2A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F969CB8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006FFC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7906E2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ADFCD94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38946E0E" w14:textId="77777777" w:rsidTr="000A66EF">
        <w:tc>
          <w:tcPr>
            <w:tcW w:w="9069" w:type="dxa"/>
            <w:gridSpan w:val="3"/>
          </w:tcPr>
          <w:p w14:paraId="5DD6901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lastRenderedPageBreak/>
              <w:t xml:space="preserve">ОПИСАНИЕ МЕСТОПОЛОЖЕНИЯ ГРАНИЦ </w:t>
            </w:r>
          </w:p>
          <w:p w14:paraId="0B618E15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</w:t>
            </w:r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Зона рекреационного назначения </w:t>
            </w:r>
            <w:r w:rsidRPr="008A0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поселка </w:t>
            </w:r>
            <w:proofErr w:type="spellStart"/>
            <w:r w:rsidRPr="008A0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8A0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сельского поселения </w:t>
            </w:r>
            <w:proofErr w:type="spellStart"/>
            <w:r w:rsidRPr="008A0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8A0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8A0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8A0D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6D7200" w:rsidRPr="00397044" w14:paraId="3CB1ED9B" w14:textId="77777777" w:rsidTr="000A66EF">
        <w:tc>
          <w:tcPr>
            <w:tcW w:w="9069" w:type="dxa"/>
            <w:gridSpan w:val="3"/>
          </w:tcPr>
          <w:p w14:paraId="314EF24B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264B1994" w14:textId="77777777" w:rsidTr="000A66EF">
        <w:trPr>
          <w:trHeight w:val="39"/>
        </w:trPr>
        <w:tc>
          <w:tcPr>
            <w:tcW w:w="9069" w:type="dxa"/>
            <w:gridSpan w:val="3"/>
          </w:tcPr>
          <w:p w14:paraId="10F51C4B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5171DB3C" w14:textId="77777777" w:rsidTr="000A66EF">
        <w:tc>
          <w:tcPr>
            <w:tcW w:w="680" w:type="dxa"/>
          </w:tcPr>
          <w:p w14:paraId="2A20FC5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4E7C4FB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120B2AB3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47973943" w14:textId="77777777" w:rsidTr="000A66EF">
        <w:trPr>
          <w:trHeight w:val="39"/>
        </w:trPr>
        <w:tc>
          <w:tcPr>
            <w:tcW w:w="680" w:type="dxa"/>
          </w:tcPr>
          <w:p w14:paraId="17F46E3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17349FD4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58E440CF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3DAA8284" w14:textId="77777777" w:rsidTr="000A66EF">
        <w:tc>
          <w:tcPr>
            <w:tcW w:w="680" w:type="dxa"/>
          </w:tcPr>
          <w:p w14:paraId="0F7CA70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3C211375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5BF44DC3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46581F03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E0255">
              <w:rPr>
                <w:rFonts w:ascii="Times New Roman" w:hAnsi="Times New Roman" w:cs="Times New Roman"/>
              </w:rPr>
              <w:t xml:space="preserve">поселок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3AC5FAF4" w14:textId="77777777" w:rsidTr="000A66EF">
        <w:tc>
          <w:tcPr>
            <w:tcW w:w="680" w:type="dxa"/>
          </w:tcPr>
          <w:p w14:paraId="515DE64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1A583A51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45C1E6F4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122 008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8A0D6C">
              <w:rPr>
                <w:rFonts w:ascii="Times New Roman" w:hAnsi="Times New Roman" w:cs="Times New Roman"/>
                <w:sz w:val="24"/>
                <w:szCs w:val="24"/>
              </w:rPr>
              <w:t>+/- 122 кв. м</w:t>
            </w:r>
          </w:p>
        </w:tc>
      </w:tr>
      <w:tr w:rsidR="006D7200" w:rsidRPr="00397044" w14:paraId="72896B4A" w14:textId="77777777" w:rsidTr="000A66EF">
        <w:tc>
          <w:tcPr>
            <w:tcW w:w="680" w:type="dxa"/>
          </w:tcPr>
          <w:p w14:paraId="58393416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25901AD8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246284B2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46DE6BB3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46282DD7" w14:textId="77777777" w:rsidTr="000A66EF">
        <w:tc>
          <w:tcPr>
            <w:tcW w:w="9069" w:type="dxa"/>
            <w:gridSpan w:val="3"/>
          </w:tcPr>
          <w:p w14:paraId="3055754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ОПИСАНИЕ МЕСТОПОЛОЖЕНИЯ ГРАНИЦ </w:t>
            </w:r>
          </w:p>
          <w:p w14:paraId="5981084C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</w:t>
            </w:r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Зона рекреационного назначения </w:t>
            </w:r>
            <w:r w:rsidRPr="004F75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поселка Юганская Обь сельского поселения </w:t>
            </w:r>
            <w:proofErr w:type="spellStart"/>
            <w:r w:rsidRPr="004F75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4F75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F75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4F755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6D7200" w:rsidRPr="00397044" w14:paraId="7D9B2EEB" w14:textId="77777777" w:rsidTr="000A66EF">
        <w:tc>
          <w:tcPr>
            <w:tcW w:w="9069" w:type="dxa"/>
            <w:gridSpan w:val="3"/>
          </w:tcPr>
          <w:p w14:paraId="0E736FF8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246A5FEA" w14:textId="77777777" w:rsidTr="000A66EF">
        <w:trPr>
          <w:trHeight w:val="39"/>
        </w:trPr>
        <w:tc>
          <w:tcPr>
            <w:tcW w:w="9069" w:type="dxa"/>
            <w:gridSpan w:val="3"/>
          </w:tcPr>
          <w:p w14:paraId="4563E58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0782E31C" w14:textId="77777777" w:rsidTr="000A66EF">
        <w:tc>
          <w:tcPr>
            <w:tcW w:w="680" w:type="dxa"/>
          </w:tcPr>
          <w:p w14:paraId="1FEE59FE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15FF31C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7A256439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09F776CA" w14:textId="77777777" w:rsidTr="000A66EF">
        <w:trPr>
          <w:trHeight w:val="39"/>
        </w:trPr>
        <w:tc>
          <w:tcPr>
            <w:tcW w:w="680" w:type="dxa"/>
          </w:tcPr>
          <w:p w14:paraId="434F5B26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5668A09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06E49366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7E23D884" w14:textId="77777777" w:rsidTr="000A66EF">
        <w:tc>
          <w:tcPr>
            <w:tcW w:w="680" w:type="dxa"/>
          </w:tcPr>
          <w:p w14:paraId="7594E8D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6CB5688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0678F185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68D63E6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E0255">
              <w:rPr>
                <w:rFonts w:ascii="Times New Roman" w:hAnsi="Times New Roman" w:cs="Times New Roman"/>
              </w:rPr>
              <w:t xml:space="preserve">поселок </w:t>
            </w:r>
            <w:r>
              <w:rPr>
                <w:rFonts w:ascii="Times New Roman" w:hAnsi="Times New Roman" w:cs="Times New Roman"/>
              </w:rPr>
              <w:t>Юганская Обь</w:t>
            </w:r>
          </w:p>
        </w:tc>
      </w:tr>
      <w:tr w:rsidR="006D7200" w:rsidRPr="00397044" w14:paraId="5059215E" w14:textId="77777777" w:rsidTr="000A66EF">
        <w:tc>
          <w:tcPr>
            <w:tcW w:w="680" w:type="dxa"/>
          </w:tcPr>
          <w:p w14:paraId="4036328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7A3CE7D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0D960C0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46 224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4F755B">
              <w:rPr>
                <w:rFonts w:ascii="Times New Roman" w:hAnsi="Times New Roman" w:cs="Times New Roman"/>
                <w:sz w:val="24"/>
                <w:szCs w:val="24"/>
              </w:rPr>
              <w:t>+/- 75 кв. м</w:t>
            </w:r>
          </w:p>
        </w:tc>
      </w:tr>
      <w:tr w:rsidR="006D7200" w:rsidRPr="00397044" w14:paraId="761F98D5" w14:textId="77777777" w:rsidTr="000A66EF">
        <w:tc>
          <w:tcPr>
            <w:tcW w:w="680" w:type="dxa"/>
          </w:tcPr>
          <w:p w14:paraId="0661FA6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77D0006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01AD72F4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2B1A705D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5372B4D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085068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A5970C5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44800B8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95073CE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E775AF6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3E960E5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B36D648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1C75E9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885EB22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49A2416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3FD4B2CE" w14:textId="77777777" w:rsidTr="000A66EF">
        <w:tc>
          <w:tcPr>
            <w:tcW w:w="9069" w:type="dxa"/>
            <w:gridSpan w:val="3"/>
          </w:tcPr>
          <w:p w14:paraId="24A76414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lastRenderedPageBreak/>
              <w:t xml:space="preserve">ОПИСАНИЕ МЕСТОПОЛОЖЕНИЯ ГРАНИЦ </w:t>
            </w:r>
          </w:p>
          <w:p w14:paraId="44B71CB2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 Сп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proofErr w:type="gramEnd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A21B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специального назначения, связанная с зах</w:t>
            </w:r>
            <w:r w:rsidRPr="00A21B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A21B90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ронениями</w:t>
            </w:r>
          </w:p>
        </w:tc>
      </w:tr>
      <w:tr w:rsidR="006D7200" w:rsidRPr="00397044" w14:paraId="67F698B8" w14:textId="77777777" w:rsidTr="000A66EF">
        <w:tc>
          <w:tcPr>
            <w:tcW w:w="9069" w:type="dxa"/>
            <w:gridSpan w:val="3"/>
          </w:tcPr>
          <w:p w14:paraId="5DDC5004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13EF4E7E" w14:textId="77777777" w:rsidTr="000A66EF">
        <w:trPr>
          <w:trHeight w:val="39"/>
        </w:trPr>
        <w:tc>
          <w:tcPr>
            <w:tcW w:w="9069" w:type="dxa"/>
            <w:gridSpan w:val="3"/>
          </w:tcPr>
          <w:p w14:paraId="7A4DC0ED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1C04C6F3" w14:textId="77777777" w:rsidTr="000A66EF">
        <w:tc>
          <w:tcPr>
            <w:tcW w:w="680" w:type="dxa"/>
          </w:tcPr>
          <w:p w14:paraId="5EA2FE2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2DFC275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3D7DBE9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275A3205" w14:textId="77777777" w:rsidTr="000A66EF">
        <w:trPr>
          <w:trHeight w:val="39"/>
        </w:trPr>
        <w:tc>
          <w:tcPr>
            <w:tcW w:w="680" w:type="dxa"/>
          </w:tcPr>
          <w:p w14:paraId="7E511EEE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091C9BAE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298D289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09164D5C" w14:textId="77777777" w:rsidTr="000A66EF">
        <w:tc>
          <w:tcPr>
            <w:tcW w:w="680" w:type="dxa"/>
          </w:tcPr>
          <w:p w14:paraId="4A3DC08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3E0F1B23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6490D45F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2330255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1A22DDB9" w14:textId="77777777" w:rsidTr="000A66EF">
        <w:tc>
          <w:tcPr>
            <w:tcW w:w="680" w:type="dxa"/>
          </w:tcPr>
          <w:p w14:paraId="37A27D7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6FB41D29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6BCFB36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7 273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C86038">
              <w:rPr>
                <w:rFonts w:ascii="Times New Roman" w:hAnsi="Times New Roman" w:cs="Times New Roman"/>
                <w:sz w:val="24"/>
                <w:szCs w:val="24"/>
              </w:rPr>
              <w:t xml:space="preserve">+/-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718</w:t>
            </w:r>
            <w:r w:rsidRPr="00C86038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6D7200" w:rsidRPr="00397044" w14:paraId="03630B74" w14:textId="77777777" w:rsidTr="000A66EF">
        <w:tc>
          <w:tcPr>
            <w:tcW w:w="680" w:type="dxa"/>
          </w:tcPr>
          <w:p w14:paraId="46A0D18E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22941C24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2708459B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78672453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9BB00D7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5E9CED29" w14:textId="77777777" w:rsidTr="000A66EF">
        <w:tc>
          <w:tcPr>
            <w:tcW w:w="9069" w:type="dxa"/>
            <w:gridSpan w:val="3"/>
          </w:tcPr>
          <w:p w14:paraId="1245B7B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ОПИСАНИЕ МЕСТОПОЛОЖЕНИЯ ГРАНИЦ </w:t>
            </w:r>
          </w:p>
          <w:p w14:paraId="17A6371C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 Сп</w:t>
            </w:r>
            <w:proofErr w:type="gramStart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  <w:proofErr w:type="gramEnd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6272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специального назначения, связанная с зах</w:t>
            </w:r>
            <w:r w:rsidRPr="006272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62724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ронениями</w:t>
            </w:r>
          </w:p>
        </w:tc>
      </w:tr>
      <w:tr w:rsidR="006D7200" w:rsidRPr="00397044" w14:paraId="3AA490F3" w14:textId="77777777" w:rsidTr="000A66EF">
        <w:tc>
          <w:tcPr>
            <w:tcW w:w="9069" w:type="dxa"/>
            <w:gridSpan w:val="3"/>
          </w:tcPr>
          <w:p w14:paraId="45431C61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4776FED8" w14:textId="77777777" w:rsidTr="000A66EF">
        <w:trPr>
          <w:trHeight w:val="39"/>
        </w:trPr>
        <w:tc>
          <w:tcPr>
            <w:tcW w:w="9069" w:type="dxa"/>
            <w:gridSpan w:val="3"/>
          </w:tcPr>
          <w:p w14:paraId="5659A0B4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6490050F" w14:textId="77777777" w:rsidTr="000A66EF">
        <w:tc>
          <w:tcPr>
            <w:tcW w:w="680" w:type="dxa"/>
          </w:tcPr>
          <w:p w14:paraId="3B1B7C1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2873324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665BA32E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31D5A732" w14:textId="77777777" w:rsidTr="000A66EF">
        <w:trPr>
          <w:trHeight w:val="39"/>
        </w:trPr>
        <w:tc>
          <w:tcPr>
            <w:tcW w:w="680" w:type="dxa"/>
          </w:tcPr>
          <w:p w14:paraId="041EF92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334810F3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6EBF0953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468CCB9A" w14:textId="77777777" w:rsidTr="000A66EF">
        <w:tc>
          <w:tcPr>
            <w:tcW w:w="680" w:type="dxa"/>
          </w:tcPr>
          <w:p w14:paraId="6C7BEE5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6972B2B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703F7BFC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4E845A66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342DEEE7" w14:textId="77777777" w:rsidTr="000A66EF">
        <w:tc>
          <w:tcPr>
            <w:tcW w:w="680" w:type="dxa"/>
          </w:tcPr>
          <w:p w14:paraId="226BB6E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19547B3C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590872EE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30 000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</w:t>
            </w:r>
            <w:r w:rsidRPr="00A67CA2">
              <w:rPr>
                <w:rFonts w:ascii="Times New Roman" w:hAnsi="Times New Roman" w:cs="Times New Roman"/>
                <w:sz w:val="24"/>
                <w:szCs w:val="24"/>
              </w:rPr>
              <w:t>м +/- 1516 кв. м</w:t>
            </w:r>
          </w:p>
        </w:tc>
      </w:tr>
      <w:tr w:rsidR="006D7200" w:rsidRPr="00397044" w14:paraId="11DB9184" w14:textId="77777777" w:rsidTr="000A66EF">
        <w:tc>
          <w:tcPr>
            <w:tcW w:w="680" w:type="dxa"/>
          </w:tcPr>
          <w:p w14:paraId="6132D09C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7579CF74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5D188CB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27E9772B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F6A358B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894DF01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23BE41C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EAAC93B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8F6CC14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EFFE79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A6575C2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16379C2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042B8A1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AB1D852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3C4B34F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C1F985D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694A4719" w14:textId="77777777" w:rsidTr="000A66EF">
        <w:tc>
          <w:tcPr>
            <w:tcW w:w="9069" w:type="dxa"/>
            <w:gridSpan w:val="3"/>
          </w:tcPr>
          <w:p w14:paraId="07EFF234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lastRenderedPageBreak/>
              <w:t xml:space="preserve">ОПИСАНИЕ МЕСТОПОЛОЖЕНИЯ ГРАНИЦ </w:t>
            </w:r>
          </w:p>
          <w:p w14:paraId="1B2B5AE2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 Сх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proofErr w:type="gramEnd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FB4F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Зона, занятая объектами сельскохозяйственного назначения</w:t>
            </w:r>
          </w:p>
        </w:tc>
      </w:tr>
      <w:tr w:rsidR="006D7200" w:rsidRPr="00397044" w14:paraId="636150F0" w14:textId="77777777" w:rsidTr="000A66EF">
        <w:tc>
          <w:tcPr>
            <w:tcW w:w="9069" w:type="dxa"/>
            <w:gridSpan w:val="3"/>
          </w:tcPr>
          <w:p w14:paraId="6196705C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4B2D90DE" w14:textId="77777777" w:rsidTr="000A66EF">
        <w:trPr>
          <w:trHeight w:val="39"/>
        </w:trPr>
        <w:tc>
          <w:tcPr>
            <w:tcW w:w="9069" w:type="dxa"/>
            <w:gridSpan w:val="3"/>
          </w:tcPr>
          <w:p w14:paraId="276AE706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32465514" w14:textId="77777777" w:rsidTr="000A66EF">
        <w:tc>
          <w:tcPr>
            <w:tcW w:w="680" w:type="dxa"/>
          </w:tcPr>
          <w:p w14:paraId="2E1B7DA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6FAF28F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2DC323EF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1DC81A7F" w14:textId="77777777" w:rsidTr="000A66EF">
        <w:trPr>
          <w:trHeight w:val="39"/>
        </w:trPr>
        <w:tc>
          <w:tcPr>
            <w:tcW w:w="680" w:type="dxa"/>
          </w:tcPr>
          <w:p w14:paraId="4F3A9E2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16D23FB9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1AE351DC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4808C4E4" w14:textId="77777777" w:rsidTr="000A66EF">
        <w:tc>
          <w:tcPr>
            <w:tcW w:w="680" w:type="dxa"/>
          </w:tcPr>
          <w:p w14:paraId="20AD4F1C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33C097E6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7E902B44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7BD8D24D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0C28535E" w14:textId="77777777" w:rsidTr="000A66EF">
        <w:tc>
          <w:tcPr>
            <w:tcW w:w="680" w:type="dxa"/>
          </w:tcPr>
          <w:p w14:paraId="13762E7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37E1DB62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6EAA0901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193 153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01665E">
              <w:rPr>
                <w:rFonts w:ascii="Times New Roman" w:hAnsi="Times New Roman" w:cs="Times New Roman"/>
                <w:sz w:val="24"/>
                <w:szCs w:val="24"/>
              </w:rPr>
              <w:t>+/- 3846 кв. м</w:t>
            </w:r>
          </w:p>
        </w:tc>
      </w:tr>
      <w:tr w:rsidR="006D7200" w:rsidRPr="00397044" w14:paraId="464BD1E5" w14:textId="77777777" w:rsidTr="000A66EF">
        <w:tc>
          <w:tcPr>
            <w:tcW w:w="680" w:type="dxa"/>
          </w:tcPr>
          <w:p w14:paraId="0212F52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2C52740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723A6BF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6325309A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533DF39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74EC6A54" w14:textId="77777777" w:rsidTr="000A66EF">
        <w:tc>
          <w:tcPr>
            <w:tcW w:w="9069" w:type="dxa"/>
            <w:gridSpan w:val="3"/>
          </w:tcPr>
          <w:p w14:paraId="352708FA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ОПИСАНИЕ МЕСТОПОЛОЖЕНИЯ ГРАНИЦ </w:t>
            </w:r>
          </w:p>
          <w:p w14:paraId="35901E6F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 Сх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proofErr w:type="gramEnd"/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B618E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Зона, занятая объектами сельскохозяйственного назначения</w:t>
            </w:r>
          </w:p>
        </w:tc>
      </w:tr>
      <w:tr w:rsidR="006D7200" w:rsidRPr="00397044" w14:paraId="2B37B802" w14:textId="77777777" w:rsidTr="000A66EF">
        <w:tc>
          <w:tcPr>
            <w:tcW w:w="9069" w:type="dxa"/>
            <w:gridSpan w:val="3"/>
          </w:tcPr>
          <w:p w14:paraId="2CB808D6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3BD17619" w14:textId="77777777" w:rsidTr="000A66EF">
        <w:trPr>
          <w:trHeight w:val="39"/>
        </w:trPr>
        <w:tc>
          <w:tcPr>
            <w:tcW w:w="9069" w:type="dxa"/>
            <w:gridSpan w:val="3"/>
          </w:tcPr>
          <w:p w14:paraId="139AFC65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7AC768D3" w14:textId="77777777" w:rsidTr="000A66EF">
        <w:tc>
          <w:tcPr>
            <w:tcW w:w="680" w:type="dxa"/>
          </w:tcPr>
          <w:p w14:paraId="6DAC7AE4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0CF3668E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70B21473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1B4CDCE5" w14:textId="77777777" w:rsidTr="000A66EF">
        <w:trPr>
          <w:trHeight w:val="39"/>
        </w:trPr>
        <w:tc>
          <w:tcPr>
            <w:tcW w:w="680" w:type="dxa"/>
          </w:tcPr>
          <w:p w14:paraId="4F0D59F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4E41478D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3962B88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164FEDBF" w14:textId="77777777" w:rsidTr="000A66EF">
        <w:tc>
          <w:tcPr>
            <w:tcW w:w="680" w:type="dxa"/>
          </w:tcPr>
          <w:p w14:paraId="6EC30139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4A12E536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51F02C0C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05D6A3A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756E8997" w14:textId="77777777" w:rsidTr="000A66EF">
        <w:tc>
          <w:tcPr>
            <w:tcW w:w="680" w:type="dxa"/>
          </w:tcPr>
          <w:p w14:paraId="136069D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74C93272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65A13B58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38 605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</w:t>
            </w:r>
            <w:r w:rsidRPr="00A53590">
              <w:rPr>
                <w:rFonts w:ascii="Times New Roman" w:hAnsi="Times New Roman" w:cs="Times New Roman"/>
                <w:sz w:val="24"/>
                <w:szCs w:val="24"/>
              </w:rPr>
              <w:t>м +/- 1719 кв. м</w:t>
            </w:r>
          </w:p>
        </w:tc>
      </w:tr>
      <w:tr w:rsidR="006D7200" w:rsidRPr="00397044" w14:paraId="04C97F22" w14:textId="77777777" w:rsidTr="000A66EF">
        <w:tc>
          <w:tcPr>
            <w:tcW w:w="680" w:type="dxa"/>
          </w:tcPr>
          <w:p w14:paraId="2CA151E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43CFE20F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19203CCF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42078285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11EFC17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CB9D5CC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04BCBF9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6DCF9A1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6617E16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52F01B7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761765D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106A010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63723DB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3C67828B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A07E8C8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18F64373" w14:textId="77777777" w:rsidTr="000A66EF">
        <w:tc>
          <w:tcPr>
            <w:tcW w:w="9069" w:type="dxa"/>
            <w:gridSpan w:val="3"/>
          </w:tcPr>
          <w:p w14:paraId="35E651F4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lastRenderedPageBreak/>
              <w:t xml:space="preserve">ОПИСАНИЕ МЕСТОПОЛОЖЕНИЯ ГРАНИЦ </w:t>
            </w:r>
          </w:p>
          <w:p w14:paraId="5FE2C040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</w:t>
            </w:r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725BB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транспортной инфраструктуры</w:t>
            </w:r>
            <w:r>
              <w:t xml:space="preserve"> </w:t>
            </w:r>
            <w:r w:rsidRPr="004744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поселка </w:t>
            </w:r>
            <w:proofErr w:type="spellStart"/>
            <w:r w:rsidRPr="004744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4744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сельского поселения </w:t>
            </w:r>
            <w:proofErr w:type="spellStart"/>
            <w:r w:rsidRPr="004744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4744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4744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4744A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6D7200" w:rsidRPr="00397044" w14:paraId="4DEB6A25" w14:textId="77777777" w:rsidTr="000A66EF">
        <w:tc>
          <w:tcPr>
            <w:tcW w:w="9069" w:type="dxa"/>
            <w:gridSpan w:val="3"/>
          </w:tcPr>
          <w:p w14:paraId="3A865158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3D60C0E1" w14:textId="77777777" w:rsidTr="000A66EF">
        <w:trPr>
          <w:trHeight w:val="39"/>
        </w:trPr>
        <w:tc>
          <w:tcPr>
            <w:tcW w:w="9069" w:type="dxa"/>
            <w:gridSpan w:val="3"/>
          </w:tcPr>
          <w:p w14:paraId="5B53EABA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0531F85C" w14:textId="77777777" w:rsidTr="000A66EF">
        <w:tc>
          <w:tcPr>
            <w:tcW w:w="680" w:type="dxa"/>
          </w:tcPr>
          <w:p w14:paraId="43D4536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438F6955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6FC8CB73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76FFC0B3" w14:textId="77777777" w:rsidTr="000A66EF">
        <w:trPr>
          <w:trHeight w:val="39"/>
        </w:trPr>
        <w:tc>
          <w:tcPr>
            <w:tcW w:w="680" w:type="dxa"/>
          </w:tcPr>
          <w:p w14:paraId="6911A56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650270C6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29AD4368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68D344CC" w14:textId="77777777" w:rsidTr="000A66EF">
        <w:tc>
          <w:tcPr>
            <w:tcW w:w="680" w:type="dxa"/>
            <w:vAlign w:val="center"/>
          </w:tcPr>
          <w:p w14:paraId="4C907DA6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5E31356D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20DB748F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1E136340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E0255">
              <w:rPr>
                <w:rFonts w:ascii="Times New Roman" w:hAnsi="Times New Roman" w:cs="Times New Roman"/>
              </w:rPr>
              <w:t xml:space="preserve">поселок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48414BC1" w14:textId="77777777" w:rsidTr="000A66EF">
        <w:tc>
          <w:tcPr>
            <w:tcW w:w="680" w:type="dxa"/>
            <w:vAlign w:val="center"/>
          </w:tcPr>
          <w:p w14:paraId="0C0328F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70466F6D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592DAC8C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25 364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4744A9">
              <w:rPr>
                <w:rFonts w:ascii="Times New Roman" w:hAnsi="Times New Roman" w:cs="Times New Roman"/>
                <w:sz w:val="24"/>
                <w:szCs w:val="24"/>
              </w:rPr>
              <w:t xml:space="preserve">+/-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1394</w:t>
            </w:r>
            <w:r w:rsidRPr="004744A9">
              <w:rPr>
                <w:rFonts w:ascii="Times New Roman" w:hAnsi="Times New Roman" w:cs="Times New Roman"/>
                <w:sz w:val="24"/>
                <w:szCs w:val="24"/>
              </w:rPr>
              <w:t xml:space="preserve"> кв. м</w:t>
            </w:r>
          </w:p>
        </w:tc>
      </w:tr>
      <w:tr w:rsidR="006D7200" w:rsidRPr="00397044" w14:paraId="6787AF7B" w14:textId="77777777" w:rsidTr="000A66EF">
        <w:tc>
          <w:tcPr>
            <w:tcW w:w="680" w:type="dxa"/>
            <w:vAlign w:val="center"/>
          </w:tcPr>
          <w:p w14:paraId="0C03FD3D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1016C3A3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545BF9B6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4C7A3C23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4A8E2668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6D7200" w:rsidRPr="00397044" w14:paraId="5587FA98" w14:textId="77777777" w:rsidTr="000A66EF">
        <w:trPr>
          <w:jc w:val="center"/>
        </w:trPr>
        <w:tc>
          <w:tcPr>
            <w:tcW w:w="9069" w:type="dxa"/>
            <w:gridSpan w:val="3"/>
          </w:tcPr>
          <w:p w14:paraId="55075781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ОПИСАНИЕ МЕСТОПОЛОЖЕНИЯ ГРАНИЦ </w:t>
            </w:r>
          </w:p>
          <w:p w14:paraId="15B4D625" w14:textId="77777777" w:rsidR="006D7200" w:rsidRPr="00397044" w:rsidRDefault="006D7200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Т</w:t>
            </w:r>
            <w:r w:rsidRPr="008E02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5A48F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транспортной инфраструктуры</w:t>
            </w:r>
          </w:p>
        </w:tc>
      </w:tr>
      <w:tr w:rsidR="006D7200" w:rsidRPr="00397044" w14:paraId="5321CDC6" w14:textId="77777777" w:rsidTr="000A66EF">
        <w:trPr>
          <w:jc w:val="center"/>
        </w:trPr>
        <w:tc>
          <w:tcPr>
            <w:tcW w:w="9069" w:type="dxa"/>
            <w:gridSpan w:val="3"/>
          </w:tcPr>
          <w:p w14:paraId="5CA5790D" w14:textId="77777777" w:rsidR="006D7200" w:rsidRPr="00397044" w:rsidRDefault="006D7200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6D7200" w:rsidRPr="00397044" w14:paraId="7882431C" w14:textId="77777777" w:rsidTr="000A66EF">
        <w:trPr>
          <w:trHeight w:val="39"/>
          <w:jc w:val="center"/>
        </w:trPr>
        <w:tc>
          <w:tcPr>
            <w:tcW w:w="9069" w:type="dxa"/>
            <w:gridSpan w:val="3"/>
          </w:tcPr>
          <w:p w14:paraId="52E00DE7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6D7200" w:rsidRPr="00397044" w14:paraId="53B0B260" w14:textId="77777777" w:rsidTr="000A66EF">
        <w:trPr>
          <w:jc w:val="center"/>
        </w:trPr>
        <w:tc>
          <w:tcPr>
            <w:tcW w:w="680" w:type="dxa"/>
          </w:tcPr>
          <w:p w14:paraId="38559477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462D667B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56C160F0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6D7200" w:rsidRPr="00397044" w14:paraId="4E7DCB34" w14:textId="77777777" w:rsidTr="000A66EF">
        <w:trPr>
          <w:trHeight w:val="39"/>
          <w:jc w:val="center"/>
        </w:trPr>
        <w:tc>
          <w:tcPr>
            <w:tcW w:w="680" w:type="dxa"/>
          </w:tcPr>
          <w:p w14:paraId="3CB7E8E3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766E2866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7B10CC6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6D7200" w:rsidRPr="00397044" w14:paraId="00F28AB5" w14:textId="77777777" w:rsidTr="000A66EF">
        <w:trPr>
          <w:jc w:val="center"/>
        </w:trPr>
        <w:tc>
          <w:tcPr>
            <w:tcW w:w="680" w:type="dxa"/>
          </w:tcPr>
          <w:p w14:paraId="4AE9709E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7892385C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1C890EE5" w14:textId="77777777" w:rsidR="006D7200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510D2934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6D7200" w:rsidRPr="00397044" w14:paraId="7086993E" w14:textId="77777777" w:rsidTr="000A66EF">
        <w:trPr>
          <w:jc w:val="center"/>
        </w:trPr>
        <w:tc>
          <w:tcPr>
            <w:tcW w:w="680" w:type="dxa"/>
          </w:tcPr>
          <w:p w14:paraId="73BFFAEC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270A2048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4A85226D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38 789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4F4ED1">
              <w:rPr>
                <w:rFonts w:ascii="Times New Roman" w:hAnsi="Times New Roman" w:cs="Times New Roman"/>
                <w:sz w:val="24"/>
                <w:szCs w:val="24"/>
              </w:rPr>
              <w:t>+/- 1723 кв. м</w:t>
            </w:r>
          </w:p>
        </w:tc>
      </w:tr>
      <w:tr w:rsidR="006D7200" w:rsidRPr="00397044" w14:paraId="6A515FC1" w14:textId="77777777" w:rsidTr="000A66EF">
        <w:trPr>
          <w:jc w:val="center"/>
        </w:trPr>
        <w:tc>
          <w:tcPr>
            <w:tcW w:w="680" w:type="dxa"/>
          </w:tcPr>
          <w:p w14:paraId="76B1E412" w14:textId="77777777" w:rsidR="006D7200" w:rsidRPr="00397044" w:rsidRDefault="006D7200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21876CD2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63666584" w14:textId="77777777" w:rsidR="006D7200" w:rsidRPr="00397044" w:rsidRDefault="006D7200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4A643D8C" w14:textId="77777777" w:rsidR="006D7200" w:rsidRDefault="006D7200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9351F13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5F5D1B4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627AA9E6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6D4CFA6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D2EC6C7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68CB855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5F88480E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A411D40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7F0BE3C2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62D7C92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1A10A084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0AEAB9A1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D33518" w:rsidRPr="00397044" w14:paraId="52597F35" w14:textId="77777777" w:rsidTr="000A66EF">
        <w:tc>
          <w:tcPr>
            <w:tcW w:w="9069" w:type="dxa"/>
            <w:gridSpan w:val="3"/>
          </w:tcPr>
          <w:p w14:paraId="52B37E2D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lastRenderedPageBreak/>
              <w:t xml:space="preserve">ОПИСАНИЕ МЕСТОПОЛОЖЕНИЯ ГРАНИЦ </w:t>
            </w:r>
          </w:p>
          <w:p w14:paraId="4AFC7677" w14:textId="77777777" w:rsidR="00D33518" w:rsidRPr="00397044" w:rsidRDefault="00D33518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территориальной зоны 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64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транспортной инфраструктуры, предназначе</w:t>
            </w:r>
            <w:r w:rsidRPr="0064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</w:t>
            </w:r>
            <w:r w:rsidRPr="0064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ная под размещение улично-дорожной сети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64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поселка </w:t>
            </w:r>
            <w:proofErr w:type="spellStart"/>
            <w:r w:rsidRPr="0064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64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сельского поселения </w:t>
            </w:r>
            <w:proofErr w:type="spellStart"/>
            <w:r w:rsidRPr="0064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64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64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64104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D33518" w:rsidRPr="00397044" w14:paraId="04D6143D" w14:textId="77777777" w:rsidTr="000A66EF">
        <w:tc>
          <w:tcPr>
            <w:tcW w:w="9069" w:type="dxa"/>
            <w:gridSpan w:val="3"/>
          </w:tcPr>
          <w:p w14:paraId="4E71F523" w14:textId="77777777" w:rsidR="00D33518" w:rsidRPr="00397044" w:rsidRDefault="00D33518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D33518" w:rsidRPr="00397044" w14:paraId="74371520" w14:textId="77777777" w:rsidTr="000A66EF">
        <w:trPr>
          <w:trHeight w:val="39"/>
        </w:trPr>
        <w:tc>
          <w:tcPr>
            <w:tcW w:w="9069" w:type="dxa"/>
            <w:gridSpan w:val="3"/>
          </w:tcPr>
          <w:p w14:paraId="23D31771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33518" w:rsidRPr="00397044" w14:paraId="53CA146C" w14:textId="77777777" w:rsidTr="000A66EF">
        <w:tc>
          <w:tcPr>
            <w:tcW w:w="680" w:type="dxa"/>
          </w:tcPr>
          <w:p w14:paraId="00326CFB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298B9281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6A8036FA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D33518" w:rsidRPr="00397044" w14:paraId="557E27A5" w14:textId="77777777" w:rsidTr="000A66EF">
        <w:trPr>
          <w:trHeight w:val="39"/>
        </w:trPr>
        <w:tc>
          <w:tcPr>
            <w:tcW w:w="680" w:type="dxa"/>
          </w:tcPr>
          <w:p w14:paraId="0A7E59E4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2C4B2D76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5B1BD318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D33518" w:rsidRPr="00397044" w14:paraId="7729C4CD" w14:textId="77777777" w:rsidTr="000A66EF">
        <w:tc>
          <w:tcPr>
            <w:tcW w:w="680" w:type="dxa"/>
          </w:tcPr>
          <w:p w14:paraId="63C3BC4E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671BF498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36835984" w14:textId="77777777" w:rsidR="00D33518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680DDED0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E0255">
              <w:rPr>
                <w:rFonts w:ascii="Times New Roman" w:hAnsi="Times New Roman" w:cs="Times New Roman"/>
              </w:rPr>
              <w:t xml:space="preserve">поселок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</w:p>
        </w:tc>
      </w:tr>
      <w:tr w:rsidR="00D33518" w:rsidRPr="00397044" w14:paraId="2AF34AC5" w14:textId="77777777" w:rsidTr="000A66EF">
        <w:tc>
          <w:tcPr>
            <w:tcW w:w="680" w:type="dxa"/>
          </w:tcPr>
          <w:p w14:paraId="186FD440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152E64C2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2FDC2139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46 463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м </w:t>
            </w:r>
            <w:r w:rsidRPr="0064104E">
              <w:rPr>
                <w:rFonts w:ascii="Times New Roman" w:hAnsi="Times New Roman" w:cs="Times New Roman"/>
                <w:sz w:val="24"/>
                <w:szCs w:val="24"/>
              </w:rPr>
              <w:t>+/- 75 кв. м</w:t>
            </w:r>
          </w:p>
        </w:tc>
      </w:tr>
      <w:tr w:rsidR="00D33518" w:rsidRPr="00397044" w14:paraId="55C685D2" w14:textId="77777777" w:rsidTr="000A66EF">
        <w:tc>
          <w:tcPr>
            <w:tcW w:w="680" w:type="dxa"/>
          </w:tcPr>
          <w:p w14:paraId="528830D8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4DC6C109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5CE845B1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69E00883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p w14:paraId="28777D82" w14:textId="77777777" w:rsidR="00D33518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818"/>
        <w:gridCol w:w="3571"/>
      </w:tblGrid>
      <w:tr w:rsidR="00D33518" w:rsidRPr="00397044" w14:paraId="6F049C3D" w14:textId="77777777" w:rsidTr="000A66EF">
        <w:tc>
          <w:tcPr>
            <w:tcW w:w="9069" w:type="dxa"/>
            <w:gridSpan w:val="3"/>
          </w:tcPr>
          <w:p w14:paraId="20EDC937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ОПИСАНИЕ МЕСТОПОЛОЖЕНИЯ ГРАНИЦ </w:t>
            </w:r>
          </w:p>
          <w:p w14:paraId="5D4D06A4" w14:textId="77777777" w:rsidR="00D33518" w:rsidRPr="00397044" w:rsidRDefault="00D33518" w:rsidP="000A66EF">
            <w:pPr>
              <w:pStyle w:val="ConsPlusNormal"/>
              <w:ind w:right="14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территориальной зоны </w:t>
            </w:r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</w:t>
            </w:r>
            <w:proofErr w:type="gramStart"/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  <w:proofErr w:type="gramEnd"/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 Зона транспортной инфраструктуры, предназначе</w:t>
            </w:r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</w:t>
            </w:r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ная под размещение улично-дорожной сети поселка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Юганская Обь</w:t>
            </w:r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сельского посел</w:t>
            </w:r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</w:t>
            </w:r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ния </w:t>
            </w:r>
            <w:proofErr w:type="spellStart"/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Усть-Юган</w:t>
            </w:r>
            <w:proofErr w:type="spellEnd"/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Нефтеюганского</w:t>
            </w:r>
            <w:proofErr w:type="spellEnd"/>
            <w:r w:rsidRPr="00C537D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района</w:t>
            </w:r>
          </w:p>
        </w:tc>
      </w:tr>
      <w:tr w:rsidR="00D33518" w:rsidRPr="00397044" w14:paraId="300C1FC2" w14:textId="77777777" w:rsidTr="000A66EF">
        <w:tc>
          <w:tcPr>
            <w:tcW w:w="9069" w:type="dxa"/>
            <w:gridSpan w:val="3"/>
          </w:tcPr>
          <w:p w14:paraId="1EEAC81F" w14:textId="77777777" w:rsidR="00D33518" w:rsidRPr="00397044" w:rsidRDefault="00D33518" w:rsidP="000A66E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Сведения об объекте</w:t>
            </w:r>
          </w:p>
        </w:tc>
      </w:tr>
      <w:tr w:rsidR="00D33518" w:rsidRPr="00397044" w14:paraId="7FAEE900" w14:textId="77777777" w:rsidTr="000A66EF">
        <w:trPr>
          <w:trHeight w:val="39"/>
        </w:trPr>
        <w:tc>
          <w:tcPr>
            <w:tcW w:w="9069" w:type="dxa"/>
            <w:gridSpan w:val="3"/>
          </w:tcPr>
          <w:p w14:paraId="5C2B2ECA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33518" w:rsidRPr="00397044" w14:paraId="03E81E4E" w14:textId="77777777" w:rsidTr="000A66EF">
        <w:tc>
          <w:tcPr>
            <w:tcW w:w="680" w:type="dxa"/>
          </w:tcPr>
          <w:p w14:paraId="742D9B3C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97044">
              <w:rPr>
                <w:rFonts w:ascii="Times New Roman" w:hAnsi="Times New Roman" w:cs="Times New Roman"/>
              </w:rPr>
              <w:t>п</w:t>
            </w:r>
            <w:proofErr w:type="gramEnd"/>
            <w:r w:rsidRPr="00397044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818" w:type="dxa"/>
          </w:tcPr>
          <w:p w14:paraId="14A93EEA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Характеристики объекта</w:t>
            </w:r>
          </w:p>
        </w:tc>
        <w:tc>
          <w:tcPr>
            <w:tcW w:w="3571" w:type="dxa"/>
          </w:tcPr>
          <w:p w14:paraId="3BDF6310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Описание характеристик</w:t>
            </w:r>
          </w:p>
        </w:tc>
      </w:tr>
      <w:tr w:rsidR="00D33518" w:rsidRPr="00397044" w14:paraId="2514B31E" w14:textId="77777777" w:rsidTr="000A66EF">
        <w:trPr>
          <w:trHeight w:val="39"/>
        </w:trPr>
        <w:tc>
          <w:tcPr>
            <w:tcW w:w="680" w:type="dxa"/>
          </w:tcPr>
          <w:p w14:paraId="7ADF405E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</w:tcPr>
          <w:p w14:paraId="61B55287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571" w:type="dxa"/>
          </w:tcPr>
          <w:p w14:paraId="042BF2F7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</w:tr>
      <w:tr w:rsidR="00D33518" w:rsidRPr="00397044" w14:paraId="76597594" w14:textId="77777777" w:rsidTr="000A66EF">
        <w:tc>
          <w:tcPr>
            <w:tcW w:w="680" w:type="dxa"/>
          </w:tcPr>
          <w:p w14:paraId="26284105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8" w:type="dxa"/>
            <w:vAlign w:val="center"/>
          </w:tcPr>
          <w:p w14:paraId="71531C5A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Местоположение объекта </w:t>
            </w:r>
          </w:p>
        </w:tc>
        <w:tc>
          <w:tcPr>
            <w:tcW w:w="3571" w:type="dxa"/>
          </w:tcPr>
          <w:p w14:paraId="1C73AA19" w14:textId="77777777" w:rsidR="00D33518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Ханты-Мансийский автоно</w:t>
            </w:r>
            <w:r w:rsidRPr="00397044">
              <w:rPr>
                <w:rFonts w:ascii="Times New Roman" w:hAnsi="Times New Roman" w:cs="Times New Roman"/>
              </w:rPr>
              <w:t>м</w:t>
            </w:r>
            <w:r w:rsidRPr="00397044">
              <w:rPr>
                <w:rFonts w:ascii="Times New Roman" w:hAnsi="Times New Roman" w:cs="Times New Roman"/>
              </w:rPr>
              <w:t xml:space="preserve">ный округ-Югра, </w:t>
            </w:r>
            <w:proofErr w:type="spellStart"/>
            <w:r>
              <w:rPr>
                <w:rFonts w:ascii="Times New Roman" w:hAnsi="Times New Roman" w:cs="Times New Roman"/>
              </w:rPr>
              <w:t>Нефтеюганский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он,</w:t>
            </w:r>
          </w:p>
          <w:p w14:paraId="1C514F3C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8E0255">
              <w:rPr>
                <w:rFonts w:ascii="Times New Roman" w:hAnsi="Times New Roman" w:cs="Times New Roman"/>
              </w:rPr>
              <w:t>сельско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поселени</w:t>
            </w:r>
            <w:r>
              <w:rPr>
                <w:rFonts w:ascii="Times New Roman" w:hAnsi="Times New Roman" w:cs="Times New Roman"/>
              </w:rPr>
              <w:t>е</w:t>
            </w:r>
            <w:r w:rsidRPr="008E025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Усть-Юган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 w:rsidRPr="008E0255">
              <w:rPr>
                <w:rFonts w:ascii="Times New Roman" w:hAnsi="Times New Roman" w:cs="Times New Roman"/>
              </w:rPr>
              <w:t xml:space="preserve">поселок </w:t>
            </w:r>
            <w:r>
              <w:rPr>
                <w:rFonts w:ascii="Times New Roman" w:hAnsi="Times New Roman" w:cs="Times New Roman"/>
              </w:rPr>
              <w:t>Юганская Обь</w:t>
            </w:r>
          </w:p>
        </w:tc>
      </w:tr>
      <w:tr w:rsidR="00D33518" w:rsidRPr="00397044" w14:paraId="5BD015F9" w14:textId="77777777" w:rsidTr="000A66EF">
        <w:tc>
          <w:tcPr>
            <w:tcW w:w="680" w:type="dxa"/>
          </w:tcPr>
          <w:p w14:paraId="6100A53A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818" w:type="dxa"/>
            <w:vAlign w:val="center"/>
          </w:tcPr>
          <w:p w14:paraId="70CF82A6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Площадь объекта +/- величина погрешности определения площади (P +/- Дельта P) </w:t>
            </w:r>
          </w:p>
        </w:tc>
        <w:tc>
          <w:tcPr>
            <w:tcW w:w="3571" w:type="dxa"/>
            <w:vAlign w:val="center"/>
          </w:tcPr>
          <w:p w14:paraId="63D41FAD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62 442 </w:t>
            </w:r>
            <w:r w:rsidRPr="00397044">
              <w:rPr>
                <w:rFonts w:ascii="Times New Roman" w:hAnsi="Times New Roman" w:cs="Times New Roman"/>
                <w:sz w:val="24"/>
                <w:szCs w:val="24"/>
              </w:rPr>
              <w:t xml:space="preserve">кв. </w:t>
            </w:r>
            <w:r w:rsidRPr="00C537D5">
              <w:rPr>
                <w:rFonts w:ascii="Times New Roman" w:hAnsi="Times New Roman" w:cs="Times New Roman"/>
                <w:sz w:val="24"/>
                <w:szCs w:val="24"/>
              </w:rPr>
              <w:t>м +/- 87 кв. м</w:t>
            </w:r>
          </w:p>
        </w:tc>
      </w:tr>
      <w:tr w:rsidR="00D33518" w:rsidRPr="00397044" w14:paraId="161BFFE7" w14:textId="77777777" w:rsidTr="000A66EF">
        <w:tc>
          <w:tcPr>
            <w:tcW w:w="680" w:type="dxa"/>
          </w:tcPr>
          <w:p w14:paraId="58E7E166" w14:textId="77777777" w:rsidR="00D33518" w:rsidRPr="00397044" w:rsidRDefault="00D33518" w:rsidP="000A66E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818" w:type="dxa"/>
            <w:vAlign w:val="center"/>
          </w:tcPr>
          <w:p w14:paraId="52BEEE21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 xml:space="preserve">Иные характеристики объекта </w:t>
            </w:r>
          </w:p>
        </w:tc>
        <w:tc>
          <w:tcPr>
            <w:tcW w:w="3571" w:type="dxa"/>
          </w:tcPr>
          <w:p w14:paraId="01C24D4C" w14:textId="77777777" w:rsidR="00D33518" w:rsidRPr="00397044" w:rsidRDefault="00D33518" w:rsidP="000A66EF">
            <w:pPr>
              <w:pStyle w:val="ConsPlusNormal"/>
              <w:rPr>
                <w:rFonts w:ascii="Times New Roman" w:hAnsi="Times New Roman" w:cs="Times New Roman"/>
              </w:rPr>
            </w:pPr>
            <w:r w:rsidRPr="00397044">
              <w:rPr>
                <w:rFonts w:ascii="Times New Roman" w:hAnsi="Times New Roman" w:cs="Times New Roman"/>
              </w:rPr>
              <w:t>-</w:t>
            </w:r>
          </w:p>
        </w:tc>
      </w:tr>
    </w:tbl>
    <w:p w14:paraId="0B169A54" w14:textId="77777777" w:rsidR="00D33518" w:rsidRPr="007A3515" w:rsidRDefault="00D33518" w:rsidP="006D7200">
      <w:pPr>
        <w:spacing w:line="276" w:lineRule="auto"/>
        <w:ind w:firstLine="567"/>
        <w:jc w:val="both"/>
        <w:rPr>
          <w:rFonts w:ascii="Liberation Serif" w:hAnsi="Liberation Serif"/>
          <w:sz w:val="22"/>
          <w:szCs w:val="22"/>
        </w:rPr>
      </w:pPr>
    </w:p>
    <w:sectPr w:rsidR="00D33518" w:rsidRPr="007A3515" w:rsidSect="007A3515">
      <w:pgSz w:w="11907" w:h="16840" w:code="9"/>
      <w:pgMar w:top="567" w:right="567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7160AC" w14:textId="77777777" w:rsidR="00360BE7" w:rsidRDefault="00360BE7">
      <w:r>
        <w:separator/>
      </w:r>
    </w:p>
  </w:endnote>
  <w:endnote w:type="continuationSeparator" w:id="0">
    <w:p w14:paraId="006D53E1" w14:textId="77777777" w:rsidR="00360BE7" w:rsidRDefault="0036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2A692" w14:textId="77777777" w:rsidR="000A66EF" w:rsidRPr="008C1BB6" w:rsidRDefault="000A66EF" w:rsidP="00B03C2E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733C48" w14:textId="77777777" w:rsidR="00360BE7" w:rsidRDefault="00360BE7">
      <w:r>
        <w:separator/>
      </w:r>
    </w:p>
  </w:footnote>
  <w:footnote w:type="continuationSeparator" w:id="0">
    <w:p w14:paraId="74B60755" w14:textId="77777777" w:rsidR="00360BE7" w:rsidRDefault="00360B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2A68D" w14:textId="77777777" w:rsidR="000A66EF" w:rsidRDefault="000A66EF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122A68E" w14:textId="77777777" w:rsidR="000A66EF" w:rsidRDefault="000A66E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0113A" w14:textId="4D8D1E8C" w:rsidR="000A66EF" w:rsidRDefault="000A66EF">
    <w:pPr>
      <w:pStyle w:val="a3"/>
      <w:jc w:val="center"/>
    </w:pPr>
  </w:p>
  <w:p w14:paraId="0122A68F" w14:textId="77777777" w:rsidR="000A66EF" w:rsidRPr="00A3761A" w:rsidRDefault="000A66EF" w:rsidP="00FA27BA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69D9"/>
    <w:multiLevelType w:val="hybridMultilevel"/>
    <w:tmpl w:val="0A526F94"/>
    <w:lvl w:ilvl="0" w:tplc="13226E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B56E2D"/>
    <w:multiLevelType w:val="hybridMultilevel"/>
    <w:tmpl w:val="EDB4A2B8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C33FB9"/>
    <w:multiLevelType w:val="hybridMultilevel"/>
    <w:tmpl w:val="058AFB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6E1A86"/>
    <w:multiLevelType w:val="hybridMultilevel"/>
    <w:tmpl w:val="9B0A6EA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7A7BE3"/>
    <w:multiLevelType w:val="hybridMultilevel"/>
    <w:tmpl w:val="F0C8AA16"/>
    <w:lvl w:ilvl="0" w:tplc="9B00B3F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24F6D"/>
    <w:multiLevelType w:val="multilevel"/>
    <w:tmpl w:val="CA1891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2A971472"/>
    <w:multiLevelType w:val="hybridMultilevel"/>
    <w:tmpl w:val="4D0E92B6"/>
    <w:lvl w:ilvl="0" w:tplc="3072D66A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0B478B"/>
    <w:multiLevelType w:val="hybridMultilevel"/>
    <w:tmpl w:val="B3BE02C2"/>
    <w:lvl w:ilvl="0" w:tplc="0538A6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6C0D"/>
    <w:multiLevelType w:val="hybridMultilevel"/>
    <w:tmpl w:val="E06638B0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167B20"/>
    <w:multiLevelType w:val="hybridMultilevel"/>
    <w:tmpl w:val="FD9A7F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3E76E2"/>
    <w:multiLevelType w:val="multilevel"/>
    <w:tmpl w:val="3DF69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>
    <w:nsid w:val="43F85646"/>
    <w:multiLevelType w:val="hybridMultilevel"/>
    <w:tmpl w:val="5112AE6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B1737D"/>
    <w:multiLevelType w:val="multilevel"/>
    <w:tmpl w:val="A5B45DE6"/>
    <w:lvl w:ilvl="0">
      <w:start w:val="1"/>
      <w:numFmt w:val="decimal"/>
      <w:lvlText w:val="%1."/>
      <w:lvlJc w:val="left"/>
      <w:pPr>
        <w:ind w:left="1530" w:hanging="99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14">
    <w:nsid w:val="4C2B6464"/>
    <w:multiLevelType w:val="hybridMultilevel"/>
    <w:tmpl w:val="1932E442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D264FD"/>
    <w:multiLevelType w:val="hybridMultilevel"/>
    <w:tmpl w:val="303E46E4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1"/>
  </w:num>
  <w:num w:numId="6">
    <w:abstractNumId w:val="5"/>
  </w:num>
  <w:num w:numId="7">
    <w:abstractNumId w:val="8"/>
  </w:num>
  <w:num w:numId="8">
    <w:abstractNumId w:val="0"/>
  </w:num>
  <w:num w:numId="9">
    <w:abstractNumId w:val="7"/>
  </w:num>
  <w:num w:numId="10">
    <w:abstractNumId w:val="15"/>
  </w:num>
  <w:num w:numId="11">
    <w:abstractNumId w:val="9"/>
  </w:num>
  <w:num w:numId="12">
    <w:abstractNumId w:val="4"/>
  </w:num>
  <w:num w:numId="13">
    <w:abstractNumId w:val="12"/>
  </w:num>
  <w:num w:numId="14">
    <w:abstractNumId w:val="14"/>
  </w:num>
  <w:num w:numId="15">
    <w:abstractNumId w:val="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FAF"/>
    <w:rsid w:val="00002CF8"/>
    <w:rsid w:val="00004843"/>
    <w:rsid w:val="00004899"/>
    <w:rsid w:val="00006DA8"/>
    <w:rsid w:val="0000706E"/>
    <w:rsid w:val="0001130F"/>
    <w:rsid w:val="000116B7"/>
    <w:rsid w:val="00015251"/>
    <w:rsid w:val="000177BA"/>
    <w:rsid w:val="000218CF"/>
    <w:rsid w:val="00023F03"/>
    <w:rsid w:val="0002510B"/>
    <w:rsid w:val="00026A41"/>
    <w:rsid w:val="00031D74"/>
    <w:rsid w:val="00032061"/>
    <w:rsid w:val="00032D79"/>
    <w:rsid w:val="000343EC"/>
    <w:rsid w:val="00036426"/>
    <w:rsid w:val="00037385"/>
    <w:rsid w:val="00037C47"/>
    <w:rsid w:val="00040A45"/>
    <w:rsid w:val="00040F7F"/>
    <w:rsid w:val="00044035"/>
    <w:rsid w:val="00045217"/>
    <w:rsid w:val="00047A31"/>
    <w:rsid w:val="00051806"/>
    <w:rsid w:val="00056FC7"/>
    <w:rsid w:val="00065E55"/>
    <w:rsid w:val="00066574"/>
    <w:rsid w:val="00067253"/>
    <w:rsid w:val="0007379B"/>
    <w:rsid w:val="00075852"/>
    <w:rsid w:val="00075FC1"/>
    <w:rsid w:val="00080AD5"/>
    <w:rsid w:val="00082C36"/>
    <w:rsid w:val="00085DE7"/>
    <w:rsid w:val="00090533"/>
    <w:rsid w:val="000939FC"/>
    <w:rsid w:val="00095372"/>
    <w:rsid w:val="000A2F26"/>
    <w:rsid w:val="000A3C8E"/>
    <w:rsid w:val="000A3D8F"/>
    <w:rsid w:val="000A3FDA"/>
    <w:rsid w:val="000A5071"/>
    <w:rsid w:val="000A66EF"/>
    <w:rsid w:val="000A7A4D"/>
    <w:rsid w:val="000B06B6"/>
    <w:rsid w:val="000B1DF0"/>
    <w:rsid w:val="000B538A"/>
    <w:rsid w:val="000B6C8D"/>
    <w:rsid w:val="000B6F6D"/>
    <w:rsid w:val="000B728D"/>
    <w:rsid w:val="000C131B"/>
    <w:rsid w:val="000C3C05"/>
    <w:rsid w:val="000C649D"/>
    <w:rsid w:val="000C6BA0"/>
    <w:rsid w:val="000D2C7E"/>
    <w:rsid w:val="000D2DF4"/>
    <w:rsid w:val="000D6C41"/>
    <w:rsid w:val="000E1FA7"/>
    <w:rsid w:val="000E2223"/>
    <w:rsid w:val="000E6449"/>
    <w:rsid w:val="000E6E76"/>
    <w:rsid w:val="000F2149"/>
    <w:rsid w:val="000F6714"/>
    <w:rsid w:val="000F6A68"/>
    <w:rsid w:val="000F74DE"/>
    <w:rsid w:val="00101570"/>
    <w:rsid w:val="0010608C"/>
    <w:rsid w:val="00107048"/>
    <w:rsid w:val="00112BC8"/>
    <w:rsid w:val="00113C07"/>
    <w:rsid w:val="00114076"/>
    <w:rsid w:val="00114BC4"/>
    <w:rsid w:val="00117916"/>
    <w:rsid w:val="00120EA2"/>
    <w:rsid w:val="00122AB2"/>
    <w:rsid w:val="00122C88"/>
    <w:rsid w:val="00124C26"/>
    <w:rsid w:val="00125794"/>
    <w:rsid w:val="001269AD"/>
    <w:rsid w:val="00126F25"/>
    <w:rsid w:val="00130FF1"/>
    <w:rsid w:val="00132221"/>
    <w:rsid w:val="00135315"/>
    <w:rsid w:val="00136180"/>
    <w:rsid w:val="001364F2"/>
    <w:rsid w:val="001433F2"/>
    <w:rsid w:val="0014795F"/>
    <w:rsid w:val="00150295"/>
    <w:rsid w:val="00150A00"/>
    <w:rsid w:val="00153E09"/>
    <w:rsid w:val="0015496C"/>
    <w:rsid w:val="001560E5"/>
    <w:rsid w:val="00156213"/>
    <w:rsid w:val="00160920"/>
    <w:rsid w:val="00160CC1"/>
    <w:rsid w:val="00164154"/>
    <w:rsid w:val="00165650"/>
    <w:rsid w:val="001660E3"/>
    <w:rsid w:val="001706A1"/>
    <w:rsid w:val="00170F90"/>
    <w:rsid w:val="00171AFF"/>
    <w:rsid w:val="00173357"/>
    <w:rsid w:val="00173B56"/>
    <w:rsid w:val="0017458F"/>
    <w:rsid w:val="00177691"/>
    <w:rsid w:val="00177F0E"/>
    <w:rsid w:val="00181A31"/>
    <w:rsid w:val="00183935"/>
    <w:rsid w:val="00184108"/>
    <w:rsid w:val="00184A83"/>
    <w:rsid w:val="00184D62"/>
    <w:rsid w:val="0018549B"/>
    <w:rsid w:val="00185C3A"/>
    <w:rsid w:val="00185E8C"/>
    <w:rsid w:val="001912AC"/>
    <w:rsid w:val="0019153D"/>
    <w:rsid w:val="0019272E"/>
    <w:rsid w:val="00194347"/>
    <w:rsid w:val="00195EDA"/>
    <w:rsid w:val="00197A83"/>
    <w:rsid w:val="001A74BC"/>
    <w:rsid w:val="001B1DFD"/>
    <w:rsid w:val="001B4C51"/>
    <w:rsid w:val="001B5263"/>
    <w:rsid w:val="001B5396"/>
    <w:rsid w:val="001C0124"/>
    <w:rsid w:val="001C1F30"/>
    <w:rsid w:val="001C1FD5"/>
    <w:rsid w:val="001C2702"/>
    <w:rsid w:val="001C49B9"/>
    <w:rsid w:val="001C571A"/>
    <w:rsid w:val="001C6421"/>
    <w:rsid w:val="001C7492"/>
    <w:rsid w:val="001D00D3"/>
    <w:rsid w:val="001D126D"/>
    <w:rsid w:val="001D13F1"/>
    <w:rsid w:val="001D4BAA"/>
    <w:rsid w:val="001D556D"/>
    <w:rsid w:val="001D5DED"/>
    <w:rsid w:val="001E148A"/>
    <w:rsid w:val="001E27A4"/>
    <w:rsid w:val="001E5CB9"/>
    <w:rsid w:val="001F06F7"/>
    <w:rsid w:val="001F1A61"/>
    <w:rsid w:val="001F62F4"/>
    <w:rsid w:val="001F651E"/>
    <w:rsid w:val="001F73C0"/>
    <w:rsid w:val="002000D4"/>
    <w:rsid w:val="00200CA1"/>
    <w:rsid w:val="002021CA"/>
    <w:rsid w:val="00202B92"/>
    <w:rsid w:val="00203AFC"/>
    <w:rsid w:val="00204FB7"/>
    <w:rsid w:val="00205F7E"/>
    <w:rsid w:val="002125C5"/>
    <w:rsid w:val="00212B21"/>
    <w:rsid w:val="002138BF"/>
    <w:rsid w:val="00213923"/>
    <w:rsid w:val="00213B62"/>
    <w:rsid w:val="002146E2"/>
    <w:rsid w:val="00216161"/>
    <w:rsid w:val="00216BFE"/>
    <w:rsid w:val="00221F1A"/>
    <w:rsid w:val="00224824"/>
    <w:rsid w:val="00226EE2"/>
    <w:rsid w:val="00227718"/>
    <w:rsid w:val="00231C60"/>
    <w:rsid w:val="00232CE2"/>
    <w:rsid w:val="0023322F"/>
    <w:rsid w:val="00234DB0"/>
    <w:rsid w:val="00234DC3"/>
    <w:rsid w:val="00235993"/>
    <w:rsid w:val="00235B58"/>
    <w:rsid w:val="00236817"/>
    <w:rsid w:val="00241A3C"/>
    <w:rsid w:val="00245369"/>
    <w:rsid w:val="00246301"/>
    <w:rsid w:val="002502F2"/>
    <w:rsid w:val="002510ED"/>
    <w:rsid w:val="0025368D"/>
    <w:rsid w:val="00253CCE"/>
    <w:rsid w:val="00254353"/>
    <w:rsid w:val="00254882"/>
    <w:rsid w:val="002571F3"/>
    <w:rsid w:val="002579AD"/>
    <w:rsid w:val="00260F67"/>
    <w:rsid w:val="00263AFF"/>
    <w:rsid w:val="00266513"/>
    <w:rsid w:val="00266DF7"/>
    <w:rsid w:val="002676F4"/>
    <w:rsid w:val="002770E3"/>
    <w:rsid w:val="00277C80"/>
    <w:rsid w:val="00281FEF"/>
    <w:rsid w:val="00282FA3"/>
    <w:rsid w:val="00285102"/>
    <w:rsid w:val="00285D6E"/>
    <w:rsid w:val="0028654F"/>
    <w:rsid w:val="00292BCA"/>
    <w:rsid w:val="00292C9D"/>
    <w:rsid w:val="00295F4A"/>
    <w:rsid w:val="002A0997"/>
    <w:rsid w:val="002A21EE"/>
    <w:rsid w:val="002A2C3E"/>
    <w:rsid w:val="002A36BB"/>
    <w:rsid w:val="002A3BB5"/>
    <w:rsid w:val="002A41A8"/>
    <w:rsid w:val="002A6962"/>
    <w:rsid w:val="002B06CC"/>
    <w:rsid w:val="002B0C3B"/>
    <w:rsid w:val="002B0E90"/>
    <w:rsid w:val="002B165D"/>
    <w:rsid w:val="002B19E8"/>
    <w:rsid w:val="002B3733"/>
    <w:rsid w:val="002B3F12"/>
    <w:rsid w:val="002B6DC3"/>
    <w:rsid w:val="002B747E"/>
    <w:rsid w:val="002B7EB0"/>
    <w:rsid w:val="002C047B"/>
    <w:rsid w:val="002C11DD"/>
    <w:rsid w:val="002C22D6"/>
    <w:rsid w:val="002C51F8"/>
    <w:rsid w:val="002C55D5"/>
    <w:rsid w:val="002C6424"/>
    <w:rsid w:val="002D29DC"/>
    <w:rsid w:val="002D2CE5"/>
    <w:rsid w:val="002D5046"/>
    <w:rsid w:val="002D660C"/>
    <w:rsid w:val="002E0832"/>
    <w:rsid w:val="002E1320"/>
    <w:rsid w:val="002E6894"/>
    <w:rsid w:val="002E69F3"/>
    <w:rsid w:val="002E7BAE"/>
    <w:rsid w:val="002F0688"/>
    <w:rsid w:val="002F1C59"/>
    <w:rsid w:val="002F5727"/>
    <w:rsid w:val="002F6668"/>
    <w:rsid w:val="002F689A"/>
    <w:rsid w:val="002F7F7B"/>
    <w:rsid w:val="003046D8"/>
    <w:rsid w:val="0030702A"/>
    <w:rsid w:val="00307701"/>
    <w:rsid w:val="00311F91"/>
    <w:rsid w:val="003121CA"/>
    <w:rsid w:val="00313FA5"/>
    <w:rsid w:val="0031458E"/>
    <w:rsid w:val="003159D7"/>
    <w:rsid w:val="003175E6"/>
    <w:rsid w:val="00320882"/>
    <w:rsid w:val="00321FCE"/>
    <w:rsid w:val="00324797"/>
    <w:rsid w:val="003275AF"/>
    <w:rsid w:val="0033048A"/>
    <w:rsid w:val="0033240B"/>
    <w:rsid w:val="003330FB"/>
    <w:rsid w:val="00336523"/>
    <w:rsid w:val="00340275"/>
    <w:rsid w:val="003404A4"/>
    <w:rsid w:val="0034069C"/>
    <w:rsid w:val="00343D79"/>
    <w:rsid w:val="0034417A"/>
    <w:rsid w:val="00347C04"/>
    <w:rsid w:val="00350258"/>
    <w:rsid w:val="003536AF"/>
    <w:rsid w:val="00355603"/>
    <w:rsid w:val="003557CE"/>
    <w:rsid w:val="00360BE7"/>
    <w:rsid w:val="003623D7"/>
    <w:rsid w:val="00364107"/>
    <w:rsid w:val="0036433E"/>
    <w:rsid w:val="00371260"/>
    <w:rsid w:val="003742A3"/>
    <w:rsid w:val="003749AE"/>
    <w:rsid w:val="00374DE9"/>
    <w:rsid w:val="00376633"/>
    <w:rsid w:val="00377062"/>
    <w:rsid w:val="00377C6F"/>
    <w:rsid w:val="00381838"/>
    <w:rsid w:val="0038189F"/>
    <w:rsid w:val="003827CE"/>
    <w:rsid w:val="003842DB"/>
    <w:rsid w:val="00385416"/>
    <w:rsid w:val="003860A3"/>
    <w:rsid w:val="00387627"/>
    <w:rsid w:val="00390B34"/>
    <w:rsid w:val="00391226"/>
    <w:rsid w:val="00394247"/>
    <w:rsid w:val="00394A78"/>
    <w:rsid w:val="003960A3"/>
    <w:rsid w:val="003963CE"/>
    <w:rsid w:val="003973A8"/>
    <w:rsid w:val="003A0D49"/>
    <w:rsid w:val="003A2677"/>
    <w:rsid w:val="003A46AD"/>
    <w:rsid w:val="003A66C4"/>
    <w:rsid w:val="003A7016"/>
    <w:rsid w:val="003B19EB"/>
    <w:rsid w:val="003B2B6A"/>
    <w:rsid w:val="003B34EB"/>
    <w:rsid w:val="003B3B3E"/>
    <w:rsid w:val="003C025B"/>
    <w:rsid w:val="003C6F0E"/>
    <w:rsid w:val="003D054E"/>
    <w:rsid w:val="003D2B60"/>
    <w:rsid w:val="003D666E"/>
    <w:rsid w:val="003D6C51"/>
    <w:rsid w:val="003E152F"/>
    <w:rsid w:val="003E176B"/>
    <w:rsid w:val="003E5772"/>
    <w:rsid w:val="003E7407"/>
    <w:rsid w:val="003F41A6"/>
    <w:rsid w:val="003F54AB"/>
    <w:rsid w:val="003F66DD"/>
    <w:rsid w:val="003F6D26"/>
    <w:rsid w:val="00400F7A"/>
    <w:rsid w:val="00403A8C"/>
    <w:rsid w:val="00404573"/>
    <w:rsid w:val="004048F7"/>
    <w:rsid w:val="004053FB"/>
    <w:rsid w:val="00412A3E"/>
    <w:rsid w:val="00412B8F"/>
    <w:rsid w:val="004139E7"/>
    <w:rsid w:val="00420DA0"/>
    <w:rsid w:val="00422537"/>
    <w:rsid w:val="004242FA"/>
    <w:rsid w:val="004244D4"/>
    <w:rsid w:val="00425340"/>
    <w:rsid w:val="00425A13"/>
    <w:rsid w:val="00427600"/>
    <w:rsid w:val="00432DE9"/>
    <w:rsid w:val="00433539"/>
    <w:rsid w:val="0043485C"/>
    <w:rsid w:val="004350AB"/>
    <w:rsid w:val="0043588E"/>
    <w:rsid w:val="0044149B"/>
    <w:rsid w:val="00441D95"/>
    <w:rsid w:val="004440F7"/>
    <w:rsid w:val="00445CEC"/>
    <w:rsid w:val="00450F67"/>
    <w:rsid w:val="004555ED"/>
    <w:rsid w:val="00455D4A"/>
    <w:rsid w:val="00457E12"/>
    <w:rsid w:val="004609B2"/>
    <w:rsid w:val="004632D5"/>
    <w:rsid w:val="0046583F"/>
    <w:rsid w:val="00472B38"/>
    <w:rsid w:val="00472E6E"/>
    <w:rsid w:val="00475546"/>
    <w:rsid w:val="00475943"/>
    <w:rsid w:val="004802D8"/>
    <w:rsid w:val="004852C8"/>
    <w:rsid w:val="004879F1"/>
    <w:rsid w:val="00490290"/>
    <w:rsid w:val="00490932"/>
    <w:rsid w:val="0049649F"/>
    <w:rsid w:val="00496E4A"/>
    <w:rsid w:val="004A4173"/>
    <w:rsid w:val="004A6D72"/>
    <w:rsid w:val="004A713F"/>
    <w:rsid w:val="004A71C6"/>
    <w:rsid w:val="004B001E"/>
    <w:rsid w:val="004B5E56"/>
    <w:rsid w:val="004C02A5"/>
    <w:rsid w:val="004C21B6"/>
    <w:rsid w:val="004C2F6D"/>
    <w:rsid w:val="004C6D55"/>
    <w:rsid w:val="004D2A43"/>
    <w:rsid w:val="004D4946"/>
    <w:rsid w:val="004D64AC"/>
    <w:rsid w:val="004E0E89"/>
    <w:rsid w:val="004E5FE5"/>
    <w:rsid w:val="004E6D5D"/>
    <w:rsid w:val="004F4DEF"/>
    <w:rsid w:val="004F5931"/>
    <w:rsid w:val="004F669A"/>
    <w:rsid w:val="004F7A0D"/>
    <w:rsid w:val="00500173"/>
    <w:rsid w:val="005116C4"/>
    <w:rsid w:val="00515A20"/>
    <w:rsid w:val="00516EFF"/>
    <w:rsid w:val="00517FD6"/>
    <w:rsid w:val="00520C97"/>
    <w:rsid w:val="005220FC"/>
    <w:rsid w:val="0052539F"/>
    <w:rsid w:val="00525C9D"/>
    <w:rsid w:val="005264FA"/>
    <w:rsid w:val="00526B05"/>
    <w:rsid w:val="00527380"/>
    <w:rsid w:val="00527952"/>
    <w:rsid w:val="00527B8D"/>
    <w:rsid w:val="0053571C"/>
    <w:rsid w:val="0054073F"/>
    <w:rsid w:val="00540D99"/>
    <w:rsid w:val="0054307E"/>
    <w:rsid w:val="00543CEF"/>
    <w:rsid w:val="00544A17"/>
    <w:rsid w:val="0054612B"/>
    <w:rsid w:val="005523F3"/>
    <w:rsid w:val="00554BD1"/>
    <w:rsid w:val="00560710"/>
    <w:rsid w:val="00560F9F"/>
    <w:rsid w:val="00561E7C"/>
    <w:rsid w:val="00562F68"/>
    <w:rsid w:val="00563CFC"/>
    <w:rsid w:val="00567106"/>
    <w:rsid w:val="005703BD"/>
    <w:rsid w:val="005723BA"/>
    <w:rsid w:val="005726CA"/>
    <w:rsid w:val="005737C0"/>
    <w:rsid w:val="00574DF7"/>
    <w:rsid w:val="005765B4"/>
    <w:rsid w:val="00580A6D"/>
    <w:rsid w:val="005821EE"/>
    <w:rsid w:val="005829CA"/>
    <w:rsid w:val="00583C5C"/>
    <w:rsid w:val="00585915"/>
    <w:rsid w:val="005860CC"/>
    <w:rsid w:val="00586893"/>
    <w:rsid w:val="00587678"/>
    <w:rsid w:val="00590BA5"/>
    <w:rsid w:val="00591156"/>
    <w:rsid w:val="0059135D"/>
    <w:rsid w:val="00594494"/>
    <w:rsid w:val="005954E3"/>
    <w:rsid w:val="00595DB3"/>
    <w:rsid w:val="00597ECB"/>
    <w:rsid w:val="005A0F29"/>
    <w:rsid w:val="005A2B82"/>
    <w:rsid w:val="005A2C58"/>
    <w:rsid w:val="005A4845"/>
    <w:rsid w:val="005A5ADC"/>
    <w:rsid w:val="005A682C"/>
    <w:rsid w:val="005A69A7"/>
    <w:rsid w:val="005A7442"/>
    <w:rsid w:val="005B0A2A"/>
    <w:rsid w:val="005B2E4B"/>
    <w:rsid w:val="005B34DC"/>
    <w:rsid w:val="005B4EA8"/>
    <w:rsid w:val="005C1A16"/>
    <w:rsid w:val="005C58D2"/>
    <w:rsid w:val="005C59C6"/>
    <w:rsid w:val="005C7530"/>
    <w:rsid w:val="005C7563"/>
    <w:rsid w:val="005D03E1"/>
    <w:rsid w:val="005D44D9"/>
    <w:rsid w:val="005D7B97"/>
    <w:rsid w:val="005E1E8A"/>
    <w:rsid w:val="005E2D8B"/>
    <w:rsid w:val="005E3495"/>
    <w:rsid w:val="005E3600"/>
    <w:rsid w:val="005E3E68"/>
    <w:rsid w:val="005E49C1"/>
    <w:rsid w:val="005E4A5F"/>
    <w:rsid w:val="005E57DE"/>
    <w:rsid w:val="005E5881"/>
    <w:rsid w:val="005E7E0D"/>
    <w:rsid w:val="005F25EC"/>
    <w:rsid w:val="005F28A8"/>
    <w:rsid w:val="005F57E2"/>
    <w:rsid w:val="005F6EA5"/>
    <w:rsid w:val="0060152A"/>
    <w:rsid w:val="00604EAB"/>
    <w:rsid w:val="0060557B"/>
    <w:rsid w:val="0060637C"/>
    <w:rsid w:val="00610A60"/>
    <w:rsid w:val="006132AD"/>
    <w:rsid w:val="006139A5"/>
    <w:rsid w:val="00613D11"/>
    <w:rsid w:val="00614119"/>
    <w:rsid w:val="00614D2D"/>
    <w:rsid w:val="006157D6"/>
    <w:rsid w:val="00623F54"/>
    <w:rsid w:val="00633DE7"/>
    <w:rsid w:val="00640064"/>
    <w:rsid w:val="00642F52"/>
    <w:rsid w:val="006458A5"/>
    <w:rsid w:val="0064693F"/>
    <w:rsid w:val="006474B8"/>
    <w:rsid w:val="006517BC"/>
    <w:rsid w:val="00652656"/>
    <w:rsid w:val="00653E9F"/>
    <w:rsid w:val="006554A4"/>
    <w:rsid w:val="006569E7"/>
    <w:rsid w:val="00656D33"/>
    <w:rsid w:val="006574CA"/>
    <w:rsid w:val="00657C00"/>
    <w:rsid w:val="0066032E"/>
    <w:rsid w:val="006613B1"/>
    <w:rsid w:val="00661D33"/>
    <w:rsid w:val="00662F9C"/>
    <w:rsid w:val="00663E3D"/>
    <w:rsid w:val="006642EF"/>
    <w:rsid w:val="00665CBB"/>
    <w:rsid w:val="00671BE5"/>
    <w:rsid w:val="00673A07"/>
    <w:rsid w:val="00674ED8"/>
    <w:rsid w:val="006758B1"/>
    <w:rsid w:val="00685407"/>
    <w:rsid w:val="00685C0A"/>
    <w:rsid w:val="00690D36"/>
    <w:rsid w:val="00696FE9"/>
    <w:rsid w:val="006A21F7"/>
    <w:rsid w:val="006A3C2F"/>
    <w:rsid w:val="006A6764"/>
    <w:rsid w:val="006A6997"/>
    <w:rsid w:val="006B0468"/>
    <w:rsid w:val="006B26DF"/>
    <w:rsid w:val="006B431E"/>
    <w:rsid w:val="006B51D5"/>
    <w:rsid w:val="006B77A3"/>
    <w:rsid w:val="006B7DEC"/>
    <w:rsid w:val="006C0E1B"/>
    <w:rsid w:val="006C1952"/>
    <w:rsid w:val="006C232F"/>
    <w:rsid w:val="006C2448"/>
    <w:rsid w:val="006C27F8"/>
    <w:rsid w:val="006D0D76"/>
    <w:rsid w:val="006D16AA"/>
    <w:rsid w:val="006D1D45"/>
    <w:rsid w:val="006D2B63"/>
    <w:rsid w:val="006D5AB0"/>
    <w:rsid w:val="006D7200"/>
    <w:rsid w:val="006D7597"/>
    <w:rsid w:val="006D7FB4"/>
    <w:rsid w:val="006E0ADF"/>
    <w:rsid w:val="006E3C55"/>
    <w:rsid w:val="006E5B19"/>
    <w:rsid w:val="006E64AD"/>
    <w:rsid w:val="006F0CC9"/>
    <w:rsid w:val="006F1EC0"/>
    <w:rsid w:val="006F2035"/>
    <w:rsid w:val="006F7ECE"/>
    <w:rsid w:val="0070021C"/>
    <w:rsid w:val="00700773"/>
    <w:rsid w:val="00700C7D"/>
    <w:rsid w:val="007011FA"/>
    <w:rsid w:val="00705710"/>
    <w:rsid w:val="0070715D"/>
    <w:rsid w:val="00710C1C"/>
    <w:rsid w:val="00710EE3"/>
    <w:rsid w:val="00711426"/>
    <w:rsid w:val="0071188A"/>
    <w:rsid w:val="00712714"/>
    <w:rsid w:val="00714086"/>
    <w:rsid w:val="007141BF"/>
    <w:rsid w:val="007148E9"/>
    <w:rsid w:val="00714967"/>
    <w:rsid w:val="007172E3"/>
    <w:rsid w:val="00717C5A"/>
    <w:rsid w:val="00726A59"/>
    <w:rsid w:val="007277D0"/>
    <w:rsid w:val="007278FA"/>
    <w:rsid w:val="0073018A"/>
    <w:rsid w:val="0073133F"/>
    <w:rsid w:val="00733AA9"/>
    <w:rsid w:val="00733E24"/>
    <w:rsid w:val="00734725"/>
    <w:rsid w:val="0073768F"/>
    <w:rsid w:val="00742024"/>
    <w:rsid w:val="00742681"/>
    <w:rsid w:val="00745927"/>
    <w:rsid w:val="00745C58"/>
    <w:rsid w:val="00746701"/>
    <w:rsid w:val="00747046"/>
    <w:rsid w:val="007522FE"/>
    <w:rsid w:val="00753D08"/>
    <w:rsid w:val="00754FF9"/>
    <w:rsid w:val="007641EE"/>
    <w:rsid w:val="007657F3"/>
    <w:rsid w:val="0076589B"/>
    <w:rsid w:val="00767687"/>
    <w:rsid w:val="0077168C"/>
    <w:rsid w:val="00774A4E"/>
    <w:rsid w:val="007814D5"/>
    <w:rsid w:val="00783920"/>
    <w:rsid w:val="00793822"/>
    <w:rsid w:val="00796295"/>
    <w:rsid w:val="007A1E04"/>
    <w:rsid w:val="007A3515"/>
    <w:rsid w:val="007A3FE7"/>
    <w:rsid w:val="007A4340"/>
    <w:rsid w:val="007B096B"/>
    <w:rsid w:val="007B2008"/>
    <w:rsid w:val="007B3431"/>
    <w:rsid w:val="007B3C31"/>
    <w:rsid w:val="007B6186"/>
    <w:rsid w:val="007C0A48"/>
    <w:rsid w:val="007C2336"/>
    <w:rsid w:val="007C308C"/>
    <w:rsid w:val="007C5A8C"/>
    <w:rsid w:val="007C7C93"/>
    <w:rsid w:val="007C7E50"/>
    <w:rsid w:val="007D0B5C"/>
    <w:rsid w:val="007D2C15"/>
    <w:rsid w:val="007D42EA"/>
    <w:rsid w:val="007D53D1"/>
    <w:rsid w:val="007D6D5E"/>
    <w:rsid w:val="007E34E7"/>
    <w:rsid w:val="007E4916"/>
    <w:rsid w:val="007E4C6E"/>
    <w:rsid w:val="007E5FA8"/>
    <w:rsid w:val="007E741F"/>
    <w:rsid w:val="007E76B6"/>
    <w:rsid w:val="007E7722"/>
    <w:rsid w:val="007E7883"/>
    <w:rsid w:val="007F0C08"/>
    <w:rsid w:val="007F1662"/>
    <w:rsid w:val="007F57AB"/>
    <w:rsid w:val="0080165D"/>
    <w:rsid w:val="00804AB9"/>
    <w:rsid w:val="00804CC4"/>
    <w:rsid w:val="00805688"/>
    <w:rsid w:val="00805AAC"/>
    <w:rsid w:val="00806EBE"/>
    <w:rsid w:val="00807B92"/>
    <w:rsid w:val="00810CE8"/>
    <w:rsid w:val="00812C4B"/>
    <w:rsid w:val="00816C2F"/>
    <w:rsid w:val="00820BF5"/>
    <w:rsid w:val="00821072"/>
    <w:rsid w:val="00821374"/>
    <w:rsid w:val="0082257D"/>
    <w:rsid w:val="00822EE2"/>
    <w:rsid w:val="00827AEF"/>
    <w:rsid w:val="008337F1"/>
    <w:rsid w:val="00836BED"/>
    <w:rsid w:val="00840A42"/>
    <w:rsid w:val="008414B9"/>
    <w:rsid w:val="008426F4"/>
    <w:rsid w:val="00844C2C"/>
    <w:rsid w:val="00844D44"/>
    <w:rsid w:val="008469F2"/>
    <w:rsid w:val="0084725B"/>
    <w:rsid w:val="0084749A"/>
    <w:rsid w:val="00847B95"/>
    <w:rsid w:val="00850C07"/>
    <w:rsid w:val="008513C0"/>
    <w:rsid w:val="0085247B"/>
    <w:rsid w:val="00852943"/>
    <w:rsid w:val="00855955"/>
    <w:rsid w:val="008612D0"/>
    <w:rsid w:val="00862871"/>
    <w:rsid w:val="00864257"/>
    <w:rsid w:val="00866E2A"/>
    <w:rsid w:val="00871417"/>
    <w:rsid w:val="00873683"/>
    <w:rsid w:val="008741C8"/>
    <w:rsid w:val="008750AF"/>
    <w:rsid w:val="0087573B"/>
    <w:rsid w:val="00875C57"/>
    <w:rsid w:val="00882752"/>
    <w:rsid w:val="00882918"/>
    <w:rsid w:val="00883381"/>
    <w:rsid w:val="008837AC"/>
    <w:rsid w:val="008879E0"/>
    <w:rsid w:val="00890663"/>
    <w:rsid w:val="0089304C"/>
    <w:rsid w:val="0089413C"/>
    <w:rsid w:val="008956D1"/>
    <w:rsid w:val="00895B4D"/>
    <w:rsid w:val="008966A5"/>
    <w:rsid w:val="008A24A1"/>
    <w:rsid w:val="008A53B6"/>
    <w:rsid w:val="008A564A"/>
    <w:rsid w:val="008A5E88"/>
    <w:rsid w:val="008A657E"/>
    <w:rsid w:val="008A6687"/>
    <w:rsid w:val="008A6B36"/>
    <w:rsid w:val="008B0174"/>
    <w:rsid w:val="008B0C44"/>
    <w:rsid w:val="008B12C9"/>
    <w:rsid w:val="008B12FC"/>
    <w:rsid w:val="008B6DE8"/>
    <w:rsid w:val="008B7FDD"/>
    <w:rsid w:val="008C033C"/>
    <w:rsid w:val="008C1BB6"/>
    <w:rsid w:val="008C3D6C"/>
    <w:rsid w:val="008C5F7A"/>
    <w:rsid w:val="008C634D"/>
    <w:rsid w:val="008C706C"/>
    <w:rsid w:val="008C74EC"/>
    <w:rsid w:val="008D001B"/>
    <w:rsid w:val="008D218A"/>
    <w:rsid w:val="008D3055"/>
    <w:rsid w:val="008D458C"/>
    <w:rsid w:val="008D68B8"/>
    <w:rsid w:val="008E0D50"/>
    <w:rsid w:val="008E0F23"/>
    <w:rsid w:val="008E1CA7"/>
    <w:rsid w:val="008E2B0F"/>
    <w:rsid w:val="008E3E3F"/>
    <w:rsid w:val="008E5F19"/>
    <w:rsid w:val="008F053E"/>
    <w:rsid w:val="008F1516"/>
    <w:rsid w:val="008F463E"/>
    <w:rsid w:val="008F4E45"/>
    <w:rsid w:val="008F60E4"/>
    <w:rsid w:val="009036F8"/>
    <w:rsid w:val="009059E0"/>
    <w:rsid w:val="00905F50"/>
    <w:rsid w:val="0090672A"/>
    <w:rsid w:val="00906996"/>
    <w:rsid w:val="00907ACA"/>
    <w:rsid w:val="009106F0"/>
    <w:rsid w:val="00912C5A"/>
    <w:rsid w:val="00915375"/>
    <w:rsid w:val="009154E3"/>
    <w:rsid w:val="00916051"/>
    <w:rsid w:val="00920F2E"/>
    <w:rsid w:val="00923C7F"/>
    <w:rsid w:val="009248E6"/>
    <w:rsid w:val="00924B0D"/>
    <w:rsid w:val="00925A40"/>
    <w:rsid w:val="00926BD8"/>
    <w:rsid w:val="0093076C"/>
    <w:rsid w:val="00930CEC"/>
    <w:rsid w:val="00931A8E"/>
    <w:rsid w:val="0094237F"/>
    <w:rsid w:val="00942E96"/>
    <w:rsid w:val="0094649A"/>
    <w:rsid w:val="00947BA7"/>
    <w:rsid w:val="009510B5"/>
    <w:rsid w:val="009515D2"/>
    <w:rsid w:val="009524A5"/>
    <w:rsid w:val="00953F44"/>
    <w:rsid w:val="00962109"/>
    <w:rsid w:val="009646CB"/>
    <w:rsid w:val="00970B2F"/>
    <w:rsid w:val="00970FC8"/>
    <w:rsid w:val="0097426A"/>
    <w:rsid w:val="00974D42"/>
    <w:rsid w:val="00974F6A"/>
    <w:rsid w:val="00974F93"/>
    <w:rsid w:val="00980D09"/>
    <w:rsid w:val="00982492"/>
    <w:rsid w:val="0098252A"/>
    <w:rsid w:val="00982A89"/>
    <w:rsid w:val="00982D95"/>
    <w:rsid w:val="00983E09"/>
    <w:rsid w:val="009858FC"/>
    <w:rsid w:val="00986B83"/>
    <w:rsid w:val="00992383"/>
    <w:rsid w:val="009A1FEE"/>
    <w:rsid w:val="009A3FC1"/>
    <w:rsid w:val="009A6A27"/>
    <w:rsid w:val="009B1FC4"/>
    <w:rsid w:val="009B42F0"/>
    <w:rsid w:val="009B44E4"/>
    <w:rsid w:val="009B49AA"/>
    <w:rsid w:val="009B5505"/>
    <w:rsid w:val="009B57DA"/>
    <w:rsid w:val="009B5A03"/>
    <w:rsid w:val="009B642D"/>
    <w:rsid w:val="009B6C7C"/>
    <w:rsid w:val="009B6E63"/>
    <w:rsid w:val="009C1966"/>
    <w:rsid w:val="009C3EAB"/>
    <w:rsid w:val="009C4074"/>
    <w:rsid w:val="009D0727"/>
    <w:rsid w:val="009D07EF"/>
    <w:rsid w:val="009D3E35"/>
    <w:rsid w:val="009D54EE"/>
    <w:rsid w:val="009E0F7B"/>
    <w:rsid w:val="009E1289"/>
    <w:rsid w:val="009E26D1"/>
    <w:rsid w:val="009E5135"/>
    <w:rsid w:val="009E5AE5"/>
    <w:rsid w:val="009F0D71"/>
    <w:rsid w:val="00A018E7"/>
    <w:rsid w:val="00A02A04"/>
    <w:rsid w:val="00A04676"/>
    <w:rsid w:val="00A07099"/>
    <w:rsid w:val="00A072EC"/>
    <w:rsid w:val="00A12F92"/>
    <w:rsid w:val="00A24D6F"/>
    <w:rsid w:val="00A25277"/>
    <w:rsid w:val="00A260B5"/>
    <w:rsid w:val="00A26683"/>
    <w:rsid w:val="00A27D8B"/>
    <w:rsid w:val="00A32292"/>
    <w:rsid w:val="00A34E9E"/>
    <w:rsid w:val="00A3761A"/>
    <w:rsid w:val="00A41C34"/>
    <w:rsid w:val="00A45A1B"/>
    <w:rsid w:val="00A47F5D"/>
    <w:rsid w:val="00A54B74"/>
    <w:rsid w:val="00A55303"/>
    <w:rsid w:val="00A5717F"/>
    <w:rsid w:val="00A60F5B"/>
    <w:rsid w:val="00A61650"/>
    <w:rsid w:val="00A62007"/>
    <w:rsid w:val="00A64808"/>
    <w:rsid w:val="00A658D5"/>
    <w:rsid w:val="00A668A0"/>
    <w:rsid w:val="00A66979"/>
    <w:rsid w:val="00A71998"/>
    <w:rsid w:val="00A73BFF"/>
    <w:rsid w:val="00A75A40"/>
    <w:rsid w:val="00A76B6E"/>
    <w:rsid w:val="00A776E4"/>
    <w:rsid w:val="00A80ACF"/>
    <w:rsid w:val="00A81618"/>
    <w:rsid w:val="00A86CA2"/>
    <w:rsid w:val="00A86E28"/>
    <w:rsid w:val="00A8758D"/>
    <w:rsid w:val="00A875D2"/>
    <w:rsid w:val="00A87F69"/>
    <w:rsid w:val="00A904B1"/>
    <w:rsid w:val="00A9114A"/>
    <w:rsid w:val="00A9193F"/>
    <w:rsid w:val="00A91D15"/>
    <w:rsid w:val="00A929EA"/>
    <w:rsid w:val="00A93AF8"/>
    <w:rsid w:val="00A944A8"/>
    <w:rsid w:val="00AA05E9"/>
    <w:rsid w:val="00AA1EC5"/>
    <w:rsid w:val="00AA5AE9"/>
    <w:rsid w:val="00AB0AAC"/>
    <w:rsid w:val="00AB27E5"/>
    <w:rsid w:val="00AB2944"/>
    <w:rsid w:val="00AB7EE2"/>
    <w:rsid w:val="00AC1D61"/>
    <w:rsid w:val="00AC3C40"/>
    <w:rsid w:val="00AC47F0"/>
    <w:rsid w:val="00AD0BA5"/>
    <w:rsid w:val="00AD165F"/>
    <w:rsid w:val="00AD18F3"/>
    <w:rsid w:val="00AD28D4"/>
    <w:rsid w:val="00AD3CE6"/>
    <w:rsid w:val="00AD5ABD"/>
    <w:rsid w:val="00AE217A"/>
    <w:rsid w:val="00AE4E56"/>
    <w:rsid w:val="00AE59D8"/>
    <w:rsid w:val="00AE5A30"/>
    <w:rsid w:val="00AE699C"/>
    <w:rsid w:val="00AE6C70"/>
    <w:rsid w:val="00AF0BD5"/>
    <w:rsid w:val="00AF0C10"/>
    <w:rsid w:val="00AF46D9"/>
    <w:rsid w:val="00AF4B18"/>
    <w:rsid w:val="00AF4B51"/>
    <w:rsid w:val="00B03C2E"/>
    <w:rsid w:val="00B055CA"/>
    <w:rsid w:val="00B07A6B"/>
    <w:rsid w:val="00B12A6E"/>
    <w:rsid w:val="00B13CE2"/>
    <w:rsid w:val="00B163F4"/>
    <w:rsid w:val="00B1644B"/>
    <w:rsid w:val="00B20899"/>
    <w:rsid w:val="00B221DA"/>
    <w:rsid w:val="00B23824"/>
    <w:rsid w:val="00B25275"/>
    <w:rsid w:val="00B258F3"/>
    <w:rsid w:val="00B26371"/>
    <w:rsid w:val="00B27EC8"/>
    <w:rsid w:val="00B34370"/>
    <w:rsid w:val="00B34E3F"/>
    <w:rsid w:val="00B35335"/>
    <w:rsid w:val="00B35A8F"/>
    <w:rsid w:val="00B36976"/>
    <w:rsid w:val="00B376F7"/>
    <w:rsid w:val="00B41A2C"/>
    <w:rsid w:val="00B50DD9"/>
    <w:rsid w:val="00B56D32"/>
    <w:rsid w:val="00B6003E"/>
    <w:rsid w:val="00B611E0"/>
    <w:rsid w:val="00B623D9"/>
    <w:rsid w:val="00B62DED"/>
    <w:rsid w:val="00B63DA3"/>
    <w:rsid w:val="00B650F6"/>
    <w:rsid w:val="00B65268"/>
    <w:rsid w:val="00B65C8E"/>
    <w:rsid w:val="00B721E6"/>
    <w:rsid w:val="00B72683"/>
    <w:rsid w:val="00B73C46"/>
    <w:rsid w:val="00B74520"/>
    <w:rsid w:val="00B7552E"/>
    <w:rsid w:val="00B75579"/>
    <w:rsid w:val="00B76C3A"/>
    <w:rsid w:val="00B770D1"/>
    <w:rsid w:val="00B77658"/>
    <w:rsid w:val="00B80348"/>
    <w:rsid w:val="00B80D9A"/>
    <w:rsid w:val="00B83008"/>
    <w:rsid w:val="00B84F34"/>
    <w:rsid w:val="00B85F4F"/>
    <w:rsid w:val="00B93E2A"/>
    <w:rsid w:val="00B94D12"/>
    <w:rsid w:val="00B9734E"/>
    <w:rsid w:val="00B97C88"/>
    <w:rsid w:val="00BA167D"/>
    <w:rsid w:val="00BA17C7"/>
    <w:rsid w:val="00BA36D2"/>
    <w:rsid w:val="00BA523E"/>
    <w:rsid w:val="00BA6070"/>
    <w:rsid w:val="00BA60C6"/>
    <w:rsid w:val="00BB24E1"/>
    <w:rsid w:val="00BB5E8F"/>
    <w:rsid w:val="00BB755C"/>
    <w:rsid w:val="00BB7E1F"/>
    <w:rsid w:val="00BC1105"/>
    <w:rsid w:val="00BC2697"/>
    <w:rsid w:val="00BC7932"/>
    <w:rsid w:val="00BD13E2"/>
    <w:rsid w:val="00BD15E8"/>
    <w:rsid w:val="00BD1CE2"/>
    <w:rsid w:val="00BD2923"/>
    <w:rsid w:val="00BD3278"/>
    <w:rsid w:val="00BD474E"/>
    <w:rsid w:val="00BD7411"/>
    <w:rsid w:val="00BE12EB"/>
    <w:rsid w:val="00BE34B0"/>
    <w:rsid w:val="00BE4CBA"/>
    <w:rsid w:val="00BE5872"/>
    <w:rsid w:val="00BF051B"/>
    <w:rsid w:val="00BF2458"/>
    <w:rsid w:val="00BF4295"/>
    <w:rsid w:val="00BF756A"/>
    <w:rsid w:val="00C02FB2"/>
    <w:rsid w:val="00C07995"/>
    <w:rsid w:val="00C1044A"/>
    <w:rsid w:val="00C129CE"/>
    <w:rsid w:val="00C1367D"/>
    <w:rsid w:val="00C14681"/>
    <w:rsid w:val="00C155D7"/>
    <w:rsid w:val="00C1583A"/>
    <w:rsid w:val="00C15B97"/>
    <w:rsid w:val="00C169BD"/>
    <w:rsid w:val="00C2210B"/>
    <w:rsid w:val="00C25CB4"/>
    <w:rsid w:val="00C2749E"/>
    <w:rsid w:val="00C31958"/>
    <w:rsid w:val="00C336BF"/>
    <w:rsid w:val="00C36D49"/>
    <w:rsid w:val="00C36D95"/>
    <w:rsid w:val="00C37DA5"/>
    <w:rsid w:val="00C4504B"/>
    <w:rsid w:val="00C52054"/>
    <w:rsid w:val="00C55049"/>
    <w:rsid w:val="00C565FA"/>
    <w:rsid w:val="00C61240"/>
    <w:rsid w:val="00C63051"/>
    <w:rsid w:val="00C7348E"/>
    <w:rsid w:val="00C74BCF"/>
    <w:rsid w:val="00C75739"/>
    <w:rsid w:val="00C7617E"/>
    <w:rsid w:val="00C76B4E"/>
    <w:rsid w:val="00C76D1B"/>
    <w:rsid w:val="00C8127D"/>
    <w:rsid w:val="00C907E0"/>
    <w:rsid w:val="00C91CBC"/>
    <w:rsid w:val="00C922AB"/>
    <w:rsid w:val="00C94F02"/>
    <w:rsid w:val="00C95245"/>
    <w:rsid w:val="00C95E9B"/>
    <w:rsid w:val="00CA0E92"/>
    <w:rsid w:val="00CA194F"/>
    <w:rsid w:val="00CA308A"/>
    <w:rsid w:val="00CA5729"/>
    <w:rsid w:val="00CA57F4"/>
    <w:rsid w:val="00CA75CE"/>
    <w:rsid w:val="00CB007B"/>
    <w:rsid w:val="00CB07A7"/>
    <w:rsid w:val="00CB2236"/>
    <w:rsid w:val="00CB33D1"/>
    <w:rsid w:val="00CB4661"/>
    <w:rsid w:val="00CB79EC"/>
    <w:rsid w:val="00CC677A"/>
    <w:rsid w:val="00CC6EF4"/>
    <w:rsid w:val="00CD18E1"/>
    <w:rsid w:val="00CD23A6"/>
    <w:rsid w:val="00CD3CAD"/>
    <w:rsid w:val="00CD408B"/>
    <w:rsid w:val="00CD69B4"/>
    <w:rsid w:val="00CD7BEA"/>
    <w:rsid w:val="00CE274A"/>
    <w:rsid w:val="00CE401B"/>
    <w:rsid w:val="00CE5E01"/>
    <w:rsid w:val="00CF4D85"/>
    <w:rsid w:val="00CF69A9"/>
    <w:rsid w:val="00D0120F"/>
    <w:rsid w:val="00D01A46"/>
    <w:rsid w:val="00D03C90"/>
    <w:rsid w:val="00D05785"/>
    <w:rsid w:val="00D071C0"/>
    <w:rsid w:val="00D11BBF"/>
    <w:rsid w:val="00D1718F"/>
    <w:rsid w:val="00D174D5"/>
    <w:rsid w:val="00D214F2"/>
    <w:rsid w:val="00D2227E"/>
    <w:rsid w:val="00D23AC3"/>
    <w:rsid w:val="00D247C5"/>
    <w:rsid w:val="00D24E33"/>
    <w:rsid w:val="00D25807"/>
    <w:rsid w:val="00D258F0"/>
    <w:rsid w:val="00D25BCB"/>
    <w:rsid w:val="00D267C8"/>
    <w:rsid w:val="00D26CAB"/>
    <w:rsid w:val="00D26E23"/>
    <w:rsid w:val="00D27F4D"/>
    <w:rsid w:val="00D33518"/>
    <w:rsid w:val="00D33AE3"/>
    <w:rsid w:val="00D3790B"/>
    <w:rsid w:val="00D41D21"/>
    <w:rsid w:val="00D42ECD"/>
    <w:rsid w:val="00D437C9"/>
    <w:rsid w:val="00D43EDF"/>
    <w:rsid w:val="00D443E1"/>
    <w:rsid w:val="00D46999"/>
    <w:rsid w:val="00D6073C"/>
    <w:rsid w:val="00D61401"/>
    <w:rsid w:val="00D74B26"/>
    <w:rsid w:val="00D76444"/>
    <w:rsid w:val="00D76449"/>
    <w:rsid w:val="00D81E2B"/>
    <w:rsid w:val="00D8246F"/>
    <w:rsid w:val="00D83AA3"/>
    <w:rsid w:val="00D84A81"/>
    <w:rsid w:val="00D85B44"/>
    <w:rsid w:val="00D91C60"/>
    <w:rsid w:val="00D94617"/>
    <w:rsid w:val="00D948D8"/>
    <w:rsid w:val="00D961BD"/>
    <w:rsid w:val="00D965CC"/>
    <w:rsid w:val="00D969A2"/>
    <w:rsid w:val="00D96E3E"/>
    <w:rsid w:val="00D97DE1"/>
    <w:rsid w:val="00DA0315"/>
    <w:rsid w:val="00DA14B1"/>
    <w:rsid w:val="00DA1679"/>
    <w:rsid w:val="00DA3F42"/>
    <w:rsid w:val="00DA542A"/>
    <w:rsid w:val="00DB0821"/>
    <w:rsid w:val="00DB105E"/>
    <w:rsid w:val="00DB2133"/>
    <w:rsid w:val="00DB2340"/>
    <w:rsid w:val="00DB4291"/>
    <w:rsid w:val="00DB48EC"/>
    <w:rsid w:val="00DB7468"/>
    <w:rsid w:val="00DC3655"/>
    <w:rsid w:val="00DC440D"/>
    <w:rsid w:val="00DC4AE9"/>
    <w:rsid w:val="00DC5BFD"/>
    <w:rsid w:val="00DC7241"/>
    <w:rsid w:val="00DD0377"/>
    <w:rsid w:val="00DD0AD8"/>
    <w:rsid w:val="00DD158D"/>
    <w:rsid w:val="00DD21EC"/>
    <w:rsid w:val="00DD54B2"/>
    <w:rsid w:val="00DE5B4B"/>
    <w:rsid w:val="00DE77E4"/>
    <w:rsid w:val="00DF1A92"/>
    <w:rsid w:val="00DF3BFF"/>
    <w:rsid w:val="00DF4F7C"/>
    <w:rsid w:val="00E00CD6"/>
    <w:rsid w:val="00E0128D"/>
    <w:rsid w:val="00E01476"/>
    <w:rsid w:val="00E030FA"/>
    <w:rsid w:val="00E12CD7"/>
    <w:rsid w:val="00E12D9A"/>
    <w:rsid w:val="00E13251"/>
    <w:rsid w:val="00E16030"/>
    <w:rsid w:val="00E22E9B"/>
    <w:rsid w:val="00E236E2"/>
    <w:rsid w:val="00E260FB"/>
    <w:rsid w:val="00E26AC1"/>
    <w:rsid w:val="00E3163F"/>
    <w:rsid w:val="00E31816"/>
    <w:rsid w:val="00E34A08"/>
    <w:rsid w:val="00E37C2F"/>
    <w:rsid w:val="00E4062F"/>
    <w:rsid w:val="00E40AF5"/>
    <w:rsid w:val="00E4331B"/>
    <w:rsid w:val="00E4355B"/>
    <w:rsid w:val="00E453ED"/>
    <w:rsid w:val="00E45BB5"/>
    <w:rsid w:val="00E5380F"/>
    <w:rsid w:val="00E54509"/>
    <w:rsid w:val="00E54DD3"/>
    <w:rsid w:val="00E56E6B"/>
    <w:rsid w:val="00E57B98"/>
    <w:rsid w:val="00E628DE"/>
    <w:rsid w:val="00E67A2B"/>
    <w:rsid w:val="00E717BB"/>
    <w:rsid w:val="00E75E07"/>
    <w:rsid w:val="00E8090C"/>
    <w:rsid w:val="00E82A4D"/>
    <w:rsid w:val="00E877CA"/>
    <w:rsid w:val="00E904E6"/>
    <w:rsid w:val="00E927BC"/>
    <w:rsid w:val="00E93AD5"/>
    <w:rsid w:val="00EA03CF"/>
    <w:rsid w:val="00EA0F90"/>
    <w:rsid w:val="00EA7AC4"/>
    <w:rsid w:val="00EB4420"/>
    <w:rsid w:val="00EB64CF"/>
    <w:rsid w:val="00EB6B24"/>
    <w:rsid w:val="00EC032B"/>
    <w:rsid w:val="00EC16B3"/>
    <w:rsid w:val="00EC1CE7"/>
    <w:rsid w:val="00EC2889"/>
    <w:rsid w:val="00EC4269"/>
    <w:rsid w:val="00ED4D8C"/>
    <w:rsid w:val="00ED53A7"/>
    <w:rsid w:val="00ED56DB"/>
    <w:rsid w:val="00EE007D"/>
    <w:rsid w:val="00EE0433"/>
    <w:rsid w:val="00EE34EF"/>
    <w:rsid w:val="00EE378E"/>
    <w:rsid w:val="00EE5A14"/>
    <w:rsid w:val="00EE5A55"/>
    <w:rsid w:val="00EE5D28"/>
    <w:rsid w:val="00EE7689"/>
    <w:rsid w:val="00EF0870"/>
    <w:rsid w:val="00EF0889"/>
    <w:rsid w:val="00EF3EC9"/>
    <w:rsid w:val="00EF42F4"/>
    <w:rsid w:val="00F002BC"/>
    <w:rsid w:val="00F0300A"/>
    <w:rsid w:val="00F0621D"/>
    <w:rsid w:val="00F069AA"/>
    <w:rsid w:val="00F15AAD"/>
    <w:rsid w:val="00F21C7B"/>
    <w:rsid w:val="00F238DC"/>
    <w:rsid w:val="00F247F5"/>
    <w:rsid w:val="00F24DFA"/>
    <w:rsid w:val="00F26402"/>
    <w:rsid w:val="00F277AC"/>
    <w:rsid w:val="00F35170"/>
    <w:rsid w:val="00F37829"/>
    <w:rsid w:val="00F4134D"/>
    <w:rsid w:val="00F41841"/>
    <w:rsid w:val="00F41E35"/>
    <w:rsid w:val="00F44ABC"/>
    <w:rsid w:val="00F506D0"/>
    <w:rsid w:val="00F52453"/>
    <w:rsid w:val="00F53180"/>
    <w:rsid w:val="00F54B3B"/>
    <w:rsid w:val="00F55C10"/>
    <w:rsid w:val="00F55C8A"/>
    <w:rsid w:val="00F55ED5"/>
    <w:rsid w:val="00F568A4"/>
    <w:rsid w:val="00F6299A"/>
    <w:rsid w:val="00F64FD5"/>
    <w:rsid w:val="00F65B69"/>
    <w:rsid w:val="00F71E9F"/>
    <w:rsid w:val="00F74B5A"/>
    <w:rsid w:val="00F76EE3"/>
    <w:rsid w:val="00F80138"/>
    <w:rsid w:val="00F80EF6"/>
    <w:rsid w:val="00F81766"/>
    <w:rsid w:val="00F81A51"/>
    <w:rsid w:val="00F842E3"/>
    <w:rsid w:val="00F84B0E"/>
    <w:rsid w:val="00F85D40"/>
    <w:rsid w:val="00F86D1F"/>
    <w:rsid w:val="00F904EA"/>
    <w:rsid w:val="00F94B3B"/>
    <w:rsid w:val="00F96B2B"/>
    <w:rsid w:val="00F97A84"/>
    <w:rsid w:val="00FA1B4F"/>
    <w:rsid w:val="00FA27BA"/>
    <w:rsid w:val="00FA4FAF"/>
    <w:rsid w:val="00FA5B54"/>
    <w:rsid w:val="00FA65FF"/>
    <w:rsid w:val="00FB0210"/>
    <w:rsid w:val="00FB154A"/>
    <w:rsid w:val="00FB1DFA"/>
    <w:rsid w:val="00FB2AC1"/>
    <w:rsid w:val="00FB2D2A"/>
    <w:rsid w:val="00FB2E6F"/>
    <w:rsid w:val="00FB76F1"/>
    <w:rsid w:val="00FC2A5C"/>
    <w:rsid w:val="00FC310B"/>
    <w:rsid w:val="00FC431B"/>
    <w:rsid w:val="00FC544C"/>
    <w:rsid w:val="00FC68F3"/>
    <w:rsid w:val="00FD0787"/>
    <w:rsid w:val="00FD0E7E"/>
    <w:rsid w:val="00FD3E85"/>
    <w:rsid w:val="00FD70F9"/>
    <w:rsid w:val="00FD792D"/>
    <w:rsid w:val="00FD7FEB"/>
    <w:rsid w:val="00FE052E"/>
    <w:rsid w:val="00FE3148"/>
    <w:rsid w:val="00FF051D"/>
    <w:rsid w:val="00FF13AA"/>
    <w:rsid w:val="00FF217C"/>
    <w:rsid w:val="00FF3006"/>
    <w:rsid w:val="00FF3AD9"/>
    <w:rsid w:val="00FF51F8"/>
    <w:rsid w:val="00FF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22A5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AC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F6D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7253"/>
    <w:pPr>
      <w:keepNext/>
      <w:spacing w:before="240" w:after="60" w:line="276" w:lineRule="auto"/>
      <w:outlineLvl w:val="1"/>
    </w:pPr>
    <w:rPr>
      <w:b/>
      <w:bCs/>
      <w:iCs/>
      <w:sz w:val="22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4A71C6"/>
    <w:pPr>
      <w:keepNext/>
      <w:jc w:val="center"/>
      <w:outlineLvl w:val="2"/>
    </w:pPr>
    <w:rPr>
      <w:rFonts w:ascii="Arial" w:hAnsi="Arial" w:cs="Arial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14119"/>
    <w:rPr>
      <w:sz w:val="24"/>
      <w:szCs w:val="24"/>
    </w:rPr>
  </w:style>
  <w:style w:type="paragraph" w:styleId="a5">
    <w:name w:val="footer"/>
    <w:aliases w:val=" Знак, Знак6,Знак,Знак6, Знак14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 Знак Знак, Знак6 Знак,Знак Знак,Знак6 Знак, Знак14 Знак"/>
    <w:link w:val="a5"/>
    <w:uiPriority w:val="99"/>
    <w:rsid w:val="00614119"/>
    <w:rPr>
      <w:sz w:val="24"/>
      <w:szCs w:val="24"/>
    </w:r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450F67"/>
    <w:pPr>
      <w:spacing w:line="360" w:lineRule="auto"/>
      <w:ind w:left="3060"/>
      <w:jc w:val="right"/>
    </w:pPr>
    <w:rPr>
      <w:b/>
      <w:caps/>
    </w:rPr>
  </w:style>
  <w:style w:type="paragraph" w:styleId="a9">
    <w:name w:val="Document Map"/>
    <w:basedOn w:val="a"/>
    <w:link w:val="aa"/>
    <w:uiPriority w:val="99"/>
    <w:semiHidden/>
    <w:unhideWhenUsed/>
    <w:rsid w:val="00982D95"/>
    <w:rPr>
      <w:rFonts w:ascii="Tahoma" w:hAnsi="Tahoma"/>
      <w:sz w:val="16"/>
      <w:szCs w:val="16"/>
    </w:rPr>
  </w:style>
  <w:style w:type="character" w:customStyle="1" w:styleId="aa">
    <w:name w:val="Схема документа Знак"/>
    <w:link w:val="a9"/>
    <w:uiPriority w:val="99"/>
    <w:semiHidden/>
    <w:rsid w:val="00982D95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614119"/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sid w:val="00A87F69"/>
    <w:rPr>
      <w:rFonts w:ascii="Calibri" w:eastAsia="Calibri" w:hAnsi="Calibri"/>
      <w:sz w:val="22"/>
      <w:szCs w:val="22"/>
      <w:lang w:val="ru-RU" w:eastAsia="en-US" w:bidi="ar-SA"/>
    </w:rPr>
  </w:style>
  <w:style w:type="paragraph" w:styleId="ad">
    <w:name w:val="Balloon Text"/>
    <w:basedOn w:val="a"/>
    <w:link w:val="ae"/>
    <w:uiPriority w:val="99"/>
    <w:semiHidden/>
    <w:unhideWhenUsed/>
    <w:rsid w:val="007E741F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7E741F"/>
    <w:rPr>
      <w:rFonts w:ascii="Tahoma" w:hAnsi="Tahoma" w:cs="Tahoma"/>
      <w:sz w:val="16"/>
      <w:szCs w:val="16"/>
    </w:rPr>
  </w:style>
  <w:style w:type="paragraph" w:customStyle="1" w:styleId="af">
    <w:name w:val="ТЕКСТ ГРАД"/>
    <w:basedOn w:val="a"/>
    <w:link w:val="af0"/>
    <w:qFormat/>
    <w:rsid w:val="00037C47"/>
    <w:pPr>
      <w:spacing w:line="360" w:lineRule="auto"/>
      <w:ind w:firstLine="709"/>
      <w:jc w:val="both"/>
    </w:pPr>
  </w:style>
  <w:style w:type="character" w:customStyle="1" w:styleId="af0">
    <w:name w:val="ТЕКСТ ГРАД Знак"/>
    <w:link w:val="af"/>
    <w:rsid w:val="00037C47"/>
    <w:rPr>
      <w:sz w:val="24"/>
      <w:szCs w:val="24"/>
    </w:rPr>
  </w:style>
  <w:style w:type="paragraph" w:customStyle="1" w:styleId="af1">
    <w:name w:val="ООО  «Институт Территориального Планирования"/>
    <w:basedOn w:val="a"/>
    <w:link w:val="af2"/>
    <w:qFormat/>
    <w:rsid w:val="00037C47"/>
    <w:pPr>
      <w:spacing w:line="360" w:lineRule="auto"/>
      <w:ind w:left="709"/>
      <w:jc w:val="right"/>
    </w:pPr>
  </w:style>
  <w:style w:type="character" w:customStyle="1" w:styleId="af2">
    <w:name w:val="ООО  «Институт Территориального Планирования Знак"/>
    <w:link w:val="af1"/>
    <w:rsid w:val="00037C47"/>
    <w:rPr>
      <w:sz w:val="24"/>
      <w:szCs w:val="24"/>
    </w:rPr>
  </w:style>
  <w:style w:type="paragraph" w:customStyle="1" w:styleId="af3">
    <w:name w:val="Заголовок титульного листа"/>
    <w:basedOn w:val="a"/>
    <w:next w:val="a"/>
    <w:semiHidden/>
    <w:rsid w:val="00037C47"/>
    <w:pPr>
      <w:spacing w:line="360" w:lineRule="auto"/>
      <w:ind w:left="3060"/>
      <w:jc w:val="right"/>
    </w:pPr>
    <w:rPr>
      <w:b/>
      <w:caps/>
    </w:rPr>
  </w:style>
  <w:style w:type="character" w:styleId="af4">
    <w:name w:val="annotation reference"/>
    <w:uiPriority w:val="99"/>
    <w:semiHidden/>
    <w:unhideWhenUsed/>
    <w:rsid w:val="000F74D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F74DE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F74DE"/>
  </w:style>
  <w:style w:type="paragraph" w:customStyle="1" w:styleId="ConsPlusNormal">
    <w:name w:val="ConsPlusNormal"/>
    <w:link w:val="ConsPlusNormal0"/>
    <w:qFormat/>
    <w:rsid w:val="008C1BB6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8C1BB6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6"/>
      <w:szCs w:val="16"/>
    </w:rPr>
  </w:style>
  <w:style w:type="paragraph" w:customStyle="1" w:styleId="ConsPlusNonformat">
    <w:name w:val="ConsPlusNonformat"/>
    <w:uiPriority w:val="99"/>
    <w:rsid w:val="008C1BB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8C1BB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7">
    <w:name w:val="List Paragraph"/>
    <w:basedOn w:val="a"/>
    <w:uiPriority w:val="34"/>
    <w:qFormat/>
    <w:rsid w:val="008C1BB6"/>
    <w:pPr>
      <w:ind w:left="720"/>
      <w:contextualSpacing/>
    </w:pPr>
  </w:style>
  <w:style w:type="paragraph" w:customStyle="1" w:styleId="af8">
    <w:name w:val="Абзац"/>
    <w:basedOn w:val="a"/>
    <w:link w:val="af9"/>
    <w:qFormat/>
    <w:rsid w:val="008C1BB6"/>
    <w:pPr>
      <w:spacing w:before="120" w:after="60"/>
      <w:ind w:firstLine="567"/>
      <w:jc w:val="both"/>
    </w:pPr>
  </w:style>
  <w:style w:type="character" w:customStyle="1" w:styleId="af9">
    <w:name w:val="Абзац Знак"/>
    <w:link w:val="af8"/>
    <w:rsid w:val="008C1BB6"/>
    <w:rPr>
      <w:sz w:val="24"/>
      <w:szCs w:val="24"/>
    </w:rPr>
  </w:style>
  <w:style w:type="paragraph" w:customStyle="1" w:styleId="ConsNormal">
    <w:name w:val="ConsNormal"/>
    <w:rsid w:val="008C1BB6"/>
    <w:pPr>
      <w:widowControl w:val="0"/>
      <w:autoSpaceDE w:val="0"/>
      <w:autoSpaceDN w:val="0"/>
      <w:adjustRightInd w:val="0"/>
      <w:ind w:right="19772" w:firstLine="720"/>
    </w:pPr>
    <w:rPr>
      <w:rFonts w:ascii="Arial" w:eastAsia="SimSun" w:hAnsi="Arial" w:cs="Arial"/>
      <w:lang w:eastAsia="zh-CN"/>
    </w:rPr>
  </w:style>
  <w:style w:type="paragraph" w:customStyle="1" w:styleId="11">
    <w:name w:val="текст 1"/>
    <w:basedOn w:val="a"/>
    <w:next w:val="a"/>
    <w:rsid w:val="008C1BB6"/>
    <w:pPr>
      <w:ind w:firstLine="540"/>
      <w:jc w:val="both"/>
    </w:pPr>
    <w:rPr>
      <w:sz w:val="20"/>
    </w:rPr>
  </w:style>
  <w:style w:type="paragraph" w:customStyle="1" w:styleId="Standard">
    <w:name w:val="Standard"/>
    <w:rsid w:val="008C1BB6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character" w:customStyle="1" w:styleId="ConsPlusNormal0">
    <w:name w:val="ConsPlusNormal Знак"/>
    <w:link w:val="ConsPlusNormal"/>
    <w:locked/>
    <w:rsid w:val="0036433E"/>
    <w:rPr>
      <w:rFonts w:ascii="Arial" w:hAnsi="Arial" w:cs="Arial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4A71C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rsid w:val="004A71C6"/>
    <w:rPr>
      <w:rFonts w:ascii="Arial" w:hAnsi="Arial" w:cs="Arial"/>
      <w:b/>
      <w:bCs/>
      <w:sz w:val="32"/>
      <w:szCs w:val="24"/>
    </w:rPr>
  </w:style>
  <w:style w:type="character" w:customStyle="1" w:styleId="10">
    <w:name w:val="Заголовок 1 Знак"/>
    <w:basedOn w:val="a0"/>
    <w:link w:val="1"/>
    <w:uiPriority w:val="9"/>
    <w:rsid w:val="003F6D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TOC Heading"/>
    <w:basedOn w:val="1"/>
    <w:next w:val="a"/>
    <w:uiPriority w:val="39"/>
    <w:unhideWhenUsed/>
    <w:qFormat/>
    <w:rsid w:val="003F6D26"/>
    <w:pPr>
      <w:spacing w:line="276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3F6D26"/>
    <w:pPr>
      <w:spacing w:after="100"/>
      <w:ind w:left="480"/>
    </w:pPr>
  </w:style>
  <w:style w:type="character" w:styleId="afc">
    <w:name w:val="Hyperlink"/>
    <w:basedOn w:val="a0"/>
    <w:uiPriority w:val="99"/>
    <w:unhideWhenUsed/>
    <w:rsid w:val="003F6D2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67253"/>
    <w:rPr>
      <w:b/>
      <w:bCs/>
      <w:iCs/>
      <w:sz w:val="22"/>
      <w:szCs w:val="28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067253"/>
  </w:style>
  <w:style w:type="numbering" w:customStyle="1" w:styleId="110">
    <w:name w:val="Нет списка11"/>
    <w:next w:val="a2"/>
    <w:uiPriority w:val="99"/>
    <w:semiHidden/>
    <w:unhideWhenUsed/>
    <w:rsid w:val="00067253"/>
  </w:style>
  <w:style w:type="numbering" w:customStyle="1" w:styleId="111">
    <w:name w:val="Нет списка111"/>
    <w:next w:val="a2"/>
    <w:uiPriority w:val="99"/>
    <w:semiHidden/>
    <w:unhideWhenUsed/>
    <w:rsid w:val="00067253"/>
  </w:style>
  <w:style w:type="numbering" w:customStyle="1" w:styleId="1111">
    <w:name w:val="Нет списка1111"/>
    <w:next w:val="a2"/>
    <w:uiPriority w:val="99"/>
    <w:semiHidden/>
    <w:rsid w:val="00067253"/>
  </w:style>
  <w:style w:type="paragraph" w:styleId="afd">
    <w:name w:val="footnote text"/>
    <w:basedOn w:val="a"/>
    <w:link w:val="afe"/>
    <w:uiPriority w:val="99"/>
    <w:semiHidden/>
    <w:unhideWhenUsed/>
    <w:rsid w:val="00067253"/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067253"/>
  </w:style>
  <w:style w:type="character" w:styleId="aff">
    <w:name w:val="footnote reference"/>
    <w:uiPriority w:val="99"/>
    <w:semiHidden/>
    <w:unhideWhenUsed/>
    <w:rsid w:val="00067253"/>
    <w:rPr>
      <w:vertAlign w:val="superscript"/>
    </w:rPr>
  </w:style>
  <w:style w:type="paragraph" w:styleId="aff0">
    <w:name w:val="annotation subject"/>
    <w:basedOn w:val="af5"/>
    <w:next w:val="af5"/>
    <w:link w:val="aff1"/>
    <w:uiPriority w:val="99"/>
    <w:semiHidden/>
    <w:unhideWhenUsed/>
    <w:rsid w:val="00067253"/>
    <w:rPr>
      <w:b/>
      <w:bCs/>
    </w:rPr>
  </w:style>
  <w:style w:type="character" w:customStyle="1" w:styleId="aff1">
    <w:name w:val="Тема примечания Знак"/>
    <w:basedOn w:val="af6"/>
    <w:link w:val="aff0"/>
    <w:uiPriority w:val="99"/>
    <w:semiHidden/>
    <w:rsid w:val="00067253"/>
    <w:rPr>
      <w:b/>
      <w:bCs/>
    </w:rPr>
  </w:style>
  <w:style w:type="paragraph" w:styleId="aff2">
    <w:name w:val="Revision"/>
    <w:hidden/>
    <w:uiPriority w:val="99"/>
    <w:semiHidden/>
    <w:rsid w:val="00067253"/>
    <w:rPr>
      <w:sz w:val="24"/>
      <w:szCs w:val="24"/>
    </w:rPr>
  </w:style>
  <w:style w:type="character" w:styleId="aff3">
    <w:name w:val="endnote reference"/>
    <w:uiPriority w:val="99"/>
    <w:semiHidden/>
    <w:unhideWhenUsed/>
    <w:rsid w:val="00067253"/>
    <w:rPr>
      <w:vertAlign w:val="superscript"/>
    </w:rPr>
  </w:style>
  <w:style w:type="paragraph" w:styleId="aff4">
    <w:name w:val="Normal (Web)"/>
    <w:basedOn w:val="a"/>
    <w:unhideWhenUsed/>
    <w:rsid w:val="00067253"/>
    <w:pPr>
      <w:spacing w:before="100" w:beforeAutospacing="1" w:after="100" w:afterAutospacing="1"/>
    </w:pPr>
  </w:style>
  <w:style w:type="numbering" w:customStyle="1" w:styleId="11111">
    <w:name w:val="Нет списка11111"/>
    <w:next w:val="a2"/>
    <w:uiPriority w:val="99"/>
    <w:semiHidden/>
    <w:unhideWhenUsed/>
    <w:rsid w:val="00067253"/>
  </w:style>
  <w:style w:type="table" w:customStyle="1" w:styleId="13">
    <w:name w:val="Сетка таблицы1"/>
    <w:basedOn w:val="a1"/>
    <w:next w:val="a8"/>
    <w:uiPriority w:val="39"/>
    <w:rsid w:val="0006725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toc 2"/>
    <w:basedOn w:val="a"/>
    <w:next w:val="a"/>
    <w:autoRedefine/>
    <w:uiPriority w:val="39"/>
    <w:unhideWhenUsed/>
    <w:rsid w:val="00036426"/>
    <w:pPr>
      <w:spacing w:after="100"/>
      <w:ind w:left="240"/>
    </w:pPr>
  </w:style>
  <w:style w:type="paragraph" w:styleId="14">
    <w:name w:val="toc 1"/>
    <w:basedOn w:val="a"/>
    <w:next w:val="a"/>
    <w:autoRedefine/>
    <w:uiPriority w:val="39"/>
    <w:unhideWhenUsed/>
    <w:rsid w:val="00036426"/>
    <w:pPr>
      <w:spacing w:after="100"/>
    </w:pPr>
  </w:style>
  <w:style w:type="paragraph" w:customStyle="1" w:styleId="formattext">
    <w:name w:val="formattext"/>
    <w:basedOn w:val="a"/>
    <w:rsid w:val="009C196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AC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F6D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7253"/>
    <w:pPr>
      <w:keepNext/>
      <w:spacing w:before="240" w:after="60" w:line="276" w:lineRule="auto"/>
      <w:outlineLvl w:val="1"/>
    </w:pPr>
    <w:rPr>
      <w:b/>
      <w:bCs/>
      <w:iCs/>
      <w:sz w:val="22"/>
      <w:szCs w:val="28"/>
      <w:lang w:eastAsia="en-US"/>
    </w:rPr>
  </w:style>
  <w:style w:type="paragraph" w:styleId="3">
    <w:name w:val="heading 3"/>
    <w:basedOn w:val="a"/>
    <w:next w:val="a"/>
    <w:link w:val="30"/>
    <w:qFormat/>
    <w:rsid w:val="004A71C6"/>
    <w:pPr>
      <w:keepNext/>
      <w:jc w:val="center"/>
      <w:outlineLvl w:val="2"/>
    </w:pPr>
    <w:rPr>
      <w:rFonts w:ascii="Arial" w:hAnsi="Arial" w:cs="Arial"/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rsid w:val="00614119"/>
    <w:rPr>
      <w:sz w:val="24"/>
      <w:szCs w:val="24"/>
    </w:rPr>
  </w:style>
  <w:style w:type="paragraph" w:styleId="a5">
    <w:name w:val="footer"/>
    <w:aliases w:val=" Знак, Знак6,Знак,Знак6, Знак14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 Знак Знак, Знак6 Знак,Знак Знак,Знак6 Знак, Знак14 Знак"/>
    <w:link w:val="a5"/>
    <w:uiPriority w:val="99"/>
    <w:rsid w:val="00614119"/>
    <w:rPr>
      <w:sz w:val="24"/>
      <w:szCs w:val="24"/>
    </w:r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450F67"/>
    <w:pPr>
      <w:spacing w:line="360" w:lineRule="auto"/>
      <w:ind w:left="3060"/>
      <w:jc w:val="right"/>
    </w:pPr>
    <w:rPr>
      <w:b/>
      <w:caps/>
    </w:rPr>
  </w:style>
  <w:style w:type="paragraph" w:styleId="a9">
    <w:name w:val="Document Map"/>
    <w:basedOn w:val="a"/>
    <w:link w:val="aa"/>
    <w:uiPriority w:val="99"/>
    <w:semiHidden/>
    <w:unhideWhenUsed/>
    <w:rsid w:val="00982D95"/>
    <w:rPr>
      <w:rFonts w:ascii="Tahoma" w:hAnsi="Tahoma"/>
      <w:sz w:val="16"/>
      <w:szCs w:val="16"/>
    </w:rPr>
  </w:style>
  <w:style w:type="character" w:customStyle="1" w:styleId="aa">
    <w:name w:val="Схема документа Знак"/>
    <w:link w:val="a9"/>
    <w:uiPriority w:val="99"/>
    <w:semiHidden/>
    <w:rsid w:val="00982D95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614119"/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Без интервала Знак"/>
    <w:link w:val="ab"/>
    <w:uiPriority w:val="1"/>
    <w:rsid w:val="00A87F69"/>
    <w:rPr>
      <w:rFonts w:ascii="Calibri" w:eastAsia="Calibri" w:hAnsi="Calibri"/>
      <w:sz w:val="22"/>
      <w:szCs w:val="22"/>
      <w:lang w:val="ru-RU" w:eastAsia="en-US" w:bidi="ar-SA"/>
    </w:rPr>
  </w:style>
  <w:style w:type="paragraph" w:styleId="ad">
    <w:name w:val="Balloon Text"/>
    <w:basedOn w:val="a"/>
    <w:link w:val="ae"/>
    <w:uiPriority w:val="99"/>
    <w:semiHidden/>
    <w:unhideWhenUsed/>
    <w:rsid w:val="007E741F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7E741F"/>
    <w:rPr>
      <w:rFonts w:ascii="Tahoma" w:hAnsi="Tahoma" w:cs="Tahoma"/>
      <w:sz w:val="16"/>
      <w:szCs w:val="16"/>
    </w:rPr>
  </w:style>
  <w:style w:type="paragraph" w:customStyle="1" w:styleId="af">
    <w:name w:val="ТЕКСТ ГРАД"/>
    <w:basedOn w:val="a"/>
    <w:link w:val="af0"/>
    <w:qFormat/>
    <w:rsid w:val="00037C47"/>
    <w:pPr>
      <w:spacing w:line="360" w:lineRule="auto"/>
      <w:ind w:firstLine="709"/>
      <w:jc w:val="both"/>
    </w:pPr>
  </w:style>
  <w:style w:type="character" w:customStyle="1" w:styleId="af0">
    <w:name w:val="ТЕКСТ ГРАД Знак"/>
    <w:link w:val="af"/>
    <w:rsid w:val="00037C47"/>
    <w:rPr>
      <w:sz w:val="24"/>
      <w:szCs w:val="24"/>
    </w:rPr>
  </w:style>
  <w:style w:type="paragraph" w:customStyle="1" w:styleId="af1">
    <w:name w:val="ООО  «Институт Территориального Планирования"/>
    <w:basedOn w:val="a"/>
    <w:link w:val="af2"/>
    <w:qFormat/>
    <w:rsid w:val="00037C47"/>
    <w:pPr>
      <w:spacing w:line="360" w:lineRule="auto"/>
      <w:ind w:left="709"/>
      <w:jc w:val="right"/>
    </w:pPr>
  </w:style>
  <w:style w:type="character" w:customStyle="1" w:styleId="af2">
    <w:name w:val="ООО  «Институт Территориального Планирования Знак"/>
    <w:link w:val="af1"/>
    <w:rsid w:val="00037C47"/>
    <w:rPr>
      <w:sz w:val="24"/>
      <w:szCs w:val="24"/>
    </w:rPr>
  </w:style>
  <w:style w:type="paragraph" w:customStyle="1" w:styleId="af3">
    <w:name w:val="Заголовок титульного листа"/>
    <w:basedOn w:val="a"/>
    <w:next w:val="a"/>
    <w:semiHidden/>
    <w:rsid w:val="00037C47"/>
    <w:pPr>
      <w:spacing w:line="360" w:lineRule="auto"/>
      <w:ind w:left="3060"/>
      <w:jc w:val="right"/>
    </w:pPr>
    <w:rPr>
      <w:b/>
      <w:caps/>
    </w:rPr>
  </w:style>
  <w:style w:type="character" w:styleId="af4">
    <w:name w:val="annotation reference"/>
    <w:uiPriority w:val="99"/>
    <w:semiHidden/>
    <w:unhideWhenUsed/>
    <w:rsid w:val="000F74DE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0F74DE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0F74DE"/>
  </w:style>
  <w:style w:type="paragraph" w:customStyle="1" w:styleId="ConsPlusNormal">
    <w:name w:val="ConsPlusNormal"/>
    <w:link w:val="ConsPlusNormal0"/>
    <w:qFormat/>
    <w:rsid w:val="008C1BB6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8C1BB6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6"/>
      <w:szCs w:val="16"/>
    </w:rPr>
  </w:style>
  <w:style w:type="paragraph" w:customStyle="1" w:styleId="ConsPlusNonformat">
    <w:name w:val="ConsPlusNonformat"/>
    <w:uiPriority w:val="99"/>
    <w:rsid w:val="008C1BB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8C1BB6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7">
    <w:name w:val="List Paragraph"/>
    <w:basedOn w:val="a"/>
    <w:uiPriority w:val="34"/>
    <w:qFormat/>
    <w:rsid w:val="008C1BB6"/>
    <w:pPr>
      <w:ind w:left="720"/>
      <w:contextualSpacing/>
    </w:pPr>
  </w:style>
  <w:style w:type="paragraph" w:customStyle="1" w:styleId="af8">
    <w:name w:val="Абзац"/>
    <w:basedOn w:val="a"/>
    <w:link w:val="af9"/>
    <w:qFormat/>
    <w:rsid w:val="008C1BB6"/>
    <w:pPr>
      <w:spacing w:before="120" w:after="60"/>
      <w:ind w:firstLine="567"/>
      <w:jc w:val="both"/>
    </w:pPr>
  </w:style>
  <w:style w:type="character" w:customStyle="1" w:styleId="af9">
    <w:name w:val="Абзац Знак"/>
    <w:link w:val="af8"/>
    <w:rsid w:val="008C1BB6"/>
    <w:rPr>
      <w:sz w:val="24"/>
      <w:szCs w:val="24"/>
    </w:rPr>
  </w:style>
  <w:style w:type="paragraph" w:customStyle="1" w:styleId="ConsNormal">
    <w:name w:val="ConsNormal"/>
    <w:rsid w:val="008C1BB6"/>
    <w:pPr>
      <w:widowControl w:val="0"/>
      <w:autoSpaceDE w:val="0"/>
      <w:autoSpaceDN w:val="0"/>
      <w:adjustRightInd w:val="0"/>
      <w:ind w:right="19772" w:firstLine="720"/>
    </w:pPr>
    <w:rPr>
      <w:rFonts w:ascii="Arial" w:eastAsia="SimSun" w:hAnsi="Arial" w:cs="Arial"/>
      <w:lang w:eastAsia="zh-CN"/>
    </w:rPr>
  </w:style>
  <w:style w:type="paragraph" w:customStyle="1" w:styleId="11">
    <w:name w:val="текст 1"/>
    <w:basedOn w:val="a"/>
    <w:next w:val="a"/>
    <w:rsid w:val="008C1BB6"/>
    <w:pPr>
      <w:ind w:firstLine="540"/>
      <w:jc w:val="both"/>
    </w:pPr>
    <w:rPr>
      <w:sz w:val="20"/>
    </w:rPr>
  </w:style>
  <w:style w:type="paragraph" w:customStyle="1" w:styleId="Standard">
    <w:name w:val="Standard"/>
    <w:rsid w:val="008C1BB6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character" w:customStyle="1" w:styleId="ConsPlusNormal0">
    <w:name w:val="ConsPlusNormal Знак"/>
    <w:link w:val="ConsPlusNormal"/>
    <w:locked/>
    <w:rsid w:val="0036433E"/>
    <w:rPr>
      <w:rFonts w:ascii="Arial" w:hAnsi="Arial" w:cs="Arial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4A71C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rsid w:val="004A71C6"/>
    <w:rPr>
      <w:rFonts w:ascii="Arial" w:hAnsi="Arial" w:cs="Arial"/>
      <w:b/>
      <w:bCs/>
      <w:sz w:val="32"/>
      <w:szCs w:val="24"/>
    </w:rPr>
  </w:style>
  <w:style w:type="character" w:customStyle="1" w:styleId="10">
    <w:name w:val="Заголовок 1 Знак"/>
    <w:basedOn w:val="a0"/>
    <w:link w:val="1"/>
    <w:uiPriority w:val="9"/>
    <w:rsid w:val="003F6D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b">
    <w:name w:val="TOC Heading"/>
    <w:basedOn w:val="1"/>
    <w:next w:val="a"/>
    <w:uiPriority w:val="39"/>
    <w:unhideWhenUsed/>
    <w:qFormat/>
    <w:rsid w:val="003F6D26"/>
    <w:pPr>
      <w:spacing w:line="276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3F6D26"/>
    <w:pPr>
      <w:spacing w:after="100"/>
      <w:ind w:left="480"/>
    </w:pPr>
  </w:style>
  <w:style w:type="character" w:styleId="afc">
    <w:name w:val="Hyperlink"/>
    <w:basedOn w:val="a0"/>
    <w:uiPriority w:val="99"/>
    <w:unhideWhenUsed/>
    <w:rsid w:val="003F6D26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67253"/>
    <w:rPr>
      <w:b/>
      <w:bCs/>
      <w:iCs/>
      <w:sz w:val="22"/>
      <w:szCs w:val="28"/>
      <w:lang w:eastAsia="en-US"/>
    </w:rPr>
  </w:style>
  <w:style w:type="numbering" w:customStyle="1" w:styleId="12">
    <w:name w:val="Нет списка1"/>
    <w:next w:val="a2"/>
    <w:uiPriority w:val="99"/>
    <w:semiHidden/>
    <w:unhideWhenUsed/>
    <w:rsid w:val="00067253"/>
  </w:style>
  <w:style w:type="numbering" w:customStyle="1" w:styleId="110">
    <w:name w:val="Нет списка11"/>
    <w:next w:val="a2"/>
    <w:uiPriority w:val="99"/>
    <w:semiHidden/>
    <w:unhideWhenUsed/>
    <w:rsid w:val="00067253"/>
  </w:style>
  <w:style w:type="numbering" w:customStyle="1" w:styleId="111">
    <w:name w:val="Нет списка111"/>
    <w:next w:val="a2"/>
    <w:uiPriority w:val="99"/>
    <w:semiHidden/>
    <w:unhideWhenUsed/>
    <w:rsid w:val="00067253"/>
  </w:style>
  <w:style w:type="numbering" w:customStyle="1" w:styleId="1111">
    <w:name w:val="Нет списка1111"/>
    <w:next w:val="a2"/>
    <w:uiPriority w:val="99"/>
    <w:semiHidden/>
    <w:rsid w:val="00067253"/>
  </w:style>
  <w:style w:type="paragraph" w:styleId="afd">
    <w:name w:val="footnote text"/>
    <w:basedOn w:val="a"/>
    <w:link w:val="afe"/>
    <w:uiPriority w:val="99"/>
    <w:semiHidden/>
    <w:unhideWhenUsed/>
    <w:rsid w:val="00067253"/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sid w:val="00067253"/>
  </w:style>
  <w:style w:type="character" w:styleId="aff">
    <w:name w:val="footnote reference"/>
    <w:uiPriority w:val="99"/>
    <w:semiHidden/>
    <w:unhideWhenUsed/>
    <w:rsid w:val="00067253"/>
    <w:rPr>
      <w:vertAlign w:val="superscript"/>
    </w:rPr>
  </w:style>
  <w:style w:type="paragraph" w:styleId="aff0">
    <w:name w:val="annotation subject"/>
    <w:basedOn w:val="af5"/>
    <w:next w:val="af5"/>
    <w:link w:val="aff1"/>
    <w:uiPriority w:val="99"/>
    <w:semiHidden/>
    <w:unhideWhenUsed/>
    <w:rsid w:val="00067253"/>
    <w:rPr>
      <w:b/>
      <w:bCs/>
    </w:rPr>
  </w:style>
  <w:style w:type="character" w:customStyle="1" w:styleId="aff1">
    <w:name w:val="Тема примечания Знак"/>
    <w:basedOn w:val="af6"/>
    <w:link w:val="aff0"/>
    <w:uiPriority w:val="99"/>
    <w:semiHidden/>
    <w:rsid w:val="00067253"/>
    <w:rPr>
      <w:b/>
      <w:bCs/>
    </w:rPr>
  </w:style>
  <w:style w:type="paragraph" w:styleId="aff2">
    <w:name w:val="Revision"/>
    <w:hidden/>
    <w:uiPriority w:val="99"/>
    <w:semiHidden/>
    <w:rsid w:val="00067253"/>
    <w:rPr>
      <w:sz w:val="24"/>
      <w:szCs w:val="24"/>
    </w:rPr>
  </w:style>
  <w:style w:type="character" w:styleId="aff3">
    <w:name w:val="endnote reference"/>
    <w:uiPriority w:val="99"/>
    <w:semiHidden/>
    <w:unhideWhenUsed/>
    <w:rsid w:val="00067253"/>
    <w:rPr>
      <w:vertAlign w:val="superscript"/>
    </w:rPr>
  </w:style>
  <w:style w:type="paragraph" w:styleId="aff4">
    <w:name w:val="Normal (Web)"/>
    <w:basedOn w:val="a"/>
    <w:unhideWhenUsed/>
    <w:rsid w:val="00067253"/>
    <w:pPr>
      <w:spacing w:before="100" w:beforeAutospacing="1" w:after="100" w:afterAutospacing="1"/>
    </w:pPr>
  </w:style>
  <w:style w:type="numbering" w:customStyle="1" w:styleId="11111">
    <w:name w:val="Нет списка11111"/>
    <w:next w:val="a2"/>
    <w:uiPriority w:val="99"/>
    <w:semiHidden/>
    <w:unhideWhenUsed/>
    <w:rsid w:val="00067253"/>
  </w:style>
  <w:style w:type="table" w:customStyle="1" w:styleId="13">
    <w:name w:val="Сетка таблицы1"/>
    <w:basedOn w:val="a1"/>
    <w:next w:val="a8"/>
    <w:uiPriority w:val="39"/>
    <w:rsid w:val="00067253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toc 2"/>
    <w:basedOn w:val="a"/>
    <w:next w:val="a"/>
    <w:autoRedefine/>
    <w:uiPriority w:val="39"/>
    <w:unhideWhenUsed/>
    <w:rsid w:val="00036426"/>
    <w:pPr>
      <w:spacing w:after="100"/>
      <w:ind w:left="240"/>
    </w:pPr>
  </w:style>
  <w:style w:type="paragraph" w:styleId="14">
    <w:name w:val="toc 1"/>
    <w:basedOn w:val="a"/>
    <w:next w:val="a"/>
    <w:autoRedefine/>
    <w:uiPriority w:val="39"/>
    <w:unhideWhenUsed/>
    <w:rsid w:val="00036426"/>
    <w:pPr>
      <w:spacing w:after="100"/>
    </w:pPr>
  </w:style>
  <w:style w:type="paragraph" w:customStyle="1" w:styleId="formattext">
    <w:name w:val="formattext"/>
    <w:basedOn w:val="a"/>
    <w:rsid w:val="009C196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0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7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1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consultantplus://offline/ref=26862FBA0EA44ACCB34F7AABB0240E597829FB0566DD2D2E579B7099FFF16253D2AD06511FDFX1C8M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2DAC058EC30A4397EDE9947434F430" ma:contentTypeVersion="0" ma:contentTypeDescription="Создание документа." ma:contentTypeScope="" ma:versionID="ae232017ca1e4437dca3304b0498974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E8327-38AE-4E27-9347-A8D1AF5013E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807C00C-22A3-4020-B0DD-83C7161E3D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1073AC-EBF7-4D65-B488-25CA9E807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54C97D7-BD8D-4EDD-AA79-844A0C04B1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42</TotalTime>
  <Pages>1</Pages>
  <Words>35984</Words>
  <Characters>205110</Characters>
  <Application>Microsoft Office Word</Application>
  <DocSecurity>0</DocSecurity>
  <Lines>1709</Lines>
  <Paragraphs>481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240613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nshlikova</dc:creator>
  <cp:lastModifiedBy>User</cp:lastModifiedBy>
  <cp:revision>11</cp:revision>
  <cp:lastPrinted>2020-09-14T04:46:00Z</cp:lastPrinted>
  <dcterms:created xsi:type="dcterms:W3CDTF">2020-08-11T10:35:00Z</dcterms:created>
  <dcterms:modified xsi:type="dcterms:W3CDTF">2020-09-14T12:06:00Z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0x0101008E2DAC058EC30A4397EDE9947434F430</vt:lpwstr>
  </property>
</Properties>
</file>